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12A1" w:rsidRPr="009112A1" w:rsidRDefault="009112A1" w:rsidP="004C7635">
      <w:pPr>
        <w:pStyle w:val="Ttulo3"/>
        <w:shd w:val="clear" w:color="auto" w:fill="FFFFFF"/>
        <w:jc w:val="center"/>
        <w:rPr>
          <w:rStyle w:val="Forte"/>
          <w:rFonts w:ascii="Lucida Sans Unicode" w:hAnsi="Lucida Sans Unicode" w:cs="Lucida Sans Unicode"/>
          <w:b/>
          <w:bCs/>
          <w:color w:val="auto"/>
          <w:u w:val="single"/>
        </w:rPr>
      </w:pPr>
      <w:r w:rsidRPr="009112A1">
        <w:rPr>
          <w:rStyle w:val="Forte"/>
          <w:rFonts w:ascii="Lucida Sans Unicode" w:hAnsi="Lucida Sans Unicode" w:cs="Lucida Sans Unicode"/>
          <w:b/>
          <w:bCs/>
          <w:color w:val="auto"/>
          <w:u w:val="single"/>
        </w:rPr>
        <w:t>EDITAL DE CHAMAMENTO PARA AUDIÊNCIA PÚBLICA</w:t>
      </w:r>
    </w:p>
    <w:p w:rsidR="009112A1" w:rsidRPr="009112A1" w:rsidRDefault="009112A1" w:rsidP="004C7635">
      <w:pPr>
        <w:jc w:val="center"/>
      </w:pPr>
    </w:p>
    <w:p w:rsidR="009112A1" w:rsidRPr="009112A1" w:rsidRDefault="009112A1" w:rsidP="009112A1"/>
    <w:p w:rsidR="009112A1" w:rsidRPr="009112A1" w:rsidRDefault="009112A1" w:rsidP="009112A1"/>
    <w:p w:rsidR="009112A1" w:rsidRPr="009112A1" w:rsidRDefault="009112A1" w:rsidP="009112A1">
      <w:pPr>
        <w:pStyle w:val="Ttulo3"/>
        <w:shd w:val="clear" w:color="auto" w:fill="FFFFFF"/>
        <w:jc w:val="both"/>
        <w:rPr>
          <w:rFonts w:ascii="Lucida Sans Unicode" w:hAnsi="Lucida Sans Unicode" w:cs="Lucida Sans Unicode"/>
          <w:b w:val="0"/>
          <w:color w:val="auto"/>
        </w:rPr>
      </w:pPr>
      <w:r>
        <w:rPr>
          <w:rFonts w:ascii="Lucida Sans Unicode" w:hAnsi="Lucida Sans Unicode" w:cs="Lucida Sans Unicode"/>
          <w:color w:val="auto"/>
        </w:rPr>
        <w:tab/>
      </w:r>
      <w:r>
        <w:rPr>
          <w:rFonts w:ascii="Lucida Sans Unicode" w:hAnsi="Lucida Sans Unicode" w:cs="Lucida Sans Unicode"/>
          <w:color w:val="auto"/>
        </w:rPr>
        <w:tab/>
      </w:r>
      <w:r w:rsidRPr="009112A1">
        <w:rPr>
          <w:rFonts w:ascii="Lucida Sans Unicode" w:hAnsi="Lucida Sans Unicode" w:cs="Lucida Sans Unicode"/>
          <w:b w:val="0"/>
          <w:color w:val="auto"/>
        </w:rPr>
        <w:t xml:space="preserve">O Poder Legislativo do município de São Pedro do Sul, Estado do Rio Grande do Sul, </w:t>
      </w:r>
      <w:r w:rsidRPr="009112A1">
        <w:rPr>
          <w:rFonts w:ascii="Lucida Sans Unicode" w:hAnsi="Lucida Sans Unicode" w:cs="Lucida Sans Unicode"/>
          <w:color w:val="auto"/>
        </w:rPr>
        <w:t>convoca audiência pública</w:t>
      </w:r>
      <w:r w:rsidRPr="009112A1">
        <w:rPr>
          <w:rFonts w:ascii="Lucida Sans Unicode" w:hAnsi="Lucida Sans Unicode" w:cs="Lucida Sans Unicode"/>
          <w:b w:val="0"/>
          <w:color w:val="auto"/>
        </w:rPr>
        <w:t xml:space="preserve"> prevista no inciso I do parágrafo único do art. 48 da Lei Complementar n° 101/2000 - LRF, alterada pela Lei Complementar nº 131, de 27 de maio de 2009, e Art</w:t>
      </w:r>
      <w:r>
        <w:rPr>
          <w:rFonts w:ascii="Lucida Sans Unicode" w:hAnsi="Lucida Sans Unicode" w:cs="Lucida Sans Unicode"/>
          <w:b w:val="0"/>
          <w:color w:val="auto"/>
        </w:rPr>
        <w:t>. 44 da Lei nº 10.257, de 2001,</w:t>
      </w:r>
      <w:r w:rsidRPr="009112A1">
        <w:rPr>
          <w:rFonts w:ascii="Lucida Sans Unicode" w:hAnsi="Lucida Sans Unicode" w:cs="Lucida Sans Unicode"/>
          <w:b w:val="0"/>
          <w:color w:val="auto"/>
        </w:rPr>
        <w:t xml:space="preserve"> a ser realizada no próximo dia 27 de agosto de 2012, com início às 09h00min, nas dependências da Câmara Municipal, na qual </w:t>
      </w:r>
      <w:proofErr w:type="gramStart"/>
      <w:r w:rsidRPr="009112A1">
        <w:rPr>
          <w:rFonts w:ascii="Lucida Sans Unicode" w:hAnsi="Lucida Sans Unicode" w:cs="Lucida Sans Unicode"/>
          <w:b w:val="0"/>
          <w:color w:val="auto"/>
        </w:rPr>
        <w:t>será</w:t>
      </w:r>
      <w:proofErr w:type="gramEnd"/>
      <w:r w:rsidRPr="009112A1">
        <w:rPr>
          <w:rFonts w:ascii="Lucida Sans Unicode" w:hAnsi="Lucida Sans Unicode" w:cs="Lucida Sans Unicode"/>
          <w:b w:val="0"/>
          <w:color w:val="auto"/>
        </w:rPr>
        <w:t xml:space="preserve"> </w:t>
      </w:r>
      <w:proofErr w:type="gramStart"/>
      <w:r w:rsidRPr="009112A1">
        <w:rPr>
          <w:rFonts w:ascii="Lucida Sans Unicode" w:hAnsi="Lucida Sans Unicode" w:cs="Lucida Sans Unicode"/>
          <w:b w:val="0"/>
          <w:color w:val="auto"/>
        </w:rPr>
        <w:t>discutido</w:t>
      </w:r>
      <w:proofErr w:type="gramEnd"/>
      <w:r w:rsidRPr="009112A1">
        <w:rPr>
          <w:rFonts w:ascii="Lucida Sans Unicode" w:hAnsi="Lucida Sans Unicode" w:cs="Lucida Sans Unicode"/>
          <w:b w:val="0"/>
          <w:color w:val="auto"/>
        </w:rPr>
        <w:t xml:space="preserve"> o Projeto de Lei nº 048/2012, que dispõe sobre a L</w:t>
      </w:r>
      <w:r>
        <w:rPr>
          <w:rFonts w:ascii="Lucida Sans Unicode" w:hAnsi="Lucida Sans Unicode" w:cs="Lucida Sans Unicode"/>
          <w:b w:val="0"/>
          <w:color w:val="auto"/>
        </w:rPr>
        <w:t xml:space="preserve">ei de Diretrizes Orçamentárias </w:t>
      </w:r>
      <w:r w:rsidRPr="009112A1">
        <w:rPr>
          <w:rFonts w:ascii="Lucida Sans Unicode" w:hAnsi="Lucida Sans Unicode" w:cs="Lucida Sans Unicode"/>
          <w:b w:val="0"/>
          <w:color w:val="auto"/>
        </w:rPr>
        <w:t>para o exercício fina</w:t>
      </w:r>
      <w:r>
        <w:rPr>
          <w:rFonts w:ascii="Lucida Sans Unicode" w:hAnsi="Lucida Sans Unicode" w:cs="Lucida Sans Unicode"/>
          <w:b w:val="0"/>
          <w:color w:val="auto"/>
        </w:rPr>
        <w:t>n</w:t>
      </w:r>
      <w:r w:rsidRPr="009112A1">
        <w:rPr>
          <w:rFonts w:ascii="Lucida Sans Unicode" w:hAnsi="Lucida Sans Unicode" w:cs="Lucida Sans Unicode"/>
          <w:b w:val="0"/>
          <w:color w:val="auto"/>
        </w:rPr>
        <w:t>ceiro de 2013</w:t>
      </w:r>
    </w:p>
    <w:p w:rsidR="009112A1" w:rsidRPr="009112A1" w:rsidRDefault="009112A1" w:rsidP="009112A1">
      <w:pPr>
        <w:pStyle w:val="Ttulo3"/>
        <w:shd w:val="clear" w:color="auto" w:fill="FFFFFF"/>
        <w:jc w:val="both"/>
        <w:rPr>
          <w:rFonts w:ascii="Lucida Sans Unicode" w:hAnsi="Lucida Sans Unicode" w:cs="Lucida Sans Unicode"/>
          <w:b w:val="0"/>
          <w:color w:val="auto"/>
        </w:rPr>
      </w:pPr>
    </w:p>
    <w:p w:rsidR="009112A1" w:rsidRPr="009112A1" w:rsidRDefault="009112A1" w:rsidP="004C7635">
      <w:pPr>
        <w:pStyle w:val="Ttulo3"/>
        <w:shd w:val="clear" w:color="auto" w:fill="FFFFFF"/>
        <w:jc w:val="center"/>
        <w:rPr>
          <w:rFonts w:ascii="Lucida Sans Unicode" w:hAnsi="Lucida Sans Unicode" w:cs="Lucida Sans Unicode"/>
          <w:b w:val="0"/>
          <w:color w:val="auto"/>
        </w:rPr>
      </w:pPr>
      <w:r w:rsidRPr="009112A1">
        <w:rPr>
          <w:rFonts w:ascii="Lucida Sans Unicode" w:hAnsi="Lucida Sans Unicode" w:cs="Lucida Sans Unicode"/>
          <w:b w:val="0"/>
          <w:color w:val="auto"/>
        </w:rPr>
        <w:t>São Pedro do Sul, 23 de Agosto de 2012.</w:t>
      </w:r>
    </w:p>
    <w:p w:rsidR="00DB6B79" w:rsidRPr="009112A1" w:rsidRDefault="00DB6B79" w:rsidP="004C7635">
      <w:pPr>
        <w:tabs>
          <w:tab w:val="left" w:pos="2127"/>
        </w:tabs>
        <w:spacing w:before="240" w:after="240" w:line="360" w:lineRule="auto"/>
        <w:jc w:val="center"/>
        <w:rPr>
          <w:rFonts w:cs="Arial"/>
          <w:sz w:val="26"/>
          <w:szCs w:val="26"/>
        </w:rPr>
      </w:pPr>
      <w:bookmarkStart w:id="0" w:name="_GoBack"/>
      <w:bookmarkEnd w:id="0"/>
    </w:p>
    <w:p w:rsidR="009112A1" w:rsidRDefault="009112A1" w:rsidP="00F20BB2">
      <w:pPr>
        <w:tabs>
          <w:tab w:val="left" w:pos="2127"/>
        </w:tabs>
        <w:spacing w:before="240" w:after="240" w:line="360" w:lineRule="auto"/>
        <w:jc w:val="both"/>
        <w:rPr>
          <w:rFonts w:cs="Arial"/>
          <w:sz w:val="26"/>
          <w:szCs w:val="26"/>
        </w:rPr>
      </w:pPr>
    </w:p>
    <w:p w:rsidR="009112A1" w:rsidRDefault="009112A1" w:rsidP="00F20BB2">
      <w:pPr>
        <w:tabs>
          <w:tab w:val="left" w:pos="2127"/>
        </w:tabs>
        <w:spacing w:before="240" w:after="240" w:line="360" w:lineRule="auto"/>
        <w:jc w:val="both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  <w:t>José Claudio Fagundes Goulart</w:t>
      </w:r>
    </w:p>
    <w:p w:rsidR="009112A1" w:rsidRPr="003B6890" w:rsidRDefault="009112A1" w:rsidP="00F20BB2">
      <w:pPr>
        <w:tabs>
          <w:tab w:val="left" w:pos="2127"/>
        </w:tabs>
        <w:spacing w:before="240" w:after="240" w:line="360" w:lineRule="auto"/>
        <w:jc w:val="both"/>
        <w:rPr>
          <w:rFonts w:cs="Arial"/>
          <w:sz w:val="26"/>
          <w:szCs w:val="26"/>
        </w:rPr>
      </w:pPr>
      <w:r>
        <w:rPr>
          <w:rFonts w:cs="Arial"/>
          <w:sz w:val="26"/>
          <w:szCs w:val="26"/>
        </w:rPr>
        <w:tab/>
      </w:r>
      <w:r>
        <w:rPr>
          <w:rFonts w:cs="Arial"/>
          <w:sz w:val="26"/>
          <w:szCs w:val="26"/>
        </w:rPr>
        <w:tab/>
        <w:t>Presidente do Poder Legislativo</w:t>
      </w:r>
    </w:p>
    <w:sectPr w:rsidR="009112A1" w:rsidRPr="003B6890" w:rsidSect="00C61017">
      <w:headerReference w:type="default" r:id="rId8"/>
      <w:footerReference w:type="default" r:id="rId9"/>
      <w:pgSz w:w="11906" w:h="16838"/>
      <w:pgMar w:top="567" w:right="1133" w:bottom="72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0EB" w:rsidRDefault="000F60EB" w:rsidP="00854A9F">
      <w:pPr>
        <w:spacing w:after="0" w:line="240" w:lineRule="auto"/>
      </w:pPr>
      <w:r>
        <w:separator/>
      </w:r>
    </w:p>
  </w:endnote>
  <w:endnote w:type="continuationSeparator" w:id="0">
    <w:p w:rsidR="000F60EB" w:rsidRDefault="000F60EB" w:rsidP="00854A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87F7E" w:rsidRPr="00387F7E" w:rsidRDefault="00387F7E" w:rsidP="00387F7E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>Telefone fax: 55. 3276.1255/ 55. 3276.1755</w:t>
    </w:r>
  </w:p>
  <w:p w:rsidR="00387F7E" w:rsidRPr="00387F7E" w:rsidRDefault="00387F7E" w:rsidP="00387F7E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>Rua 15 de Novembro nº 793 São Pedro do Sul – RS</w:t>
    </w:r>
  </w:p>
  <w:p w:rsidR="00387F7E" w:rsidRPr="00387F7E" w:rsidRDefault="00387F7E" w:rsidP="00387F7E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>CEP: 97.4000-000</w:t>
    </w:r>
  </w:p>
  <w:p w:rsidR="00387F7E" w:rsidRPr="00387F7E" w:rsidRDefault="00387F7E">
    <w:pPr>
      <w:pStyle w:val="Rodap"/>
      <w:rPr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0EB" w:rsidRDefault="000F60EB" w:rsidP="00854A9F">
      <w:pPr>
        <w:spacing w:after="0" w:line="240" w:lineRule="auto"/>
      </w:pPr>
      <w:r>
        <w:separator/>
      </w:r>
    </w:p>
  </w:footnote>
  <w:footnote w:type="continuationSeparator" w:id="0">
    <w:p w:rsidR="000F60EB" w:rsidRDefault="000F60EB" w:rsidP="00854A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54A9F" w:rsidRPr="00387F7E" w:rsidRDefault="00CE203E" w:rsidP="00854A9F">
    <w:pPr>
      <w:pStyle w:val="Cabealho"/>
      <w:jc w:val="center"/>
      <w:rPr>
        <w:rFonts w:ascii="Arial Rounded MT Bold" w:hAnsi="Arial Rounded MT Bold"/>
        <w:sz w:val="40"/>
        <w:szCs w:val="40"/>
      </w:rPr>
    </w:pPr>
    <w:r>
      <w:rPr>
        <w:rFonts w:ascii="Arial Rounded MT Bold" w:hAnsi="Arial Rounded MT Bold"/>
        <w:noProof/>
        <w:sz w:val="40"/>
        <w:szCs w:val="40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-26670</wp:posOffset>
          </wp:positionH>
          <wp:positionV relativeFrom="paragraph">
            <wp:posOffset>-3175</wp:posOffset>
          </wp:positionV>
          <wp:extent cx="923290" cy="1143635"/>
          <wp:effectExtent l="0" t="0" r="0" b="0"/>
          <wp:wrapTight wrapText="bothSides">
            <wp:wrapPolygon edited="0">
              <wp:start x="6239" y="0"/>
              <wp:lineTo x="0" y="1079"/>
              <wp:lineTo x="0" y="17990"/>
              <wp:lineTo x="5348" y="21228"/>
              <wp:lineTo x="6685" y="21228"/>
              <wp:lineTo x="14261" y="21228"/>
              <wp:lineTo x="15153" y="21228"/>
              <wp:lineTo x="20946" y="17630"/>
              <wp:lineTo x="20946" y="1799"/>
              <wp:lineTo x="14261" y="0"/>
              <wp:lineTo x="6239" y="0"/>
            </wp:wrapPolygon>
          </wp:wrapTight>
          <wp:docPr id="1" name="Imagem 2" descr="D:\Pictures\brasao_edilida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 descr="D:\Pictures\brasao_edilida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23290" cy="1143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 Rounded MT Bold" w:hAnsi="Arial Rounded MT Bold"/>
        <w:noProof/>
        <w:sz w:val="40"/>
        <w:szCs w:val="40"/>
      </w:rPr>
      <w:drawing>
        <wp:anchor distT="0" distB="0" distL="114300" distR="114300" simplePos="0" relativeHeight="251657216" behindDoc="1" locked="0" layoutInCell="1" allowOverlap="1">
          <wp:simplePos x="0" y="0"/>
          <wp:positionH relativeFrom="column">
            <wp:posOffset>5039995</wp:posOffset>
          </wp:positionH>
          <wp:positionV relativeFrom="paragraph">
            <wp:posOffset>46355</wp:posOffset>
          </wp:positionV>
          <wp:extent cx="1170305" cy="1016000"/>
          <wp:effectExtent l="0" t="0" r="0" b="0"/>
          <wp:wrapTight wrapText="bothSides">
            <wp:wrapPolygon edited="0">
              <wp:start x="0" y="0"/>
              <wp:lineTo x="0" y="21060"/>
              <wp:lineTo x="21096" y="21060"/>
              <wp:lineTo x="21096" y="0"/>
              <wp:lineTo x="0" y="0"/>
            </wp:wrapPolygon>
          </wp:wrapTight>
          <wp:docPr id="2" name="Imagem 3" descr="D:\Pictures\BRASO_~1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D:\Pictures\BRASO_~1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70305" cy="101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854A9F" w:rsidRPr="00387F7E">
      <w:rPr>
        <w:rFonts w:ascii="Arial Rounded MT Bold" w:hAnsi="Arial Rounded MT Bold"/>
        <w:sz w:val="40"/>
        <w:szCs w:val="40"/>
      </w:rPr>
      <w:t>PODER LEGISLATIVO</w:t>
    </w:r>
  </w:p>
  <w:p w:rsidR="00854A9F" w:rsidRPr="00387F7E" w:rsidRDefault="00854A9F" w:rsidP="00854A9F">
    <w:pPr>
      <w:pStyle w:val="Cabealho"/>
      <w:jc w:val="center"/>
      <w:rPr>
        <w:rFonts w:ascii="Arial Rounded MT Bold" w:hAnsi="Arial Rounded MT Bold"/>
        <w:sz w:val="20"/>
        <w:szCs w:val="20"/>
      </w:rPr>
    </w:pPr>
    <w:r w:rsidRPr="00387F7E">
      <w:rPr>
        <w:rFonts w:ascii="Arial Rounded MT Bold" w:hAnsi="Arial Rounded MT Bold"/>
        <w:sz w:val="20"/>
        <w:szCs w:val="20"/>
      </w:rPr>
      <w:t>CÂMARA MUNICIPAL DE VEREADORES</w:t>
    </w:r>
  </w:p>
  <w:p w:rsidR="00854A9F" w:rsidRPr="00387F7E" w:rsidRDefault="00854A9F" w:rsidP="00854A9F">
    <w:pPr>
      <w:pStyle w:val="Cabealho"/>
      <w:jc w:val="center"/>
      <w:rPr>
        <w:rFonts w:ascii="Arial Rounded MT Bold" w:hAnsi="Arial Rounded MT Bold"/>
        <w:sz w:val="20"/>
        <w:szCs w:val="20"/>
      </w:rPr>
    </w:pPr>
    <w:r w:rsidRPr="00387F7E">
      <w:rPr>
        <w:rFonts w:ascii="Arial Rounded MT Bold" w:hAnsi="Arial Rounded MT Bold"/>
        <w:sz w:val="20"/>
        <w:szCs w:val="20"/>
      </w:rPr>
      <w:t>Município de São Pedro do Sul</w:t>
    </w:r>
    <w:r w:rsidR="00D4430B" w:rsidRPr="00387F7E">
      <w:rPr>
        <w:rFonts w:ascii="Arial Rounded MT Bold" w:hAnsi="Arial Rounded MT Bold"/>
        <w:sz w:val="20"/>
        <w:szCs w:val="20"/>
      </w:rPr>
      <w:t xml:space="preserve"> - RS</w:t>
    </w:r>
  </w:p>
  <w:p w:rsidR="00387F7E" w:rsidRPr="00387F7E" w:rsidRDefault="00387F7E" w:rsidP="000906F3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 xml:space="preserve">E-mail: </w:t>
    </w:r>
    <w:hyperlink r:id="rId3" w:history="1">
      <w:r w:rsidRPr="00387F7E">
        <w:rPr>
          <w:rStyle w:val="Hyperlink"/>
          <w:sz w:val="20"/>
          <w:szCs w:val="20"/>
        </w:rPr>
        <w:t>presidente@camarasps.rs.gov.br</w:t>
      </w:r>
    </w:hyperlink>
  </w:p>
  <w:p w:rsidR="00387F7E" w:rsidRPr="00387F7E" w:rsidRDefault="00387F7E" w:rsidP="000906F3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 xml:space="preserve">      </w:t>
    </w:r>
    <w:hyperlink r:id="rId4" w:history="1">
      <w:r w:rsidR="00497EEA" w:rsidRPr="00387F7E">
        <w:rPr>
          <w:rStyle w:val="Hyperlink"/>
          <w:sz w:val="20"/>
          <w:szCs w:val="20"/>
        </w:rPr>
        <w:t>camara@camarasps.rs.gov.br</w:t>
      </w:r>
    </w:hyperlink>
    <w:r w:rsidR="00497EEA" w:rsidRPr="00387F7E">
      <w:rPr>
        <w:sz w:val="20"/>
        <w:szCs w:val="20"/>
      </w:rPr>
      <w:t xml:space="preserve"> </w:t>
    </w:r>
  </w:p>
  <w:p w:rsidR="00387F7E" w:rsidRPr="00387F7E" w:rsidRDefault="00387F7E" w:rsidP="00387F7E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 xml:space="preserve">                     </w:t>
    </w:r>
    <w:hyperlink r:id="rId5" w:history="1">
      <w:r w:rsidRPr="00387F7E">
        <w:rPr>
          <w:rStyle w:val="Hyperlink"/>
          <w:sz w:val="20"/>
          <w:szCs w:val="20"/>
        </w:rPr>
        <w:t>diretor.legislativo@camarasps.rs.gov.br</w:t>
      </w:r>
    </w:hyperlink>
  </w:p>
  <w:p w:rsidR="00387F7E" w:rsidRPr="00387F7E" w:rsidRDefault="00387F7E" w:rsidP="000906F3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 xml:space="preserve">                </w:t>
    </w:r>
    <w:hyperlink r:id="rId6" w:history="1">
      <w:r w:rsidRPr="00387F7E">
        <w:rPr>
          <w:rStyle w:val="Hyperlink"/>
          <w:sz w:val="20"/>
          <w:szCs w:val="20"/>
        </w:rPr>
        <w:t>contabilidade@camarasps.rs.gov.br</w:t>
      </w:r>
    </w:hyperlink>
  </w:p>
  <w:p w:rsidR="00C61017" w:rsidRDefault="00387F7E" w:rsidP="000906F3">
    <w:pPr>
      <w:pStyle w:val="Rodap"/>
      <w:jc w:val="center"/>
      <w:rPr>
        <w:sz w:val="20"/>
        <w:szCs w:val="20"/>
      </w:rPr>
    </w:pPr>
    <w:r w:rsidRPr="00387F7E">
      <w:rPr>
        <w:sz w:val="20"/>
        <w:szCs w:val="20"/>
      </w:rPr>
      <w:t xml:space="preserve">       </w:t>
    </w:r>
    <w:hyperlink r:id="rId7" w:history="1">
      <w:r w:rsidRPr="00387F7E">
        <w:rPr>
          <w:rStyle w:val="Hyperlink"/>
          <w:sz w:val="20"/>
          <w:szCs w:val="20"/>
        </w:rPr>
        <w:t>jurídico@camarasps.rs.gov.br</w:t>
      </w:r>
    </w:hyperlink>
  </w:p>
  <w:p w:rsidR="00C61017" w:rsidRDefault="00C61017" w:rsidP="000906F3">
    <w:pPr>
      <w:pStyle w:val="Rodap"/>
      <w:jc w:val="center"/>
    </w:pPr>
    <w:r>
      <w:rPr>
        <w:sz w:val="20"/>
        <w:szCs w:val="20"/>
      </w:rPr>
      <w:t>________________________________________________________________________________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CE203E"/>
    <w:rsid w:val="00004D76"/>
    <w:rsid w:val="000053D2"/>
    <w:rsid w:val="00006993"/>
    <w:rsid w:val="00051B8C"/>
    <w:rsid w:val="000521AD"/>
    <w:rsid w:val="000906F3"/>
    <w:rsid w:val="000B0154"/>
    <w:rsid w:val="000B7377"/>
    <w:rsid w:val="000D509E"/>
    <w:rsid w:val="000D6A13"/>
    <w:rsid w:val="000E15D7"/>
    <w:rsid w:val="000E6363"/>
    <w:rsid w:val="000E7CE5"/>
    <w:rsid w:val="000F130B"/>
    <w:rsid w:val="000F5953"/>
    <w:rsid w:val="000F60EB"/>
    <w:rsid w:val="000F713B"/>
    <w:rsid w:val="0010060A"/>
    <w:rsid w:val="001018F7"/>
    <w:rsid w:val="00115076"/>
    <w:rsid w:val="00124317"/>
    <w:rsid w:val="00126390"/>
    <w:rsid w:val="00147EED"/>
    <w:rsid w:val="00157B44"/>
    <w:rsid w:val="001668CB"/>
    <w:rsid w:val="00176757"/>
    <w:rsid w:val="00183CFA"/>
    <w:rsid w:val="00194A7C"/>
    <w:rsid w:val="001A5DE0"/>
    <w:rsid w:val="001C1D98"/>
    <w:rsid w:val="001D7F9D"/>
    <w:rsid w:val="001F62C7"/>
    <w:rsid w:val="00205F33"/>
    <w:rsid w:val="00210E2D"/>
    <w:rsid w:val="00212682"/>
    <w:rsid w:val="0023346C"/>
    <w:rsid w:val="002368BB"/>
    <w:rsid w:val="002470AE"/>
    <w:rsid w:val="00247A61"/>
    <w:rsid w:val="00293B78"/>
    <w:rsid w:val="002A1404"/>
    <w:rsid w:val="002A4CFD"/>
    <w:rsid w:val="002B71E6"/>
    <w:rsid w:val="002C5574"/>
    <w:rsid w:val="002E10BB"/>
    <w:rsid w:val="002E3B6A"/>
    <w:rsid w:val="002E73CC"/>
    <w:rsid w:val="002F2C1A"/>
    <w:rsid w:val="003007D0"/>
    <w:rsid w:val="003021DA"/>
    <w:rsid w:val="00302C9A"/>
    <w:rsid w:val="0030454C"/>
    <w:rsid w:val="00316D16"/>
    <w:rsid w:val="00326284"/>
    <w:rsid w:val="003562E2"/>
    <w:rsid w:val="00376687"/>
    <w:rsid w:val="003852DE"/>
    <w:rsid w:val="00387F7E"/>
    <w:rsid w:val="00397DB1"/>
    <w:rsid w:val="003A0C10"/>
    <w:rsid w:val="003A375F"/>
    <w:rsid w:val="003A697F"/>
    <w:rsid w:val="003A738D"/>
    <w:rsid w:val="003B1E3D"/>
    <w:rsid w:val="003B2820"/>
    <w:rsid w:val="003D4B28"/>
    <w:rsid w:val="00422373"/>
    <w:rsid w:val="00443BFB"/>
    <w:rsid w:val="00456C4E"/>
    <w:rsid w:val="004708E8"/>
    <w:rsid w:val="004721FE"/>
    <w:rsid w:val="004750C8"/>
    <w:rsid w:val="00494705"/>
    <w:rsid w:val="00497EEA"/>
    <w:rsid w:val="004A5284"/>
    <w:rsid w:val="004B2B2D"/>
    <w:rsid w:val="004C7635"/>
    <w:rsid w:val="004D6E30"/>
    <w:rsid w:val="004E2C42"/>
    <w:rsid w:val="004E60CD"/>
    <w:rsid w:val="004F6F09"/>
    <w:rsid w:val="00503A74"/>
    <w:rsid w:val="005126A0"/>
    <w:rsid w:val="00520096"/>
    <w:rsid w:val="005265B6"/>
    <w:rsid w:val="00526946"/>
    <w:rsid w:val="00554B61"/>
    <w:rsid w:val="005556AC"/>
    <w:rsid w:val="005948D6"/>
    <w:rsid w:val="005C29E0"/>
    <w:rsid w:val="005C6089"/>
    <w:rsid w:val="005D4806"/>
    <w:rsid w:val="00612746"/>
    <w:rsid w:val="00612FA8"/>
    <w:rsid w:val="00615B23"/>
    <w:rsid w:val="00622C31"/>
    <w:rsid w:val="006240A0"/>
    <w:rsid w:val="00626029"/>
    <w:rsid w:val="00627F98"/>
    <w:rsid w:val="00632729"/>
    <w:rsid w:val="00655E74"/>
    <w:rsid w:val="0066497F"/>
    <w:rsid w:val="00677509"/>
    <w:rsid w:val="00687DF5"/>
    <w:rsid w:val="006B51AE"/>
    <w:rsid w:val="006B7037"/>
    <w:rsid w:val="006D3422"/>
    <w:rsid w:val="00710551"/>
    <w:rsid w:val="00725EC8"/>
    <w:rsid w:val="00730122"/>
    <w:rsid w:val="00737948"/>
    <w:rsid w:val="00790511"/>
    <w:rsid w:val="00790D52"/>
    <w:rsid w:val="007913E7"/>
    <w:rsid w:val="007B625D"/>
    <w:rsid w:val="007C05C2"/>
    <w:rsid w:val="007E6214"/>
    <w:rsid w:val="007F4C58"/>
    <w:rsid w:val="00802844"/>
    <w:rsid w:val="008030BD"/>
    <w:rsid w:val="008064F3"/>
    <w:rsid w:val="008209A0"/>
    <w:rsid w:val="00832B28"/>
    <w:rsid w:val="008459A4"/>
    <w:rsid w:val="00854A9F"/>
    <w:rsid w:val="00854E1A"/>
    <w:rsid w:val="00856252"/>
    <w:rsid w:val="00862EDA"/>
    <w:rsid w:val="0087294B"/>
    <w:rsid w:val="0087404D"/>
    <w:rsid w:val="00877658"/>
    <w:rsid w:val="00884FBA"/>
    <w:rsid w:val="00886E08"/>
    <w:rsid w:val="00891270"/>
    <w:rsid w:val="00896364"/>
    <w:rsid w:val="008A3D6A"/>
    <w:rsid w:val="008C31E2"/>
    <w:rsid w:val="008D052C"/>
    <w:rsid w:val="008F46FD"/>
    <w:rsid w:val="008F6368"/>
    <w:rsid w:val="009112A1"/>
    <w:rsid w:val="00914A68"/>
    <w:rsid w:val="009274CA"/>
    <w:rsid w:val="00935BE7"/>
    <w:rsid w:val="00943C65"/>
    <w:rsid w:val="00945814"/>
    <w:rsid w:val="00960B8B"/>
    <w:rsid w:val="0097492E"/>
    <w:rsid w:val="00982F69"/>
    <w:rsid w:val="009A6092"/>
    <w:rsid w:val="009A7253"/>
    <w:rsid w:val="009C58E2"/>
    <w:rsid w:val="009D4C3B"/>
    <w:rsid w:val="009E23FF"/>
    <w:rsid w:val="009E6A05"/>
    <w:rsid w:val="009F381B"/>
    <w:rsid w:val="009F7061"/>
    <w:rsid w:val="00A06439"/>
    <w:rsid w:val="00A1280D"/>
    <w:rsid w:val="00A224D1"/>
    <w:rsid w:val="00A26E16"/>
    <w:rsid w:val="00A33F00"/>
    <w:rsid w:val="00A85AE6"/>
    <w:rsid w:val="00A937B7"/>
    <w:rsid w:val="00AA5656"/>
    <w:rsid w:val="00AB5898"/>
    <w:rsid w:val="00AE34CF"/>
    <w:rsid w:val="00AF4593"/>
    <w:rsid w:val="00AF7954"/>
    <w:rsid w:val="00B02B04"/>
    <w:rsid w:val="00B053B1"/>
    <w:rsid w:val="00B104D6"/>
    <w:rsid w:val="00B26D88"/>
    <w:rsid w:val="00B308CF"/>
    <w:rsid w:val="00B354AA"/>
    <w:rsid w:val="00B45942"/>
    <w:rsid w:val="00B51A9A"/>
    <w:rsid w:val="00B56645"/>
    <w:rsid w:val="00B75B25"/>
    <w:rsid w:val="00B85460"/>
    <w:rsid w:val="00B92102"/>
    <w:rsid w:val="00BA4F3C"/>
    <w:rsid w:val="00BA532F"/>
    <w:rsid w:val="00BC128A"/>
    <w:rsid w:val="00BD417B"/>
    <w:rsid w:val="00BE423E"/>
    <w:rsid w:val="00C05843"/>
    <w:rsid w:val="00C13A83"/>
    <w:rsid w:val="00C20276"/>
    <w:rsid w:val="00C25734"/>
    <w:rsid w:val="00C41220"/>
    <w:rsid w:val="00C44472"/>
    <w:rsid w:val="00C46C3E"/>
    <w:rsid w:val="00C56B0A"/>
    <w:rsid w:val="00C61017"/>
    <w:rsid w:val="00C62523"/>
    <w:rsid w:val="00C63EBF"/>
    <w:rsid w:val="00C65234"/>
    <w:rsid w:val="00C835D6"/>
    <w:rsid w:val="00C851A8"/>
    <w:rsid w:val="00C94BEF"/>
    <w:rsid w:val="00CB09B4"/>
    <w:rsid w:val="00CC2F1E"/>
    <w:rsid w:val="00CC59B5"/>
    <w:rsid w:val="00CD6EC8"/>
    <w:rsid w:val="00CD75C4"/>
    <w:rsid w:val="00CE203E"/>
    <w:rsid w:val="00CE5906"/>
    <w:rsid w:val="00D34E87"/>
    <w:rsid w:val="00D4430B"/>
    <w:rsid w:val="00D46451"/>
    <w:rsid w:val="00D5523A"/>
    <w:rsid w:val="00D574A9"/>
    <w:rsid w:val="00D577F4"/>
    <w:rsid w:val="00D6161E"/>
    <w:rsid w:val="00D61BB9"/>
    <w:rsid w:val="00D62A61"/>
    <w:rsid w:val="00D71762"/>
    <w:rsid w:val="00D7751D"/>
    <w:rsid w:val="00D830BD"/>
    <w:rsid w:val="00D87B16"/>
    <w:rsid w:val="00DB6B79"/>
    <w:rsid w:val="00DC0F15"/>
    <w:rsid w:val="00DC75DF"/>
    <w:rsid w:val="00DD5367"/>
    <w:rsid w:val="00DE57D1"/>
    <w:rsid w:val="00DF1448"/>
    <w:rsid w:val="00DF2ACF"/>
    <w:rsid w:val="00DF4CE8"/>
    <w:rsid w:val="00E01CA6"/>
    <w:rsid w:val="00E03914"/>
    <w:rsid w:val="00E13D95"/>
    <w:rsid w:val="00E15696"/>
    <w:rsid w:val="00E22123"/>
    <w:rsid w:val="00E27920"/>
    <w:rsid w:val="00E4652D"/>
    <w:rsid w:val="00E501E2"/>
    <w:rsid w:val="00E512B3"/>
    <w:rsid w:val="00E75DF5"/>
    <w:rsid w:val="00E873CD"/>
    <w:rsid w:val="00E9688D"/>
    <w:rsid w:val="00EA147F"/>
    <w:rsid w:val="00EA5750"/>
    <w:rsid w:val="00EA7F60"/>
    <w:rsid w:val="00EB4DDF"/>
    <w:rsid w:val="00EE2F06"/>
    <w:rsid w:val="00EE4AB1"/>
    <w:rsid w:val="00EE5C18"/>
    <w:rsid w:val="00F074E7"/>
    <w:rsid w:val="00F10DE5"/>
    <w:rsid w:val="00F13194"/>
    <w:rsid w:val="00F20BB2"/>
    <w:rsid w:val="00F22BF6"/>
    <w:rsid w:val="00F359F7"/>
    <w:rsid w:val="00F52A71"/>
    <w:rsid w:val="00F550A3"/>
    <w:rsid w:val="00F60D8D"/>
    <w:rsid w:val="00F76569"/>
    <w:rsid w:val="00F846F6"/>
    <w:rsid w:val="00F95022"/>
    <w:rsid w:val="00F966F4"/>
    <w:rsid w:val="00FA4008"/>
    <w:rsid w:val="00FA5BF0"/>
    <w:rsid w:val="00FB008C"/>
    <w:rsid w:val="00FD52DA"/>
    <w:rsid w:val="00FE6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Calibri" w:hAnsi="Arial" w:cs="Calibr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4"/>
      <w:szCs w:val="18"/>
    </w:rPr>
  </w:style>
  <w:style w:type="paragraph" w:styleId="Ttulo1">
    <w:name w:val="heading 1"/>
    <w:basedOn w:val="Normal"/>
    <w:next w:val="Normal"/>
    <w:link w:val="Ttulo1Char"/>
    <w:qFormat/>
    <w:rsid w:val="00E9688D"/>
    <w:pPr>
      <w:keepNext/>
      <w:tabs>
        <w:tab w:val="left" w:pos="6520"/>
      </w:tabs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Cs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112A1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112A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rsid w:val="00B51A9A"/>
    <w:pPr>
      <w:spacing w:after="0" w:line="240" w:lineRule="auto"/>
      <w:jc w:val="both"/>
    </w:pPr>
    <w:rPr>
      <w:rFonts w:ascii="Times New Roman" w:eastAsia="Times New Roman" w:hAnsi="Times New Roman"/>
      <w:szCs w:val="24"/>
    </w:rPr>
  </w:style>
  <w:style w:type="character" w:customStyle="1" w:styleId="CorpodetextoChar">
    <w:name w:val="Corpo de texto Char"/>
    <w:link w:val="Corpodetexto"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character" w:customStyle="1" w:styleId="Ttulo1Char">
    <w:name w:val="Título 1 Char"/>
    <w:link w:val="Ttulo1"/>
    <w:rsid w:val="00E9688D"/>
    <w:rPr>
      <w:rFonts w:ascii="Times New Roman" w:eastAsia="Times New Roman" w:hAnsi="Times New Roman"/>
      <w:b/>
      <w:bCs/>
      <w:sz w:val="24"/>
      <w:szCs w:val="24"/>
    </w:rPr>
  </w:style>
  <w:style w:type="table" w:styleId="Tabelacomgrade">
    <w:name w:val="Table Grid"/>
    <w:basedOn w:val="Tabelanormal"/>
    <w:uiPriority w:val="59"/>
    <w:rsid w:val="00A26E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cuodecorpodetexto3">
    <w:name w:val="Body Text Indent 3"/>
    <w:basedOn w:val="Normal"/>
    <w:link w:val="Recuodecorpodetexto3Char"/>
    <w:uiPriority w:val="99"/>
    <w:unhideWhenUsed/>
    <w:rsid w:val="009A7253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rsid w:val="009A7253"/>
    <w:rPr>
      <w:sz w:val="16"/>
      <w:szCs w:val="16"/>
      <w:lang w:eastAsia="en-US"/>
    </w:rPr>
  </w:style>
  <w:style w:type="paragraph" w:customStyle="1" w:styleId="Standard">
    <w:name w:val="Standard"/>
    <w:rsid w:val="0023346C"/>
    <w:pPr>
      <w:widowControl w:val="0"/>
      <w:suppressAutoHyphens/>
      <w:autoSpaceDN w:val="0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styleId="NormalWeb">
    <w:name w:val="Normal (Web)"/>
    <w:basedOn w:val="Normal"/>
    <w:uiPriority w:val="99"/>
    <w:semiHidden/>
    <w:unhideWhenUsed/>
    <w:rsid w:val="00302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112A1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112A1"/>
    <w:rPr>
      <w:rFonts w:asciiTheme="majorHAnsi" w:eastAsiaTheme="majorEastAsia" w:hAnsiTheme="majorHAnsi" w:cstheme="majorBidi"/>
      <w:b/>
      <w:bCs/>
      <w:color w:val="4F81BD" w:themeColor="accent1"/>
      <w:sz w:val="24"/>
      <w:szCs w:val="18"/>
    </w:rPr>
  </w:style>
  <w:style w:type="character" w:styleId="Forte">
    <w:name w:val="Strong"/>
    <w:basedOn w:val="Fontepargpadro"/>
    <w:uiPriority w:val="22"/>
    <w:qFormat/>
    <w:rsid w:val="009112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Calibri" w:hAnsi="Arial" w:cs="Calibri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7954"/>
    <w:pPr>
      <w:spacing w:after="200" w:line="276" w:lineRule="auto"/>
    </w:pPr>
    <w:rPr>
      <w:sz w:val="24"/>
      <w:szCs w:val="18"/>
    </w:rPr>
  </w:style>
  <w:style w:type="paragraph" w:styleId="Ttulo1">
    <w:name w:val="heading 1"/>
    <w:basedOn w:val="Normal"/>
    <w:next w:val="Normal"/>
    <w:link w:val="Ttulo1Char"/>
    <w:qFormat/>
    <w:rsid w:val="00E9688D"/>
    <w:pPr>
      <w:keepNext/>
      <w:tabs>
        <w:tab w:val="left" w:pos="6520"/>
      </w:tabs>
      <w:spacing w:after="0" w:line="240" w:lineRule="auto"/>
      <w:jc w:val="center"/>
      <w:outlineLvl w:val="0"/>
    </w:pPr>
    <w:rPr>
      <w:rFonts w:ascii="Times New Roman" w:eastAsia="Times New Roman" w:hAnsi="Times New Roman"/>
      <w:b/>
      <w:bCs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4A9F"/>
  </w:style>
  <w:style w:type="paragraph" w:styleId="Rodap">
    <w:name w:val="footer"/>
    <w:basedOn w:val="Normal"/>
    <w:link w:val="RodapChar"/>
    <w:uiPriority w:val="99"/>
    <w:unhideWhenUsed/>
    <w:rsid w:val="00854A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4A9F"/>
  </w:style>
  <w:style w:type="paragraph" w:styleId="Textodebalo">
    <w:name w:val="Balloon Text"/>
    <w:basedOn w:val="Normal"/>
    <w:link w:val="TextodebaloChar"/>
    <w:uiPriority w:val="99"/>
    <w:semiHidden/>
    <w:unhideWhenUsed/>
    <w:rsid w:val="00854A9F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854A9F"/>
    <w:rPr>
      <w:rFonts w:ascii="Tahoma" w:hAnsi="Tahoma" w:cs="Tahoma"/>
      <w:sz w:val="16"/>
      <w:szCs w:val="16"/>
    </w:rPr>
  </w:style>
  <w:style w:type="paragraph" w:styleId="Corpodetexto">
    <w:name w:val="Body Text"/>
    <w:basedOn w:val="Normal"/>
    <w:link w:val="CorpodetextoChar"/>
    <w:rsid w:val="00B51A9A"/>
    <w:pPr>
      <w:spacing w:after="0" w:line="240" w:lineRule="auto"/>
      <w:jc w:val="both"/>
    </w:pPr>
    <w:rPr>
      <w:rFonts w:ascii="Times New Roman" w:eastAsia="Times New Roman" w:hAnsi="Times New Roman"/>
      <w:szCs w:val="24"/>
      <w:lang w:val="x-none" w:eastAsia="x-none"/>
    </w:rPr>
  </w:style>
  <w:style w:type="character" w:customStyle="1" w:styleId="CorpodetextoChar">
    <w:name w:val="Corpo de texto Char"/>
    <w:link w:val="Corpodetexto"/>
    <w:rsid w:val="00B51A9A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uiPriority w:val="1"/>
    <w:qFormat/>
    <w:rsid w:val="00A224D1"/>
    <w:rPr>
      <w:sz w:val="22"/>
      <w:szCs w:val="22"/>
      <w:lang w:eastAsia="en-US"/>
    </w:rPr>
  </w:style>
  <w:style w:type="character" w:styleId="Hyperlink">
    <w:name w:val="Hyperlink"/>
    <w:uiPriority w:val="99"/>
    <w:unhideWhenUsed/>
    <w:rsid w:val="00497EEA"/>
    <w:rPr>
      <w:color w:val="0000FF"/>
      <w:u w:val="single"/>
    </w:rPr>
  </w:style>
  <w:style w:type="character" w:customStyle="1" w:styleId="Ttulo1Char">
    <w:name w:val="Título 1 Char"/>
    <w:link w:val="Ttulo1"/>
    <w:rsid w:val="00E9688D"/>
    <w:rPr>
      <w:rFonts w:ascii="Times New Roman" w:eastAsia="Times New Roman" w:hAnsi="Times New Roman"/>
      <w:b/>
      <w:bCs/>
      <w:sz w:val="24"/>
      <w:szCs w:val="24"/>
    </w:rPr>
  </w:style>
  <w:style w:type="table" w:styleId="Tabelacomgrade">
    <w:name w:val="Table Grid"/>
    <w:basedOn w:val="Tabelanormal"/>
    <w:uiPriority w:val="59"/>
    <w:rsid w:val="00A26E1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Recuodecorpodetexto3">
    <w:name w:val="Body Text Indent 3"/>
    <w:basedOn w:val="Normal"/>
    <w:link w:val="Recuodecorpodetexto3Char"/>
    <w:uiPriority w:val="99"/>
    <w:unhideWhenUsed/>
    <w:rsid w:val="009A7253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link w:val="Recuodecorpodetexto3"/>
    <w:uiPriority w:val="99"/>
    <w:rsid w:val="009A7253"/>
    <w:rPr>
      <w:sz w:val="16"/>
      <w:szCs w:val="16"/>
      <w:lang w:eastAsia="en-US"/>
    </w:rPr>
  </w:style>
  <w:style w:type="paragraph" w:customStyle="1" w:styleId="Standard">
    <w:name w:val="Standard"/>
    <w:rsid w:val="0023346C"/>
    <w:pPr>
      <w:widowControl w:val="0"/>
      <w:suppressAutoHyphens/>
      <w:autoSpaceDN w:val="0"/>
      <w:textAlignment w:val="baseline"/>
    </w:pPr>
    <w:rPr>
      <w:rFonts w:ascii="Times New Roman" w:eastAsia="SimSun" w:hAnsi="Times New Roman" w:cs="Tahoma"/>
      <w:kern w:val="3"/>
      <w:sz w:val="24"/>
      <w:szCs w:val="24"/>
      <w:lang w:eastAsia="zh-CN" w:bidi="hi-IN"/>
    </w:rPr>
  </w:style>
  <w:style w:type="paragraph" w:styleId="NormalWeb">
    <w:name w:val="Normal (Web)"/>
    <w:basedOn w:val="Normal"/>
    <w:uiPriority w:val="99"/>
    <w:semiHidden/>
    <w:unhideWhenUsed/>
    <w:rsid w:val="00302C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1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07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8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82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7329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96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52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38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4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16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0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64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46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9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4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8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91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0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606042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687695">
              <w:marLeft w:val="0"/>
              <w:marRight w:val="0"/>
              <w:marTop w:val="300"/>
              <w:marBottom w:val="0"/>
              <w:divBdr>
                <w:top w:val="single" w:sz="6" w:space="8" w:color="FFFFFF"/>
                <w:left w:val="single" w:sz="6" w:space="8" w:color="FFFFFF"/>
                <w:bottom w:val="single" w:sz="6" w:space="8" w:color="FFFFFF"/>
                <w:right w:val="single" w:sz="6" w:space="8" w:color="FFFFFF"/>
              </w:divBdr>
              <w:divsChild>
                <w:div w:id="2042129425">
                  <w:marLeft w:val="0"/>
                  <w:marRight w:val="0"/>
                  <w:marTop w:val="0"/>
                  <w:marBottom w:val="0"/>
                  <w:divBdr>
                    <w:top w:val="single" w:sz="6" w:space="0" w:color="999999"/>
                    <w:left w:val="single" w:sz="6" w:space="0" w:color="999999"/>
                    <w:bottom w:val="single" w:sz="6" w:space="0" w:color="999999"/>
                    <w:right w:val="single" w:sz="6" w:space="0" w:color="999999"/>
                  </w:divBdr>
                  <w:divsChild>
                    <w:div w:id="1518082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237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3531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043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6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73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3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0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65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26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6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presidente@camarasps.rs.gov.br" TargetMode="External"/><Relationship Id="rId7" Type="http://schemas.openxmlformats.org/officeDocument/2006/relationships/hyperlink" Target="mailto:jur&#237;dico@camarasps.rs.gov.br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hyperlink" Target="mailto:contabilidade@camarasps.rs.gov.br" TargetMode="External"/><Relationship Id="rId5" Type="http://schemas.openxmlformats.org/officeDocument/2006/relationships/hyperlink" Target="mailto:diretor.legislativo@camarasps.rs.gov.br" TargetMode="External"/><Relationship Id="rId4" Type="http://schemas.openxmlformats.org/officeDocument/2006/relationships/hyperlink" Target="mailto:camara@camarasps.rs.gov.br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cro01\Desktop\parecer%20075-2012%20PL%20059-2012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7A1DA1-E6C3-47A5-BAA5-C4439D84EE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parecer 075-2012 PL 059-2012</Template>
  <TotalTime>1</TotalTime>
  <Pages>1</Pages>
  <Words>111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710</CharactersWithSpaces>
  <SharedDoc>false</SharedDoc>
  <HLinks>
    <vt:vector size="30" baseType="variant">
      <vt:variant>
        <vt:i4>131253</vt:i4>
      </vt:variant>
      <vt:variant>
        <vt:i4>12</vt:i4>
      </vt:variant>
      <vt:variant>
        <vt:i4>0</vt:i4>
      </vt:variant>
      <vt:variant>
        <vt:i4>5</vt:i4>
      </vt:variant>
      <vt:variant>
        <vt:lpwstr>mailto:jurídico@camarasps.rs.gov.br</vt:lpwstr>
      </vt:variant>
      <vt:variant>
        <vt:lpwstr/>
      </vt:variant>
      <vt:variant>
        <vt:i4>1638432</vt:i4>
      </vt:variant>
      <vt:variant>
        <vt:i4>9</vt:i4>
      </vt:variant>
      <vt:variant>
        <vt:i4>0</vt:i4>
      </vt:variant>
      <vt:variant>
        <vt:i4>5</vt:i4>
      </vt:variant>
      <vt:variant>
        <vt:lpwstr>mailto:contabilidade@camarasps.rs.gov.br</vt:lpwstr>
      </vt:variant>
      <vt:variant>
        <vt:lpwstr/>
      </vt:variant>
      <vt:variant>
        <vt:i4>8257562</vt:i4>
      </vt:variant>
      <vt:variant>
        <vt:i4>6</vt:i4>
      </vt:variant>
      <vt:variant>
        <vt:i4>0</vt:i4>
      </vt:variant>
      <vt:variant>
        <vt:i4>5</vt:i4>
      </vt:variant>
      <vt:variant>
        <vt:lpwstr>mailto:diretor.legislativo@camarasps.rs.gov.br</vt:lpwstr>
      </vt:variant>
      <vt:variant>
        <vt:lpwstr/>
      </vt:variant>
      <vt:variant>
        <vt:i4>6357066</vt:i4>
      </vt:variant>
      <vt:variant>
        <vt:i4>3</vt:i4>
      </vt:variant>
      <vt:variant>
        <vt:i4>0</vt:i4>
      </vt:variant>
      <vt:variant>
        <vt:i4>5</vt:i4>
      </vt:variant>
      <vt:variant>
        <vt:lpwstr>mailto:camara@camarasps.rs.gov.br</vt:lpwstr>
      </vt:variant>
      <vt:variant>
        <vt:lpwstr/>
      </vt:variant>
      <vt:variant>
        <vt:i4>7340101</vt:i4>
      </vt:variant>
      <vt:variant>
        <vt:i4>0</vt:i4>
      </vt:variant>
      <vt:variant>
        <vt:i4>0</vt:i4>
      </vt:variant>
      <vt:variant>
        <vt:i4>5</vt:i4>
      </vt:variant>
      <vt:variant>
        <vt:lpwstr>mailto:presidente@camarasps.rs.gov.br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micro01</dc:creator>
  <cp:lastModifiedBy>Micro 03</cp:lastModifiedBy>
  <cp:revision>3</cp:revision>
  <cp:lastPrinted>2012-08-22T17:10:00Z</cp:lastPrinted>
  <dcterms:created xsi:type="dcterms:W3CDTF">2012-08-22T17:14:00Z</dcterms:created>
  <dcterms:modified xsi:type="dcterms:W3CDTF">2012-08-23T11:57:00Z</dcterms:modified>
</cp:coreProperties>
</file>