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C86" w:rsidRDefault="002A0087" w:rsidP="000F5C86">
      <w:pPr>
        <w:jc w:val="center"/>
        <w:rPr>
          <w:rFonts w:ascii="Arial" w:hAnsi="Arial" w:cs="Arial"/>
          <w:b/>
        </w:rPr>
      </w:pPr>
      <w:r w:rsidRPr="00003C24">
        <w:rPr>
          <w:rFonts w:ascii="Arial" w:hAnsi="Arial" w:cs="Arial"/>
          <w:b/>
        </w:rPr>
        <w:t>PROJETO DE LEI N° 0</w:t>
      </w:r>
      <w:r w:rsidR="00D90F39">
        <w:rPr>
          <w:rFonts w:ascii="Arial" w:hAnsi="Arial" w:cs="Arial"/>
          <w:b/>
        </w:rPr>
        <w:t>9</w:t>
      </w:r>
      <w:r w:rsidR="003E7ECB">
        <w:rPr>
          <w:rFonts w:ascii="Arial" w:hAnsi="Arial" w:cs="Arial"/>
          <w:b/>
        </w:rPr>
        <w:t>2</w:t>
      </w:r>
      <w:r w:rsidR="00003C24" w:rsidRPr="00003C24">
        <w:rPr>
          <w:rFonts w:ascii="Arial" w:hAnsi="Arial" w:cs="Arial"/>
          <w:b/>
        </w:rPr>
        <w:t>/2013</w:t>
      </w:r>
      <w:r w:rsidR="000F5C86" w:rsidRPr="00003C24">
        <w:rPr>
          <w:rFonts w:ascii="Arial" w:hAnsi="Arial" w:cs="Arial"/>
          <w:b/>
        </w:rPr>
        <w:t xml:space="preserve">, DE </w:t>
      </w:r>
      <w:r w:rsidR="00D2088B">
        <w:rPr>
          <w:rFonts w:ascii="Arial" w:hAnsi="Arial" w:cs="Arial"/>
          <w:b/>
        </w:rPr>
        <w:t>1</w:t>
      </w:r>
      <w:r w:rsidR="003E7ECB">
        <w:rPr>
          <w:rFonts w:ascii="Arial" w:hAnsi="Arial" w:cs="Arial"/>
          <w:b/>
        </w:rPr>
        <w:t>7</w:t>
      </w:r>
      <w:r w:rsidR="000F5C86" w:rsidRPr="00003C24">
        <w:rPr>
          <w:rFonts w:ascii="Arial" w:hAnsi="Arial" w:cs="Arial"/>
          <w:b/>
        </w:rPr>
        <w:t xml:space="preserve"> DE </w:t>
      </w:r>
      <w:r w:rsidR="002B10E0">
        <w:rPr>
          <w:rFonts w:ascii="Arial" w:hAnsi="Arial" w:cs="Arial"/>
          <w:b/>
        </w:rPr>
        <w:t xml:space="preserve">SETEMBRO </w:t>
      </w:r>
      <w:r w:rsidR="000F5C86" w:rsidRPr="00003C24">
        <w:rPr>
          <w:rFonts w:ascii="Arial" w:hAnsi="Arial" w:cs="Arial"/>
          <w:b/>
        </w:rPr>
        <w:t>DE 2013.</w:t>
      </w:r>
    </w:p>
    <w:p w:rsidR="00DD5152" w:rsidRPr="00003C24" w:rsidRDefault="00DD5152" w:rsidP="000F5C86">
      <w:pPr>
        <w:jc w:val="center"/>
        <w:rPr>
          <w:rFonts w:ascii="Arial" w:hAnsi="Arial" w:cs="Arial"/>
          <w:b/>
        </w:rPr>
      </w:pPr>
    </w:p>
    <w:p w:rsidR="000F5C86" w:rsidRDefault="000F5C86" w:rsidP="00BF304B">
      <w:pPr>
        <w:tabs>
          <w:tab w:val="left" w:pos="1372"/>
        </w:tabs>
        <w:rPr>
          <w:rFonts w:ascii="Arial" w:hAnsi="Arial" w:cs="Arial"/>
        </w:rPr>
      </w:pPr>
    </w:p>
    <w:p w:rsidR="00282077" w:rsidRDefault="00282077" w:rsidP="00BF304B">
      <w:pPr>
        <w:tabs>
          <w:tab w:val="left" w:pos="1372"/>
        </w:tabs>
        <w:rPr>
          <w:rFonts w:ascii="Arial" w:hAnsi="Arial" w:cs="Arial"/>
        </w:rPr>
      </w:pPr>
    </w:p>
    <w:p w:rsidR="00282077" w:rsidRDefault="00282077" w:rsidP="00BF304B">
      <w:pPr>
        <w:tabs>
          <w:tab w:val="left" w:pos="1372"/>
        </w:tabs>
        <w:rPr>
          <w:rFonts w:ascii="Arial" w:hAnsi="Arial" w:cs="Arial"/>
        </w:rPr>
      </w:pPr>
    </w:p>
    <w:p w:rsidR="00282077" w:rsidRDefault="00282077" w:rsidP="00BF304B">
      <w:pPr>
        <w:tabs>
          <w:tab w:val="left" w:pos="1372"/>
        </w:tabs>
        <w:rPr>
          <w:rFonts w:ascii="Arial" w:hAnsi="Arial" w:cs="Arial"/>
        </w:rPr>
      </w:pPr>
    </w:p>
    <w:p w:rsidR="00282077" w:rsidRDefault="00282077" w:rsidP="00BF304B">
      <w:pPr>
        <w:tabs>
          <w:tab w:val="left" w:pos="1372"/>
        </w:tabs>
        <w:rPr>
          <w:rFonts w:ascii="Arial" w:hAnsi="Arial" w:cs="Arial"/>
        </w:rPr>
      </w:pPr>
    </w:p>
    <w:p w:rsidR="002C2D3F" w:rsidRDefault="002C2D3F" w:rsidP="002B10E0">
      <w:pPr>
        <w:spacing w:line="240" w:lineRule="atLeast"/>
        <w:ind w:left="5529" w:right="28"/>
        <w:jc w:val="both"/>
        <w:rPr>
          <w:rFonts w:ascii="Arial" w:hAnsi="Arial" w:cs="Arial"/>
          <w:b/>
          <w:sz w:val="22"/>
          <w:szCs w:val="22"/>
        </w:rPr>
      </w:pPr>
    </w:p>
    <w:p w:rsidR="002B10E0" w:rsidRPr="002C2D3F" w:rsidRDefault="003E7ECB" w:rsidP="002B10E0">
      <w:pPr>
        <w:spacing w:line="240" w:lineRule="atLeast"/>
        <w:ind w:left="5529" w:right="28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TORNA FACULTATIVA A REALIZAÇÃO DE EXAMES MÉDICOS NAS PISCINAS DE USO COLETIVO EM CLUBES E ENTIDADES SOCIAIS NO ÂMBITO DO MUNICÍPIO DE SÃO PEDRO DO SUL-RS</w:t>
      </w:r>
      <w:r w:rsidR="002C2D3F" w:rsidRPr="002C2D3F">
        <w:rPr>
          <w:rFonts w:ascii="Arial" w:hAnsi="Arial" w:cs="Arial"/>
          <w:b/>
          <w:sz w:val="22"/>
          <w:szCs w:val="22"/>
        </w:rPr>
        <w:t xml:space="preserve"> E DÁ PROVIDÊNCIAS.</w:t>
      </w:r>
    </w:p>
    <w:p w:rsidR="00F6123B" w:rsidRPr="002C2D3F" w:rsidRDefault="00F6123B" w:rsidP="002B10E0">
      <w:pPr>
        <w:spacing w:line="240" w:lineRule="atLeast"/>
        <w:ind w:left="5529" w:right="28"/>
        <w:jc w:val="both"/>
        <w:rPr>
          <w:rFonts w:ascii="Arial" w:hAnsi="Arial" w:cs="Arial"/>
          <w:b/>
          <w:sz w:val="22"/>
          <w:szCs w:val="22"/>
        </w:rPr>
      </w:pPr>
    </w:p>
    <w:p w:rsidR="00D2088B" w:rsidRDefault="00D2088B" w:rsidP="00D2088B">
      <w:pPr>
        <w:jc w:val="both"/>
        <w:rPr>
          <w:b/>
        </w:rPr>
      </w:pPr>
      <w:r>
        <w:rPr>
          <w:b/>
        </w:rPr>
        <w:t xml:space="preserve">                                                           </w:t>
      </w:r>
    </w:p>
    <w:p w:rsidR="00282077" w:rsidRDefault="00282077" w:rsidP="00D2088B">
      <w:pPr>
        <w:jc w:val="both"/>
        <w:rPr>
          <w:b/>
        </w:rPr>
      </w:pPr>
    </w:p>
    <w:p w:rsidR="00282077" w:rsidRDefault="00282077" w:rsidP="00D2088B">
      <w:pPr>
        <w:jc w:val="both"/>
        <w:rPr>
          <w:b/>
        </w:rPr>
      </w:pPr>
    </w:p>
    <w:p w:rsidR="00D2088B" w:rsidRPr="002C2D3F" w:rsidRDefault="00D2088B" w:rsidP="00D2088B">
      <w:pPr>
        <w:jc w:val="both"/>
        <w:rPr>
          <w:rFonts w:ascii="Arial" w:hAnsi="Arial" w:cs="Arial"/>
          <w:b/>
        </w:rPr>
      </w:pPr>
      <w:r w:rsidRPr="002C2D3F">
        <w:rPr>
          <w:rFonts w:ascii="Arial" w:hAnsi="Arial" w:cs="Arial"/>
          <w:b/>
        </w:rPr>
        <w:t xml:space="preserve">                                                             L      E      I</w:t>
      </w:r>
      <w:r w:rsidRPr="002C2D3F">
        <w:rPr>
          <w:rFonts w:ascii="Arial" w:hAnsi="Arial" w:cs="Arial"/>
          <w:b/>
        </w:rPr>
        <w:cr/>
      </w:r>
    </w:p>
    <w:p w:rsidR="00D2088B" w:rsidRPr="002C2D3F" w:rsidRDefault="00D2088B" w:rsidP="00D2088B">
      <w:pPr>
        <w:tabs>
          <w:tab w:val="left" w:pos="720"/>
        </w:tabs>
        <w:jc w:val="both"/>
        <w:rPr>
          <w:rFonts w:ascii="Arial" w:hAnsi="Arial" w:cs="Arial"/>
        </w:rPr>
      </w:pPr>
      <w:r w:rsidRPr="002C2D3F">
        <w:rPr>
          <w:rFonts w:ascii="Arial" w:hAnsi="Arial" w:cs="Arial"/>
          <w:u w:val="single"/>
        </w:rPr>
        <w:cr/>
      </w:r>
      <w:r w:rsidRPr="002C2D3F">
        <w:rPr>
          <w:rFonts w:ascii="Arial" w:hAnsi="Arial" w:cs="Arial"/>
        </w:rPr>
        <w:t xml:space="preserve">          </w:t>
      </w:r>
      <w:r w:rsidRPr="002C2D3F">
        <w:rPr>
          <w:rFonts w:ascii="Arial" w:hAnsi="Arial" w:cs="Arial"/>
          <w:b/>
          <w:bCs/>
        </w:rPr>
        <w:t xml:space="preserve">Art° </w:t>
      </w:r>
      <w:r w:rsidRPr="002C2D3F">
        <w:rPr>
          <w:rFonts w:ascii="Arial" w:hAnsi="Arial" w:cs="Arial"/>
          <w:b/>
        </w:rPr>
        <w:t>1º</w:t>
      </w:r>
      <w:r w:rsidR="00603B7F">
        <w:rPr>
          <w:rFonts w:ascii="Arial" w:hAnsi="Arial" w:cs="Arial"/>
        </w:rPr>
        <w:t xml:space="preserve"> </w:t>
      </w:r>
      <w:proofErr w:type="gramStart"/>
      <w:r w:rsidR="00603B7F">
        <w:rPr>
          <w:rFonts w:ascii="Arial" w:hAnsi="Arial" w:cs="Arial"/>
        </w:rPr>
        <w:t>-É</w:t>
      </w:r>
      <w:proofErr w:type="gramEnd"/>
      <w:r w:rsidR="00603B7F">
        <w:rPr>
          <w:rFonts w:ascii="Arial" w:hAnsi="Arial" w:cs="Arial"/>
        </w:rPr>
        <w:t xml:space="preserve"> facultado aos responsáveis pelas piscinas de uso coletivo em Clubes e Entidades Sociais de São Pedro do Sul, a exigência de exame </w:t>
      </w:r>
      <w:r w:rsidR="00A60604">
        <w:rPr>
          <w:rFonts w:ascii="Arial" w:hAnsi="Arial" w:cs="Arial"/>
        </w:rPr>
        <w:t xml:space="preserve">médico aos seus </w:t>
      </w:r>
      <w:proofErr w:type="spellStart"/>
      <w:r w:rsidR="00A60604">
        <w:rPr>
          <w:rFonts w:ascii="Arial" w:hAnsi="Arial" w:cs="Arial"/>
        </w:rPr>
        <w:t>frequentadores</w:t>
      </w:r>
      <w:proofErr w:type="spellEnd"/>
      <w:r w:rsidRPr="002C2D3F">
        <w:rPr>
          <w:rFonts w:ascii="Arial" w:hAnsi="Arial" w:cs="Arial"/>
        </w:rPr>
        <w:t>.</w:t>
      </w:r>
    </w:p>
    <w:p w:rsidR="00D2088B" w:rsidRPr="002C2D3F" w:rsidRDefault="00D2088B" w:rsidP="00D2088B">
      <w:pPr>
        <w:tabs>
          <w:tab w:val="left" w:pos="720"/>
        </w:tabs>
        <w:jc w:val="both"/>
        <w:rPr>
          <w:rFonts w:ascii="Arial" w:hAnsi="Arial" w:cs="Arial"/>
        </w:rPr>
      </w:pPr>
    </w:p>
    <w:p w:rsidR="00D2088B" w:rsidRPr="00BA0110" w:rsidRDefault="00D2088B" w:rsidP="00BA0110">
      <w:pPr>
        <w:spacing w:before="120" w:after="120"/>
        <w:ind w:right="-232" w:firstLine="708"/>
        <w:jc w:val="both"/>
        <w:rPr>
          <w:rFonts w:ascii="Arial" w:hAnsi="Arial" w:cs="Arial"/>
          <w:b/>
          <w:bCs/>
        </w:rPr>
      </w:pPr>
      <w:r w:rsidRPr="002C2D3F">
        <w:rPr>
          <w:rFonts w:ascii="Arial" w:hAnsi="Arial" w:cs="Arial"/>
          <w:b/>
          <w:bCs/>
        </w:rPr>
        <w:t xml:space="preserve">Art° 2° </w:t>
      </w:r>
      <w:r w:rsidRPr="00634612">
        <w:rPr>
          <w:rFonts w:ascii="Arial" w:hAnsi="Arial" w:cs="Arial"/>
          <w:bCs/>
        </w:rPr>
        <w:t>-</w:t>
      </w:r>
      <w:r w:rsidR="00BA0110" w:rsidRPr="00634612">
        <w:rPr>
          <w:rFonts w:ascii="Arial" w:hAnsi="Arial" w:cs="Arial"/>
          <w:bCs/>
        </w:rPr>
        <w:t xml:space="preserve"> </w:t>
      </w:r>
      <w:r w:rsidR="00BA0110">
        <w:rPr>
          <w:rFonts w:ascii="Arial" w:hAnsi="Arial" w:cs="Arial"/>
          <w:bCs/>
        </w:rPr>
        <w:t>São classificad</w:t>
      </w:r>
      <w:r w:rsidR="00847FED">
        <w:rPr>
          <w:rFonts w:ascii="Arial" w:hAnsi="Arial" w:cs="Arial"/>
          <w:bCs/>
        </w:rPr>
        <w:t>a</w:t>
      </w:r>
      <w:r w:rsidR="00BA0110">
        <w:rPr>
          <w:rFonts w:ascii="Arial" w:hAnsi="Arial" w:cs="Arial"/>
          <w:bCs/>
        </w:rPr>
        <w:t>s como piscinas de uso coletivo, aquelas destinadas aos membros de entidades públicas ou pr</w:t>
      </w:r>
      <w:r w:rsidR="002A67F7">
        <w:rPr>
          <w:rFonts w:ascii="Arial" w:hAnsi="Arial" w:cs="Arial"/>
          <w:bCs/>
        </w:rPr>
        <w:t xml:space="preserve">ivadas, ao público em geral, e </w:t>
      </w:r>
      <w:r w:rsidR="00BA0110">
        <w:rPr>
          <w:rFonts w:ascii="Arial" w:hAnsi="Arial" w:cs="Arial"/>
          <w:bCs/>
        </w:rPr>
        <w:t>aos membros de habitação coletiva</w:t>
      </w:r>
      <w:r w:rsidRPr="002C2D3F">
        <w:rPr>
          <w:rFonts w:ascii="Arial" w:hAnsi="Arial" w:cs="Arial"/>
        </w:rPr>
        <w:t>.</w:t>
      </w:r>
    </w:p>
    <w:p w:rsidR="00D2088B" w:rsidRPr="002C2D3F" w:rsidRDefault="00D2088B" w:rsidP="00D2088B">
      <w:pPr>
        <w:tabs>
          <w:tab w:val="left" w:pos="720"/>
        </w:tabs>
        <w:ind w:firstLine="720"/>
        <w:jc w:val="both"/>
        <w:rPr>
          <w:rFonts w:ascii="Arial" w:hAnsi="Arial" w:cs="Arial"/>
          <w:b/>
        </w:rPr>
      </w:pPr>
    </w:p>
    <w:p w:rsidR="00D2088B" w:rsidRPr="002C2D3F" w:rsidRDefault="00D2088B" w:rsidP="00D2088B">
      <w:pPr>
        <w:tabs>
          <w:tab w:val="left" w:pos="720"/>
        </w:tabs>
        <w:ind w:firstLine="720"/>
        <w:jc w:val="both"/>
        <w:rPr>
          <w:rFonts w:ascii="Arial" w:hAnsi="Arial" w:cs="Arial"/>
        </w:rPr>
      </w:pPr>
      <w:r w:rsidRPr="002C2D3F">
        <w:rPr>
          <w:rFonts w:ascii="Arial" w:hAnsi="Arial" w:cs="Arial"/>
          <w:b/>
          <w:bCs/>
        </w:rPr>
        <w:t>Art. 3º</w:t>
      </w:r>
      <w:r w:rsidRPr="002C2D3F">
        <w:rPr>
          <w:rFonts w:ascii="Arial" w:hAnsi="Arial" w:cs="Arial"/>
        </w:rPr>
        <w:t xml:space="preserve"> - </w:t>
      </w:r>
      <w:r w:rsidR="00847FED">
        <w:rPr>
          <w:rFonts w:ascii="Arial" w:hAnsi="Arial" w:cs="Arial"/>
        </w:rPr>
        <w:t>Esta Lei não se aplica às piscinas particulares, e uso exclusivo de seus proprietários e pessoas de suas relações</w:t>
      </w:r>
      <w:r w:rsidRPr="002C2D3F">
        <w:rPr>
          <w:rFonts w:ascii="Arial" w:hAnsi="Arial" w:cs="Arial"/>
        </w:rPr>
        <w:t>.</w:t>
      </w:r>
    </w:p>
    <w:p w:rsidR="00D2088B" w:rsidRPr="002C2D3F" w:rsidRDefault="00D2088B" w:rsidP="00D2088B">
      <w:pPr>
        <w:tabs>
          <w:tab w:val="left" w:pos="720"/>
        </w:tabs>
        <w:ind w:firstLine="720"/>
        <w:jc w:val="both"/>
        <w:rPr>
          <w:rFonts w:ascii="Arial" w:hAnsi="Arial" w:cs="Arial"/>
        </w:rPr>
      </w:pPr>
    </w:p>
    <w:p w:rsidR="008C4748" w:rsidRPr="002C2D3F" w:rsidRDefault="008C4748" w:rsidP="00B32567">
      <w:pPr>
        <w:jc w:val="both"/>
        <w:rPr>
          <w:rFonts w:ascii="Arial" w:hAnsi="Arial" w:cs="Arial"/>
          <w:b/>
        </w:rPr>
      </w:pPr>
      <w:r w:rsidRPr="002C2D3F">
        <w:rPr>
          <w:rFonts w:ascii="Arial" w:hAnsi="Arial" w:cs="Arial"/>
          <w:b/>
        </w:rPr>
        <w:t xml:space="preserve">            </w:t>
      </w:r>
      <w:r w:rsidR="00D2088B" w:rsidRPr="002C2D3F">
        <w:rPr>
          <w:rFonts w:ascii="Arial" w:hAnsi="Arial" w:cs="Arial"/>
          <w:b/>
        </w:rPr>
        <w:t>Art</w:t>
      </w:r>
      <w:r w:rsidRPr="002C2D3F">
        <w:rPr>
          <w:rFonts w:ascii="Arial" w:hAnsi="Arial" w:cs="Arial"/>
          <w:b/>
        </w:rPr>
        <w:t>.</w:t>
      </w:r>
      <w:r w:rsidR="00D2088B" w:rsidRPr="002C2D3F">
        <w:rPr>
          <w:rFonts w:ascii="Arial" w:hAnsi="Arial" w:cs="Arial"/>
          <w:b/>
        </w:rPr>
        <w:t xml:space="preserve"> 4º </w:t>
      </w:r>
      <w:r w:rsidR="00D2088B" w:rsidRPr="00634612">
        <w:rPr>
          <w:rFonts w:ascii="Arial" w:hAnsi="Arial" w:cs="Arial"/>
        </w:rPr>
        <w:t>-</w:t>
      </w:r>
      <w:r w:rsidR="00D2088B" w:rsidRPr="002C2D3F">
        <w:rPr>
          <w:rFonts w:ascii="Arial" w:hAnsi="Arial" w:cs="Arial"/>
        </w:rPr>
        <w:t xml:space="preserve"> </w:t>
      </w:r>
      <w:r w:rsidR="00847FED">
        <w:rPr>
          <w:rFonts w:ascii="Arial" w:hAnsi="Arial" w:cs="Arial"/>
        </w:rPr>
        <w:t xml:space="preserve">A qualidade da água das piscinas de uso </w:t>
      </w:r>
      <w:r w:rsidR="00B32567">
        <w:rPr>
          <w:rFonts w:ascii="Arial" w:hAnsi="Arial" w:cs="Arial"/>
        </w:rPr>
        <w:t>coletivo</w:t>
      </w:r>
      <w:r w:rsidR="00847FED">
        <w:rPr>
          <w:rFonts w:ascii="Arial" w:hAnsi="Arial" w:cs="Arial"/>
        </w:rPr>
        <w:t>, em que não houver a exigência de exames médicos, deverá obedecer</w:t>
      </w:r>
      <w:r w:rsidR="00B32567">
        <w:rPr>
          <w:rFonts w:ascii="Arial" w:hAnsi="Arial" w:cs="Arial"/>
        </w:rPr>
        <w:t xml:space="preserve"> às condições e exigências técnicas para controle desta qualidade, compatíveis com a medida adotada</w:t>
      </w:r>
      <w:r w:rsidR="00F6123B" w:rsidRPr="002C2D3F">
        <w:rPr>
          <w:rFonts w:ascii="Arial" w:hAnsi="Arial" w:cs="Arial"/>
        </w:rPr>
        <w:t>.</w:t>
      </w:r>
    </w:p>
    <w:p w:rsidR="008C4748" w:rsidRPr="002C2D3F" w:rsidRDefault="008C4748" w:rsidP="00B32567">
      <w:pPr>
        <w:jc w:val="both"/>
        <w:rPr>
          <w:rFonts w:ascii="Arial" w:hAnsi="Arial" w:cs="Arial"/>
        </w:rPr>
      </w:pPr>
    </w:p>
    <w:p w:rsidR="00B32567" w:rsidRDefault="00F6123B" w:rsidP="00D2088B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 xml:space="preserve">             </w:t>
      </w:r>
      <w:r w:rsidRPr="002C2D3F">
        <w:rPr>
          <w:rFonts w:ascii="Arial" w:hAnsi="Arial" w:cs="Arial"/>
          <w:b/>
        </w:rPr>
        <w:t>Art. 5°</w:t>
      </w:r>
      <w:r w:rsidRPr="002C2D3F">
        <w:rPr>
          <w:rFonts w:ascii="Arial" w:hAnsi="Arial" w:cs="Arial"/>
        </w:rPr>
        <w:t xml:space="preserve"> - </w:t>
      </w:r>
      <w:r w:rsidR="00C322A9">
        <w:rPr>
          <w:rFonts w:ascii="Arial" w:hAnsi="Arial" w:cs="Arial"/>
        </w:rPr>
        <w:t xml:space="preserve">Os usuários de piscinas de uso coletivo, em que não ocorrer exame médico, </w:t>
      </w:r>
      <w:proofErr w:type="gramStart"/>
      <w:r w:rsidR="00C322A9">
        <w:rPr>
          <w:rFonts w:ascii="Arial" w:hAnsi="Arial" w:cs="Arial"/>
        </w:rPr>
        <w:t>obedecerão</w:t>
      </w:r>
      <w:proofErr w:type="gramEnd"/>
      <w:r w:rsidR="00C322A9">
        <w:rPr>
          <w:rFonts w:ascii="Arial" w:hAnsi="Arial" w:cs="Arial"/>
        </w:rPr>
        <w:t xml:space="preserve"> ainda às seguintes disposições:</w:t>
      </w:r>
    </w:p>
    <w:p w:rsidR="00C322A9" w:rsidRDefault="00C322A9" w:rsidP="00D2088B">
      <w:pPr>
        <w:jc w:val="both"/>
        <w:rPr>
          <w:rFonts w:ascii="Arial" w:hAnsi="Arial" w:cs="Arial"/>
        </w:rPr>
      </w:pPr>
    </w:p>
    <w:p w:rsidR="00B32567" w:rsidRDefault="00C322A9" w:rsidP="00C322A9">
      <w:pPr>
        <w:pStyle w:val="PargrafodaLista"/>
        <w:numPr>
          <w:ilvl w:val="0"/>
          <w:numId w:val="1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 freqüentador submeter-se a banho de chuveiro antes da entrada na piscina;</w:t>
      </w:r>
    </w:p>
    <w:p w:rsidR="00C322A9" w:rsidRDefault="005253BF" w:rsidP="00C322A9">
      <w:pPr>
        <w:pStyle w:val="PargrafodaLista"/>
        <w:numPr>
          <w:ilvl w:val="0"/>
          <w:numId w:val="1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Fica vedado o acesso às piscinas de freqüentador que esteja utilizando faixas, </w:t>
      </w:r>
      <w:r w:rsidR="002A67F7">
        <w:rPr>
          <w:rFonts w:ascii="Arial" w:hAnsi="Arial" w:cs="Arial"/>
        </w:rPr>
        <w:t>g</w:t>
      </w:r>
      <w:r>
        <w:rPr>
          <w:rFonts w:ascii="Arial" w:hAnsi="Arial" w:cs="Arial"/>
        </w:rPr>
        <w:t>aze, algodão, curativos ou que tenha aplicado sobre a pele remédios ou substâncias oleosas</w:t>
      </w:r>
      <w:r w:rsidR="004568D0">
        <w:rPr>
          <w:rFonts w:ascii="Arial" w:hAnsi="Arial" w:cs="Arial"/>
        </w:rPr>
        <w:t>.</w:t>
      </w:r>
    </w:p>
    <w:p w:rsidR="004568D0" w:rsidRDefault="004568D0" w:rsidP="004568D0">
      <w:pPr>
        <w:ind w:left="360"/>
        <w:jc w:val="both"/>
        <w:rPr>
          <w:rFonts w:ascii="Arial" w:hAnsi="Arial" w:cs="Arial"/>
        </w:rPr>
      </w:pPr>
    </w:p>
    <w:p w:rsidR="004568D0" w:rsidRDefault="004568D0" w:rsidP="004568D0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Parágrafo único. Os responsáveis pelas piscinas de uso coletivo disponibilizarão fiscais que terão a atribuição de abordagem aos freqüentadores quando da entrada nas piscinas, com o objetivo de atendimento e zelo às regras constantes neste artigo.</w:t>
      </w:r>
    </w:p>
    <w:p w:rsidR="004568D0" w:rsidRDefault="004568D0" w:rsidP="004568D0">
      <w:pPr>
        <w:ind w:left="360"/>
        <w:jc w:val="both"/>
        <w:rPr>
          <w:rFonts w:ascii="Arial" w:hAnsi="Arial" w:cs="Arial"/>
        </w:rPr>
      </w:pPr>
    </w:p>
    <w:p w:rsidR="004568D0" w:rsidRPr="004568D0" w:rsidRDefault="004568D0" w:rsidP="004568D0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634612">
        <w:rPr>
          <w:rFonts w:ascii="Arial" w:hAnsi="Arial" w:cs="Arial"/>
        </w:rPr>
        <w:t xml:space="preserve">     </w:t>
      </w:r>
      <w:r w:rsidRPr="00634612">
        <w:rPr>
          <w:rFonts w:ascii="Arial" w:hAnsi="Arial" w:cs="Arial"/>
          <w:b/>
        </w:rPr>
        <w:t>Art. 6°</w:t>
      </w:r>
      <w:r>
        <w:rPr>
          <w:rFonts w:ascii="Arial" w:hAnsi="Arial" w:cs="Arial"/>
        </w:rPr>
        <w:t xml:space="preserve"> - As piscinas deverão ter duchas localizadas nas suas proximidades, para a finalidade que trata o inciso I do artigo 5°.</w:t>
      </w:r>
    </w:p>
    <w:p w:rsidR="004568D0" w:rsidRPr="00C322A9" w:rsidRDefault="004568D0" w:rsidP="004568D0">
      <w:pPr>
        <w:pStyle w:val="PargrafodaLista"/>
        <w:ind w:left="1080"/>
        <w:jc w:val="both"/>
        <w:rPr>
          <w:rFonts w:ascii="Arial" w:hAnsi="Arial" w:cs="Arial"/>
        </w:rPr>
      </w:pPr>
    </w:p>
    <w:p w:rsidR="00B32567" w:rsidRDefault="00634612" w:rsidP="00D2088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 </w:t>
      </w:r>
      <w:r w:rsidRPr="00634612">
        <w:rPr>
          <w:rFonts w:ascii="Arial" w:hAnsi="Arial" w:cs="Arial"/>
          <w:b/>
        </w:rPr>
        <w:t>Art. 7°</w:t>
      </w:r>
      <w:r w:rsidRPr="00634612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Esta Lei poderá ser regulamentada, de forma complementar ou naquilo que for omissa, pelo Poder Executivo Municipal.</w:t>
      </w:r>
    </w:p>
    <w:p w:rsidR="00634612" w:rsidRDefault="00634612" w:rsidP="00D2088B">
      <w:pPr>
        <w:jc w:val="both"/>
        <w:rPr>
          <w:rFonts w:ascii="Arial" w:hAnsi="Arial" w:cs="Arial"/>
        </w:rPr>
      </w:pPr>
    </w:p>
    <w:p w:rsidR="00D2088B" w:rsidRPr="002C2D3F" w:rsidRDefault="00634612" w:rsidP="00634612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</w:t>
      </w:r>
      <w:r w:rsidRPr="00634612">
        <w:rPr>
          <w:rFonts w:ascii="Arial" w:hAnsi="Arial" w:cs="Arial"/>
          <w:b/>
        </w:rPr>
        <w:t>Art. 8°</w:t>
      </w:r>
      <w:r>
        <w:rPr>
          <w:rFonts w:ascii="Arial" w:hAnsi="Arial" w:cs="Arial"/>
        </w:rPr>
        <w:t xml:space="preserve"> - </w:t>
      </w:r>
      <w:r w:rsidR="00D2088B" w:rsidRPr="002C2D3F">
        <w:rPr>
          <w:rFonts w:ascii="Arial" w:hAnsi="Arial" w:cs="Arial"/>
        </w:rPr>
        <w:t>Esta Lei entra em vigor na data de sua publicação.</w:t>
      </w:r>
    </w:p>
    <w:p w:rsidR="00D2088B" w:rsidRPr="002C2D3F" w:rsidRDefault="00D2088B" w:rsidP="00D2088B">
      <w:pPr>
        <w:jc w:val="both"/>
        <w:rPr>
          <w:rFonts w:ascii="Arial" w:hAnsi="Arial" w:cs="Arial"/>
        </w:rPr>
      </w:pPr>
    </w:p>
    <w:p w:rsidR="008D6822" w:rsidRDefault="008D6822" w:rsidP="00D2088B">
      <w:pPr>
        <w:jc w:val="both"/>
        <w:rPr>
          <w:rFonts w:ascii="Arial" w:hAnsi="Arial" w:cs="Arial"/>
        </w:rPr>
      </w:pPr>
    </w:p>
    <w:p w:rsidR="00634612" w:rsidRPr="002C2D3F" w:rsidRDefault="00634612" w:rsidP="00D2088B">
      <w:pPr>
        <w:jc w:val="both"/>
        <w:rPr>
          <w:rFonts w:ascii="Arial" w:hAnsi="Arial" w:cs="Arial"/>
        </w:rPr>
      </w:pPr>
    </w:p>
    <w:p w:rsidR="00D2088B" w:rsidRPr="002C2D3F" w:rsidRDefault="00D2088B" w:rsidP="00D2088B">
      <w:pPr>
        <w:pStyle w:val="Recuodecorpodetexto"/>
        <w:rPr>
          <w:sz w:val="24"/>
        </w:rPr>
      </w:pPr>
      <w:r w:rsidRPr="002C2D3F">
        <w:rPr>
          <w:sz w:val="24"/>
        </w:rPr>
        <w:t>Gabinete do Prefeito Municipal de São Pedro do Sul, aos dezesse</w:t>
      </w:r>
      <w:r w:rsidR="00634612">
        <w:rPr>
          <w:sz w:val="24"/>
        </w:rPr>
        <w:t>te</w:t>
      </w:r>
      <w:r w:rsidRPr="002C2D3F">
        <w:rPr>
          <w:sz w:val="24"/>
        </w:rPr>
        <w:t xml:space="preserve"> dias do mês de setembro de dois mil e treze.</w:t>
      </w:r>
    </w:p>
    <w:p w:rsidR="00D2088B" w:rsidRPr="002C2D3F" w:rsidRDefault="00D2088B" w:rsidP="00D2088B">
      <w:pPr>
        <w:jc w:val="both"/>
        <w:rPr>
          <w:rFonts w:ascii="Arial" w:hAnsi="Arial" w:cs="Arial"/>
        </w:rPr>
      </w:pPr>
    </w:p>
    <w:p w:rsidR="00D2088B" w:rsidRDefault="00D2088B" w:rsidP="00D2088B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 xml:space="preserve"> </w:t>
      </w:r>
    </w:p>
    <w:p w:rsidR="00634612" w:rsidRDefault="00634612" w:rsidP="00D2088B">
      <w:pPr>
        <w:jc w:val="both"/>
        <w:rPr>
          <w:rFonts w:ascii="Arial" w:hAnsi="Arial" w:cs="Arial"/>
        </w:rPr>
      </w:pPr>
    </w:p>
    <w:p w:rsidR="00634612" w:rsidRDefault="00634612" w:rsidP="00D2088B">
      <w:pPr>
        <w:jc w:val="both"/>
        <w:rPr>
          <w:rFonts w:ascii="Arial" w:hAnsi="Arial" w:cs="Arial"/>
        </w:rPr>
      </w:pPr>
    </w:p>
    <w:p w:rsidR="00634612" w:rsidRPr="002C2D3F" w:rsidRDefault="00634612" w:rsidP="00D2088B">
      <w:pPr>
        <w:jc w:val="both"/>
        <w:rPr>
          <w:rFonts w:ascii="Arial" w:hAnsi="Arial" w:cs="Arial"/>
        </w:rPr>
      </w:pPr>
    </w:p>
    <w:p w:rsidR="00D2088B" w:rsidRPr="004A0E8E" w:rsidRDefault="00D2088B" w:rsidP="00D2088B">
      <w:pPr>
        <w:pStyle w:val="Ttulo3"/>
        <w:spacing w:line="240" w:lineRule="auto"/>
        <w:rPr>
          <w:rFonts w:ascii="Arial" w:hAnsi="Arial" w:cs="Arial"/>
          <w:b/>
          <w:sz w:val="24"/>
        </w:rPr>
      </w:pPr>
      <w:r w:rsidRPr="002C2D3F">
        <w:rPr>
          <w:rFonts w:ascii="Arial" w:hAnsi="Arial" w:cs="Arial"/>
          <w:sz w:val="24"/>
        </w:rPr>
        <w:t xml:space="preserve">    </w:t>
      </w:r>
      <w:r w:rsidR="001D0511">
        <w:rPr>
          <w:rFonts w:ascii="Arial" w:hAnsi="Arial" w:cs="Arial"/>
          <w:sz w:val="24"/>
        </w:rPr>
        <w:t xml:space="preserve">        </w:t>
      </w:r>
      <w:r w:rsidRPr="002C2D3F">
        <w:rPr>
          <w:rFonts w:ascii="Arial" w:hAnsi="Arial" w:cs="Arial"/>
          <w:sz w:val="24"/>
        </w:rPr>
        <w:t xml:space="preserve"> </w:t>
      </w:r>
      <w:r w:rsidRPr="004A0E8E">
        <w:rPr>
          <w:rFonts w:ascii="Arial" w:hAnsi="Arial" w:cs="Arial"/>
          <w:b/>
          <w:sz w:val="24"/>
        </w:rPr>
        <w:t>MARCOS ERNANI SENGER</w:t>
      </w:r>
    </w:p>
    <w:p w:rsidR="008D6822" w:rsidRPr="002C2D3F" w:rsidRDefault="008D6822" w:rsidP="00D2088B">
      <w:pPr>
        <w:ind w:firstLine="4309"/>
        <w:jc w:val="both"/>
        <w:rPr>
          <w:rFonts w:ascii="Arial" w:hAnsi="Arial" w:cs="Arial"/>
        </w:rPr>
      </w:pPr>
    </w:p>
    <w:p w:rsidR="008D6822" w:rsidRDefault="008D6822" w:rsidP="008D6822">
      <w:pPr>
        <w:jc w:val="both"/>
        <w:rPr>
          <w:rFonts w:ascii="Arial" w:hAnsi="Arial" w:cs="Arial"/>
          <w:b/>
        </w:rPr>
      </w:pPr>
      <w:r w:rsidRPr="004A0E8E">
        <w:rPr>
          <w:rFonts w:ascii="Arial" w:hAnsi="Arial" w:cs="Arial"/>
          <w:b/>
        </w:rPr>
        <w:t xml:space="preserve">                                                                 </w:t>
      </w:r>
      <w:r w:rsidR="00D2088B" w:rsidRPr="004A0E8E">
        <w:rPr>
          <w:rFonts w:ascii="Arial" w:hAnsi="Arial" w:cs="Arial"/>
          <w:b/>
        </w:rPr>
        <w:t>Prefeito Municipal</w:t>
      </w:r>
    </w:p>
    <w:p w:rsidR="00282077" w:rsidRDefault="00282077" w:rsidP="008D6822">
      <w:pPr>
        <w:jc w:val="both"/>
        <w:rPr>
          <w:rFonts w:ascii="Arial" w:hAnsi="Arial" w:cs="Arial"/>
          <w:b/>
        </w:rPr>
      </w:pPr>
    </w:p>
    <w:p w:rsidR="00282077" w:rsidRDefault="00282077" w:rsidP="008D6822">
      <w:pPr>
        <w:jc w:val="both"/>
        <w:rPr>
          <w:rFonts w:ascii="Arial" w:hAnsi="Arial" w:cs="Arial"/>
          <w:b/>
        </w:rPr>
      </w:pPr>
    </w:p>
    <w:p w:rsidR="00282077" w:rsidRPr="004A0E8E" w:rsidRDefault="00282077" w:rsidP="008D6822">
      <w:pPr>
        <w:jc w:val="both"/>
        <w:rPr>
          <w:rFonts w:ascii="Arial" w:hAnsi="Arial" w:cs="Arial"/>
          <w:b/>
        </w:rPr>
      </w:pPr>
    </w:p>
    <w:p w:rsidR="008D6822" w:rsidRPr="002C2D3F" w:rsidRDefault="008D6822" w:rsidP="008D6822">
      <w:pPr>
        <w:jc w:val="both"/>
        <w:rPr>
          <w:rFonts w:ascii="Arial" w:hAnsi="Arial" w:cs="Arial"/>
        </w:rPr>
      </w:pPr>
    </w:p>
    <w:p w:rsidR="00D2088B" w:rsidRPr="002C2D3F" w:rsidRDefault="00D2088B" w:rsidP="00D2088B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>REGISTRE-SE, PUBLIQUE-SE E CUMPRA-SE.</w:t>
      </w:r>
    </w:p>
    <w:p w:rsidR="00D2088B" w:rsidRDefault="00D2088B" w:rsidP="00D2088B">
      <w:pPr>
        <w:jc w:val="both"/>
        <w:rPr>
          <w:rFonts w:ascii="Arial" w:hAnsi="Arial" w:cs="Arial"/>
        </w:rPr>
      </w:pPr>
    </w:p>
    <w:p w:rsidR="00282077" w:rsidRDefault="00282077" w:rsidP="00D2088B">
      <w:pPr>
        <w:jc w:val="both"/>
        <w:rPr>
          <w:rFonts w:ascii="Arial" w:hAnsi="Arial" w:cs="Arial"/>
        </w:rPr>
      </w:pPr>
    </w:p>
    <w:p w:rsidR="00282077" w:rsidRDefault="00282077" w:rsidP="00D2088B">
      <w:pPr>
        <w:jc w:val="both"/>
        <w:rPr>
          <w:rFonts w:ascii="Arial" w:hAnsi="Arial" w:cs="Arial"/>
        </w:rPr>
      </w:pPr>
    </w:p>
    <w:p w:rsidR="00282077" w:rsidRDefault="00282077" w:rsidP="00D2088B">
      <w:pPr>
        <w:jc w:val="both"/>
        <w:rPr>
          <w:rFonts w:ascii="Arial" w:hAnsi="Arial" w:cs="Arial"/>
        </w:rPr>
      </w:pPr>
    </w:p>
    <w:p w:rsidR="00282077" w:rsidRPr="002C2D3F" w:rsidRDefault="00282077" w:rsidP="00D2088B">
      <w:pPr>
        <w:jc w:val="both"/>
        <w:rPr>
          <w:rFonts w:ascii="Arial" w:hAnsi="Arial" w:cs="Arial"/>
        </w:rPr>
      </w:pPr>
    </w:p>
    <w:p w:rsidR="004A0E8E" w:rsidRDefault="00D2088B" w:rsidP="00D2088B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cr/>
      </w:r>
      <w:r w:rsidR="004A0E8E">
        <w:rPr>
          <w:rFonts w:ascii="Arial" w:hAnsi="Arial" w:cs="Arial"/>
        </w:rPr>
        <w:t xml:space="preserve">     </w:t>
      </w:r>
      <w:r w:rsidRPr="002C2D3F">
        <w:rPr>
          <w:rFonts w:ascii="Arial" w:hAnsi="Arial" w:cs="Arial"/>
        </w:rPr>
        <w:t>ANTHONY BAIRROS PERES</w:t>
      </w:r>
      <w:r w:rsidR="001D0511">
        <w:rPr>
          <w:rFonts w:ascii="Arial" w:hAnsi="Arial" w:cs="Arial"/>
        </w:rPr>
        <w:tab/>
      </w:r>
      <w:r w:rsidR="001D0511">
        <w:rPr>
          <w:rFonts w:ascii="Arial" w:hAnsi="Arial" w:cs="Arial"/>
        </w:rPr>
        <w:tab/>
      </w:r>
      <w:r w:rsidR="004A0E8E">
        <w:rPr>
          <w:rFonts w:ascii="Arial" w:hAnsi="Arial" w:cs="Arial"/>
        </w:rPr>
        <w:t xml:space="preserve">           </w:t>
      </w:r>
      <w:r w:rsidR="001D0511" w:rsidRPr="002C2D3F">
        <w:rPr>
          <w:rFonts w:ascii="Arial" w:hAnsi="Arial" w:cs="Arial"/>
        </w:rPr>
        <w:t>REGEANE SIMON LAMPERT</w:t>
      </w:r>
    </w:p>
    <w:p w:rsidR="004A0E8E" w:rsidRDefault="00D2088B" w:rsidP="004A0E8E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>Secretário Municipal Administraçã</w:t>
      </w:r>
      <w:r w:rsidR="004A0E8E">
        <w:rPr>
          <w:rFonts w:ascii="Arial" w:hAnsi="Arial" w:cs="Arial"/>
        </w:rPr>
        <w:t xml:space="preserve">o                        </w:t>
      </w:r>
      <w:r w:rsidR="004A0E8E" w:rsidRPr="002C2D3F">
        <w:rPr>
          <w:rFonts w:ascii="Arial" w:hAnsi="Arial" w:cs="Arial"/>
        </w:rPr>
        <w:t>Procuradora Municipal</w:t>
      </w:r>
    </w:p>
    <w:p w:rsidR="00282077" w:rsidRDefault="00282077" w:rsidP="004A0E8E">
      <w:pPr>
        <w:jc w:val="both"/>
        <w:rPr>
          <w:rFonts w:ascii="Arial" w:hAnsi="Arial" w:cs="Arial"/>
        </w:rPr>
      </w:pPr>
    </w:p>
    <w:p w:rsidR="00282077" w:rsidRDefault="00282077" w:rsidP="004A0E8E">
      <w:pPr>
        <w:jc w:val="both"/>
        <w:rPr>
          <w:rFonts w:ascii="Arial" w:hAnsi="Arial" w:cs="Arial"/>
        </w:rPr>
      </w:pPr>
    </w:p>
    <w:p w:rsidR="00282077" w:rsidRDefault="00282077" w:rsidP="004A0E8E">
      <w:pPr>
        <w:jc w:val="both"/>
        <w:rPr>
          <w:rFonts w:ascii="Arial" w:hAnsi="Arial" w:cs="Arial"/>
        </w:rPr>
      </w:pPr>
    </w:p>
    <w:p w:rsidR="00282077" w:rsidRDefault="00282077" w:rsidP="004A0E8E">
      <w:pPr>
        <w:jc w:val="both"/>
        <w:rPr>
          <w:rFonts w:ascii="Arial" w:hAnsi="Arial" w:cs="Arial"/>
        </w:rPr>
      </w:pPr>
    </w:p>
    <w:p w:rsidR="00282077" w:rsidRDefault="00282077" w:rsidP="004A0E8E">
      <w:pPr>
        <w:jc w:val="both"/>
        <w:rPr>
          <w:rFonts w:ascii="Arial" w:hAnsi="Arial" w:cs="Arial"/>
        </w:rPr>
      </w:pPr>
    </w:p>
    <w:p w:rsidR="00282077" w:rsidRDefault="00282077" w:rsidP="004A0E8E">
      <w:pPr>
        <w:jc w:val="both"/>
        <w:rPr>
          <w:rFonts w:ascii="Arial" w:hAnsi="Arial" w:cs="Arial"/>
        </w:rPr>
      </w:pPr>
    </w:p>
    <w:p w:rsidR="00282077" w:rsidRDefault="00282077" w:rsidP="004A0E8E">
      <w:pPr>
        <w:jc w:val="both"/>
        <w:rPr>
          <w:rFonts w:ascii="Arial" w:hAnsi="Arial" w:cs="Arial"/>
        </w:rPr>
      </w:pPr>
    </w:p>
    <w:p w:rsidR="00282077" w:rsidRDefault="00282077" w:rsidP="004A0E8E">
      <w:pPr>
        <w:jc w:val="both"/>
        <w:rPr>
          <w:rFonts w:ascii="Arial" w:hAnsi="Arial" w:cs="Arial"/>
        </w:rPr>
      </w:pPr>
    </w:p>
    <w:p w:rsidR="00282077" w:rsidRDefault="00282077" w:rsidP="004A0E8E">
      <w:pPr>
        <w:jc w:val="both"/>
        <w:rPr>
          <w:rFonts w:ascii="Arial" w:hAnsi="Arial" w:cs="Arial"/>
        </w:rPr>
      </w:pPr>
    </w:p>
    <w:p w:rsidR="00282077" w:rsidRDefault="00282077" w:rsidP="004A0E8E">
      <w:pPr>
        <w:jc w:val="both"/>
        <w:rPr>
          <w:rFonts w:ascii="Arial" w:hAnsi="Arial" w:cs="Arial"/>
        </w:rPr>
      </w:pPr>
    </w:p>
    <w:p w:rsidR="00D2088B" w:rsidRDefault="004A0E8E" w:rsidP="004A0E8E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                    </w:t>
      </w:r>
      <w:r w:rsidR="00D2088B" w:rsidRPr="002C2D3F">
        <w:rPr>
          <w:rFonts w:ascii="Arial" w:hAnsi="Arial" w:cs="Arial"/>
          <w:b/>
        </w:rPr>
        <w:t>JUSTIFICATIVA DO PROJETO DE LEI Nº 0</w:t>
      </w:r>
      <w:r w:rsidR="008D6822" w:rsidRPr="002C2D3F">
        <w:rPr>
          <w:rFonts w:ascii="Arial" w:hAnsi="Arial" w:cs="Arial"/>
          <w:b/>
        </w:rPr>
        <w:t>9</w:t>
      </w:r>
      <w:r w:rsidR="00282077">
        <w:rPr>
          <w:rFonts w:ascii="Arial" w:hAnsi="Arial" w:cs="Arial"/>
          <w:b/>
        </w:rPr>
        <w:t>2</w:t>
      </w:r>
      <w:r w:rsidR="00D2088B" w:rsidRPr="002C2D3F">
        <w:rPr>
          <w:rFonts w:ascii="Arial" w:hAnsi="Arial" w:cs="Arial"/>
          <w:b/>
        </w:rPr>
        <w:t>/20</w:t>
      </w:r>
      <w:r w:rsidR="008D6822" w:rsidRPr="002C2D3F">
        <w:rPr>
          <w:rFonts w:ascii="Arial" w:hAnsi="Arial" w:cs="Arial"/>
          <w:b/>
        </w:rPr>
        <w:t>13</w:t>
      </w:r>
    </w:p>
    <w:p w:rsidR="004C2E6C" w:rsidRPr="002C2D3F" w:rsidRDefault="004C2E6C" w:rsidP="004A0E8E">
      <w:pPr>
        <w:jc w:val="both"/>
        <w:rPr>
          <w:rFonts w:ascii="Arial" w:hAnsi="Arial" w:cs="Arial"/>
          <w:b/>
        </w:rPr>
      </w:pPr>
    </w:p>
    <w:p w:rsidR="00282077" w:rsidRPr="002C2D3F" w:rsidRDefault="00D2088B" w:rsidP="00282077">
      <w:pPr>
        <w:spacing w:line="240" w:lineRule="atLeast"/>
        <w:ind w:right="28"/>
        <w:jc w:val="both"/>
        <w:rPr>
          <w:rFonts w:ascii="Arial" w:hAnsi="Arial" w:cs="Arial"/>
          <w:b/>
          <w:sz w:val="22"/>
          <w:szCs w:val="22"/>
        </w:rPr>
      </w:pPr>
      <w:r w:rsidRPr="002C2D3F">
        <w:rPr>
          <w:rFonts w:ascii="Arial" w:hAnsi="Arial" w:cs="Arial"/>
        </w:rPr>
        <w:t>Excelentíssimo Senhor Presidente</w:t>
      </w:r>
      <w:r w:rsidRPr="002C2D3F">
        <w:rPr>
          <w:rFonts w:ascii="Arial" w:hAnsi="Arial" w:cs="Arial"/>
        </w:rPr>
        <w:cr/>
        <w:t>Excelentíssimos Senhores Vereadores</w:t>
      </w:r>
      <w:r w:rsidRPr="002C2D3F">
        <w:rPr>
          <w:rFonts w:ascii="Arial" w:hAnsi="Arial" w:cs="Arial"/>
        </w:rPr>
        <w:cr/>
      </w:r>
      <w:r w:rsidRPr="002C2D3F">
        <w:rPr>
          <w:rFonts w:ascii="Arial" w:hAnsi="Arial" w:cs="Arial"/>
        </w:rPr>
        <w:cr/>
      </w: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</w:r>
      <w:r w:rsidR="004C2E6C">
        <w:rPr>
          <w:rFonts w:ascii="Arial" w:hAnsi="Arial" w:cs="Arial"/>
        </w:rPr>
        <w:t xml:space="preserve"> </w:t>
      </w:r>
      <w:r w:rsidRPr="002C2D3F">
        <w:rPr>
          <w:rFonts w:ascii="Arial" w:hAnsi="Arial" w:cs="Arial"/>
        </w:rPr>
        <w:cr/>
      </w: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</w:r>
      <w:r w:rsidR="004C2E6C">
        <w:rPr>
          <w:rFonts w:ascii="Arial" w:hAnsi="Arial" w:cs="Arial"/>
        </w:rPr>
        <w:t xml:space="preserve"> Temos a satisfação de encaminhar a Vossas</w:t>
      </w:r>
      <w:r w:rsidRPr="002C2D3F">
        <w:rPr>
          <w:rFonts w:ascii="Arial" w:hAnsi="Arial" w:cs="Arial"/>
        </w:rPr>
        <w:t xml:space="preserve"> Excelências o Projeto de Lei nº 0</w:t>
      </w:r>
      <w:r w:rsidR="008D6822" w:rsidRPr="002C2D3F">
        <w:rPr>
          <w:rFonts w:ascii="Arial" w:hAnsi="Arial" w:cs="Arial"/>
        </w:rPr>
        <w:t>9</w:t>
      </w:r>
      <w:r w:rsidR="00282077">
        <w:rPr>
          <w:rFonts w:ascii="Arial" w:hAnsi="Arial" w:cs="Arial"/>
        </w:rPr>
        <w:t>2</w:t>
      </w:r>
      <w:r w:rsidRPr="002C2D3F">
        <w:rPr>
          <w:rFonts w:ascii="Arial" w:hAnsi="Arial" w:cs="Arial"/>
        </w:rPr>
        <w:t>/20</w:t>
      </w:r>
      <w:r w:rsidR="008D6822" w:rsidRPr="002C2D3F">
        <w:rPr>
          <w:rFonts w:ascii="Arial" w:hAnsi="Arial" w:cs="Arial"/>
        </w:rPr>
        <w:t>23</w:t>
      </w:r>
      <w:r w:rsidRPr="002C2D3F">
        <w:rPr>
          <w:rFonts w:ascii="Arial" w:hAnsi="Arial" w:cs="Arial"/>
        </w:rPr>
        <w:t>, que</w:t>
      </w:r>
      <w:r w:rsidR="00453C8F">
        <w:rPr>
          <w:rFonts w:ascii="Arial" w:hAnsi="Arial" w:cs="Arial"/>
        </w:rPr>
        <w:t xml:space="preserve"> “</w:t>
      </w:r>
      <w:r w:rsidR="00282077">
        <w:rPr>
          <w:rFonts w:ascii="Arial" w:hAnsi="Arial" w:cs="Arial"/>
          <w:b/>
          <w:sz w:val="22"/>
          <w:szCs w:val="22"/>
        </w:rPr>
        <w:t>TORNA FACULTATIVA A REALIZAÇÃO DE EXAMES MÉDICOS NAS PISCINAS DE USO COLETIVO EM CLUBES E ENTIDADES SOCIAIS NO ÂMBITO DO MUNICÍPIO DE SÃO PEDRO DO SUL-RS</w:t>
      </w:r>
      <w:r w:rsidR="00282077" w:rsidRPr="002C2D3F">
        <w:rPr>
          <w:rFonts w:ascii="Arial" w:hAnsi="Arial" w:cs="Arial"/>
          <w:b/>
          <w:sz w:val="22"/>
          <w:szCs w:val="22"/>
        </w:rPr>
        <w:t xml:space="preserve"> E DÁ PROVIDÊNCIAS</w:t>
      </w:r>
      <w:r w:rsidR="00B118E4">
        <w:rPr>
          <w:rFonts w:ascii="Arial" w:hAnsi="Arial" w:cs="Arial"/>
          <w:b/>
          <w:sz w:val="22"/>
          <w:szCs w:val="22"/>
        </w:rPr>
        <w:t>”</w:t>
      </w:r>
      <w:r w:rsidR="00282077" w:rsidRPr="002C2D3F">
        <w:rPr>
          <w:rFonts w:ascii="Arial" w:hAnsi="Arial" w:cs="Arial"/>
          <w:b/>
          <w:sz w:val="22"/>
          <w:szCs w:val="22"/>
        </w:rPr>
        <w:t>.</w:t>
      </w:r>
    </w:p>
    <w:p w:rsidR="00453C8F" w:rsidRPr="002C2D3F" w:rsidRDefault="00453C8F" w:rsidP="00453C8F">
      <w:pPr>
        <w:spacing w:line="240" w:lineRule="atLeast"/>
        <w:ind w:right="28"/>
        <w:jc w:val="both"/>
        <w:rPr>
          <w:rFonts w:ascii="Arial" w:hAnsi="Arial" w:cs="Arial"/>
          <w:b/>
          <w:sz w:val="22"/>
          <w:szCs w:val="22"/>
        </w:rPr>
      </w:pPr>
    </w:p>
    <w:p w:rsidR="00D2088B" w:rsidRPr="002C2D3F" w:rsidRDefault="00B118E4" w:rsidP="00D2088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O presente projeto de lei tem por fundamento principal ajustar as exigências legais à realidade tecnológico-química da atualidade. Por anos é exigido dos proprietários de piscinas coletivas</w:t>
      </w:r>
      <w:r w:rsidR="00544D94">
        <w:rPr>
          <w:rFonts w:ascii="Arial" w:hAnsi="Arial" w:cs="Arial"/>
        </w:rPr>
        <w:t xml:space="preserve"> </w:t>
      </w:r>
      <w:r w:rsidR="00E25CD5">
        <w:rPr>
          <w:rFonts w:ascii="Arial" w:hAnsi="Arial" w:cs="Arial"/>
        </w:rPr>
        <w:t>(</w:t>
      </w:r>
      <w:r w:rsidR="00544D94">
        <w:rPr>
          <w:rFonts w:ascii="Arial" w:hAnsi="Arial" w:cs="Arial"/>
        </w:rPr>
        <w:t>clubes sociais) que somente permitam o ingresso nas mesmas pessoas que antes fossem submetidas e aprovadas em exames médicos. O procedimento baseia-se em preocupações</w:t>
      </w:r>
      <w:r w:rsidR="00E25CD5">
        <w:rPr>
          <w:rFonts w:ascii="Arial" w:hAnsi="Arial" w:cs="Arial"/>
        </w:rPr>
        <w:t xml:space="preserve"> antigas e que não mais subsistem. A regra em questão era de que muitas doenças poderiam ser transmitidas através do uso dessas piscinas, uma vez que o </w:t>
      </w:r>
      <w:r w:rsidR="00204FE6">
        <w:rPr>
          <w:rFonts w:ascii="Arial" w:hAnsi="Arial" w:cs="Arial"/>
        </w:rPr>
        <w:t xml:space="preserve">tratamento da água era precário, para evitar a propagação dessas doenças. </w:t>
      </w:r>
      <w:proofErr w:type="gramStart"/>
      <w:r w:rsidR="00EC2932">
        <w:rPr>
          <w:rFonts w:ascii="Arial" w:hAnsi="Arial" w:cs="Arial"/>
        </w:rPr>
        <w:t>Porém ,</w:t>
      </w:r>
      <w:proofErr w:type="gramEnd"/>
      <w:r w:rsidR="00EC2932">
        <w:rPr>
          <w:rFonts w:ascii="Arial" w:hAnsi="Arial" w:cs="Arial"/>
        </w:rPr>
        <w:t xml:space="preserve"> atualmente com o avanço da pesquisa a cerca do tema e o emprego de tecnologia nas ferramentas utilizadas na manutenção dessas piscinas, torna-se injustificável a obrigatoriedade da realização desses exames</w:t>
      </w:r>
      <w:r w:rsidR="007E089E">
        <w:rPr>
          <w:rFonts w:ascii="Arial" w:hAnsi="Arial" w:cs="Arial"/>
        </w:rPr>
        <w:t xml:space="preserve"> médicos em piscinas que utilizam os equipamentos e produtos indicados para evitar a transmissão de doenças nesses locais. Outro fator importante é que as piscinas coletivas são em geral, usadas para o esporte e lazer, tanto de pessoas que residem em nossa cidade, quanto aos visitantes.</w:t>
      </w:r>
    </w:p>
    <w:p w:rsidR="00D2088B" w:rsidRPr="002C2D3F" w:rsidRDefault="00D2088B" w:rsidP="00B118E4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</w:r>
      <w:r w:rsidR="00B118E4">
        <w:rPr>
          <w:rFonts w:ascii="Arial" w:hAnsi="Arial" w:cs="Arial"/>
        </w:rPr>
        <w:t xml:space="preserve"> </w:t>
      </w:r>
      <w:r w:rsidR="00AE7848">
        <w:rPr>
          <w:rFonts w:ascii="Arial" w:hAnsi="Arial" w:cs="Arial"/>
        </w:rPr>
        <w:t xml:space="preserve"> </w:t>
      </w:r>
      <w:r w:rsidR="00B118E4">
        <w:rPr>
          <w:rFonts w:ascii="Arial" w:hAnsi="Arial" w:cs="Arial"/>
        </w:rPr>
        <w:t xml:space="preserve"> </w:t>
      </w:r>
    </w:p>
    <w:p w:rsidR="00D2088B" w:rsidRDefault="007E089E" w:rsidP="00D2088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Desta forma, a necessidade de realização de exames médicos acaba por tornar menos acessível a essas pessoas o merecido lazer. </w:t>
      </w:r>
    </w:p>
    <w:p w:rsidR="007E089E" w:rsidRDefault="007E089E" w:rsidP="00D2088B">
      <w:pPr>
        <w:jc w:val="both"/>
        <w:rPr>
          <w:rFonts w:ascii="Arial" w:hAnsi="Arial" w:cs="Arial"/>
        </w:rPr>
      </w:pPr>
    </w:p>
    <w:p w:rsidR="007E089E" w:rsidRDefault="007E089E" w:rsidP="00D2088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207EA">
        <w:rPr>
          <w:rFonts w:ascii="Arial" w:hAnsi="Arial" w:cs="Arial"/>
        </w:rPr>
        <w:t xml:space="preserve">Hoje, temos no Rio Grande do Sul e no Brasil, centenas de parques aquáticos, onde não há exigência aos freqüentadores de realização de exames médicos. Cabe salientar que esta prática já está sendo </w:t>
      </w:r>
      <w:proofErr w:type="gramStart"/>
      <w:r w:rsidR="002207EA">
        <w:rPr>
          <w:rFonts w:ascii="Arial" w:hAnsi="Arial" w:cs="Arial"/>
        </w:rPr>
        <w:t xml:space="preserve">usada nos Municípios de </w:t>
      </w:r>
      <w:proofErr w:type="spellStart"/>
      <w:r w:rsidR="002207EA">
        <w:rPr>
          <w:rFonts w:ascii="Arial" w:hAnsi="Arial" w:cs="Arial"/>
        </w:rPr>
        <w:t>Sant’ana</w:t>
      </w:r>
      <w:proofErr w:type="spellEnd"/>
      <w:r w:rsidR="002207EA">
        <w:rPr>
          <w:rFonts w:ascii="Arial" w:hAnsi="Arial" w:cs="Arial"/>
        </w:rPr>
        <w:t xml:space="preserve"> do Livramento</w:t>
      </w:r>
      <w:proofErr w:type="gramEnd"/>
      <w:r w:rsidR="002207EA">
        <w:rPr>
          <w:rFonts w:ascii="Arial" w:hAnsi="Arial" w:cs="Arial"/>
        </w:rPr>
        <w:t xml:space="preserve">, Porto Alegre, Novo Hamburgo, Bagé, Passo Fundo, Cachoeira do Sul e Pelotas. Tal situação </w:t>
      </w:r>
      <w:r w:rsidR="00445AF4">
        <w:rPr>
          <w:rFonts w:ascii="Arial" w:hAnsi="Arial" w:cs="Arial"/>
        </w:rPr>
        <w:t>ocorre pelo fato dos produtos usados na água terem eficácia no sentido de impedir, mesmo em caso de potencial transmissão, a proliferação de doenças pela água.</w:t>
      </w:r>
    </w:p>
    <w:p w:rsidR="004C2E6C" w:rsidRPr="002C2D3F" w:rsidRDefault="004C2E6C" w:rsidP="00D2088B">
      <w:pPr>
        <w:jc w:val="both"/>
        <w:rPr>
          <w:rFonts w:ascii="Arial" w:hAnsi="Arial" w:cs="Arial"/>
        </w:rPr>
      </w:pPr>
    </w:p>
    <w:p w:rsidR="00D2088B" w:rsidRPr="002C2D3F" w:rsidRDefault="00D2088B" w:rsidP="00D2088B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  <w:t>Face o acima exposto, esperando ter justificado o presente projeto de lei, solicitamos sua autorização para que possamos transformá-lo em lei para que surta seus jurídicos e legais efeitos.</w:t>
      </w:r>
    </w:p>
    <w:p w:rsidR="00D2088B" w:rsidRPr="002C2D3F" w:rsidRDefault="00D2088B" w:rsidP="00D2088B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</w:r>
    </w:p>
    <w:p w:rsidR="00D2088B" w:rsidRDefault="00D2088B" w:rsidP="00D2088B">
      <w:pPr>
        <w:ind w:left="2124" w:firstLine="708"/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>Atenciosamente.</w:t>
      </w:r>
    </w:p>
    <w:p w:rsidR="004C2E6C" w:rsidRPr="002C2D3F" w:rsidRDefault="004C2E6C" w:rsidP="00D2088B">
      <w:pPr>
        <w:ind w:left="2124" w:firstLine="708"/>
        <w:jc w:val="both"/>
        <w:rPr>
          <w:rFonts w:ascii="Arial" w:hAnsi="Arial" w:cs="Arial"/>
        </w:rPr>
      </w:pPr>
    </w:p>
    <w:p w:rsidR="004C2E6C" w:rsidRDefault="004C2E6C" w:rsidP="00D2088B">
      <w:pPr>
        <w:ind w:left="2124" w:firstLine="708"/>
        <w:jc w:val="both"/>
        <w:rPr>
          <w:rFonts w:ascii="Arial" w:hAnsi="Arial" w:cs="Arial"/>
        </w:rPr>
      </w:pPr>
    </w:p>
    <w:p w:rsidR="00D2088B" w:rsidRPr="002C2D3F" w:rsidRDefault="00D2088B" w:rsidP="00D2088B">
      <w:pPr>
        <w:ind w:left="2124" w:firstLine="708"/>
        <w:jc w:val="both"/>
        <w:rPr>
          <w:rFonts w:ascii="Arial" w:hAnsi="Arial" w:cs="Arial"/>
          <w:b/>
        </w:rPr>
      </w:pPr>
      <w:r w:rsidRPr="002C2D3F">
        <w:rPr>
          <w:rFonts w:ascii="Arial" w:hAnsi="Arial" w:cs="Arial"/>
          <w:b/>
        </w:rPr>
        <w:t>MARCOS ERNANI SENGER</w:t>
      </w:r>
      <w:r w:rsidR="001F6DF8">
        <w:rPr>
          <w:rFonts w:ascii="Arial" w:hAnsi="Arial" w:cs="Arial"/>
          <w:b/>
        </w:rPr>
        <w:t>,</w:t>
      </w:r>
    </w:p>
    <w:p w:rsidR="00AA30F5" w:rsidRPr="002C2D3F" w:rsidRDefault="00D2088B" w:rsidP="006847CF">
      <w:pPr>
        <w:pStyle w:val="Ttulo5"/>
        <w:ind w:left="2124" w:firstLine="708"/>
        <w:rPr>
          <w:b w:val="0"/>
          <w:bCs/>
        </w:rPr>
      </w:pPr>
      <w:r w:rsidRPr="002C2D3F">
        <w:rPr>
          <w:sz w:val="24"/>
        </w:rPr>
        <w:t xml:space="preserve">         </w:t>
      </w:r>
      <w:r w:rsidRPr="002C2D3F">
        <w:rPr>
          <w:b w:val="0"/>
          <w:sz w:val="24"/>
        </w:rPr>
        <w:t>Prefeito Municipal</w:t>
      </w:r>
      <w:r w:rsidR="006847CF">
        <w:rPr>
          <w:b w:val="0"/>
          <w:sz w:val="24"/>
        </w:rPr>
        <w:t>.</w:t>
      </w:r>
    </w:p>
    <w:p w:rsidR="00D90F39" w:rsidRPr="002C2D3F" w:rsidRDefault="00D2088B" w:rsidP="00AF693C">
      <w:pPr>
        <w:tabs>
          <w:tab w:val="left" w:pos="0"/>
        </w:tabs>
        <w:jc w:val="both"/>
        <w:rPr>
          <w:rFonts w:ascii="Arial" w:hAnsi="Arial" w:cs="Arial"/>
        </w:rPr>
      </w:pPr>
      <w:r w:rsidRPr="002C2D3F">
        <w:rPr>
          <w:rFonts w:ascii="Arial" w:hAnsi="Arial" w:cs="Arial"/>
          <w:b/>
        </w:rPr>
        <w:t xml:space="preserve"> </w:t>
      </w:r>
    </w:p>
    <w:sectPr w:rsidR="00D90F39" w:rsidRPr="002C2D3F" w:rsidSect="007E0C3D">
      <w:headerReference w:type="default" r:id="rId7"/>
      <w:pgSz w:w="11907" w:h="16840" w:code="9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5AF4" w:rsidRDefault="00445AF4">
      <w:r>
        <w:separator/>
      </w:r>
    </w:p>
  </w:endnote>
  <w:endnote w:type="continuationSeparator" w:id="1">
    <w:p w:rsidR="00445AF4" w:rsidRDefault="00445A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5AF4" w:rsidRDefault="00445AF4">
      <w:r>
        <w:separator/>
      </w:r>
    </w:p>
  </w:footnote>
  <w:footnote w:type="continuationSeparator" w:id="1">
    <w:p w:rsidR="00445AF4" w:rsidRDefault="00445A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AF4" w:rsidRDefault="00445AF4">
    <w:pPr>
      <w:pStyle w:val="Cabealho"/>
      <w:rPr>
        <w:sz w:val="32"/>
        <w:szCs w:val="40"/>
      </w:rPr>
    </w:pPr>
    <w:r>
      <w:rPr>
        <w:noProof/>
        <w:sz w:val="32"/>
        <w:szCs w:val="40"/>
      </w:rPr>
      <w:drawing>
        <wp:anchor distT="0" distB="0" distL="114300" distR="114300" simplePos="0" relativeHeight="251656192" behindDoc="0" locked="0" layoutInCell="1" allowOverlap="1">
          <wp:simplePos x="0" y="0"/>
          <wp:positionH relativeFrom="column">
            <wp:posOffset>-457200</wp:posOffset>
          </wp:positionH>
          <wp:positionV relativeFrom="paragraph">
            <wp:posOffset>0</wp:posOffset>
          </wp:positionV>
          <wp:extent cx="914400" cy="828040"/>
          <wp:effectExtent l="19050" t="0" r="0" b="0"/>
          <wp:wrapNone/>
          <wp:docPr id="1" name="Imagem 1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ã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280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sz w:val="32"/>
        <w:szCs w:val="40"/>
      </w:rPr>
      <w:t xml:space="preserve">                PREFEITURA MUNICIPAL DE SÃO PEDRO DO SUL</w:t>
    </w:r>
  </w:p>
  <w:p w:rsidR="00445AF4" w:rsidRDefault="00445AF4">
    <w:pPr>
      <w:pStyle w:val="Cabealho"/>
      <w:jc w:val="center"/>
      <w:rPr>
        <w:szCs w:val="40"/>
      </w:rPr>
    </w:pPr>
    <w:r>
      <w:rPr>
        <w:szCs w:val="40"/>
      </w:rPr>
      <w:t>CNPJ: 87.489.910/0001-68</w:t>
    </w:r>
  </w:p>
  <w:p w:rsidR="00445AF4" w:rsidRDefault="00445AF4">
    <w:pPr>
      <w:pStyle w:val="Cabealho"/>
      <w:jc w:val="center"/>
      <w:rPr>
        <w:szCs w:val="40"/>
      </w:rPr>
    </w:pPr>
    <w:r>
      <w:rPr>
        <w:szCs w:val="40"/>
      </w:rPr>
      <w:t>Rua Floriano Peixoto, 222    CEP 97400-000 – São Pedro do Sul - RS</w:t>
    </w:r>
  </w:p>
  <w:p w:rsidR="00445AF4" w:rsidRDefault="00445AF4">
    <w:pPr>
      <w:pStyle w:val="Cabealho"/>
      <w:jc w:val="center"/>
      <w:rPr>
        <w:szCs w:val="40"/>
      </w:rPr>
    </w:pPr>
    <w:r>
      <w:rPr>
        <w:szCs w:val="40"/>
      </w:rPr>
      <w:t>Fone/Fax (55) 3276-1085</w:t>
    </w:r>
  </w:p>
  <w:p w:rsidR="00445AF4" w:rsidRPr="005933BA" w:rsidRDefault="00445AF4">
    <w:pPr>
      <w:pStyle w:val="Cabealho"/>
      <w:jc w:val="center"/>
      <w:rPr>
        <w:rFonts w:ascii="Arial" w:hAnsi="Arial" w:cs="Arial"/>
        <w:b/>
        <w:sz w:val="20"/>
        <w:szCs w:val="20"/>
      </w:rPr>
    </w:pPr>
    <w:r w:rsidRPr="005933BA">
      <w:rPr>
        <w:rFonts w:ascii="Arial" w:hAnsi="Arial" w:cs="Arial"/>
        <w:b/>
        <w:sz w:val="20"/>
        <w:szCs w:val="20"/>
      </w:rPr>
      <w:t>GABINETE DO PREFEITO</w:t>
    </w:r>
  </w:p>
  <w:p w:rsidR="00445AF4" w:rsidRDefault="00F3228C">
    <w:pPr>
      <w:pStyle w:val="Cabealho"/>
      <w:jc w:val="center"/>
      <w:rPr>
        <w:szCs w:val="40"/>
      </w:rPr>
    </w:pPr>
    <w:r w:rsidRPr="00F3228C">
      <w:rPr>
        <w:noProof/>
        <w:sz w:val="20"/>
        <w:szCs w:val="40"/>
      </w:rPr>
      <w:pict>
        <v:line id="_x0000_s2050" style="position:absolute;left:0;text-align:left;z-index:251657216" from="-36pt,6.8pt" to="459pt,6.8p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01919"/>
    <w:multiLevelType w:val="hybridMultilevel"/>
    <w:tmpl w:val="85989630"/>
    <w:lvl w:ilvl="0" w:tplc="815C3598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BB2218"/>
    <w:multiLevelType w:val="multilevel"/>
    <w:tmpl w:val="339C6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9216E4"/>
    <w:multiLevelType w:val="multilevel"/>
    <w:tmpl w:val="85989630"/>
    <w:lvl w:ilvl="0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5860A6D"/>
    <w:multiLevelType w:val="hybridMultilevel"/>
    <w:tmpl w:val="60F61B04"/>
    <w:lvl w:ilvl="0" w:tplc="4A38CA46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8D6E5E"/>
    <w:multiLevelType w:val="hybridMultilevel"/>
    <w:tmpl w:val="A15CB444"/>
    <w:lvl w:ilvl="0" w:tplc="04160001">
      <w:start w:val="1"/>
      <w:numFmt w:val="bullet"/>
      <w:lvlText w:val=""/>
      <w:lvlJc w:val="left"/>
      <w:pPr>
        <w:ind w:left="398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70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42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14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86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58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30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02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741" w:hanging="360"/>
      </w:pPr>
      <w:rPr>
        <w:rFonts w:ascii="Wingdings" w:hAnsi="Wingdings" w:hint="default"/>
      </w:rPr>
    </w:lvl>
  </w:abstractNum>
  <w:abstractNum w:abstractNumId="5">
    <w:nsid w:val="3B835BE6"/>
    <w:multiLevelType w:val="multilevel"/>
    <w:tmpl w:val="8B50F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F0A735E"/>
    <w:multiLevelType w:val="hybridMultilevel"/>
    <w:tmpl w:val="827C52C4"/>
    <w:lvl w:ilvl="0" w:tplc="5D0643E2">
      <w:start w:val="1"/>
      <w:numFmt w:val="upperRoman"/>
      <w:lvlText w:val="%1."/>
      <w:lvlJc w:val="left"/>
      <w:pPr>
        <w:ind w:left="214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08" w:hanging="360"/>
      </w:pPr>
    </w:lvl>
    <w:lvl w:ilvl="2" w:tplc="0416001B" w:tentative="1">
      <w:start w:val="1"/>
      <w:numFmt w:val="lowerRoman"/>
      <w:lvlText w:val="%3."/>
      <w:lvlJc w:val="right"/>
      <w:pPr>
        <w:ind w:left="3228" w:hanging="180"/>
      </w:pPr>
    </w:lvl>
    <w:lvl w:ilvl="3" w:tplc="0416000F" w:tentative="1">
      <w:start w:val="1"/>
      <w:numFmt w:val="decimal"/>
      <w:lvlText w:val="%4."/>
      <w:lvlJc w:val="left"/>
      <w:pPr>
        <w:ind w:left="3948" w:hanging="360"/>
      </w:pPr>
    </w:lvl>
    <w:lvl w:ilvl="4" w:tplc="04160019" w:tentative="1">
      <w:start w:val="1"/>
      <w:numFmt w:val="lowerLetter"/>
      <w:lvlText w:val="%5."/>
      <w:lvlJc w:val="left"/>
      <w:pPr>
        <w:ind w:left="4668" w:hanging="360"/>
      </w:pPr>
    </w:lvl>
    <w:lvl w:ilvl="5" w:tplc="0416001B" w:tentative="1">
      <w:start w:val="1"/>
      <w:numFmt w:val="lowerRoman"/>
      <w:lvlText w:val="%6."/>
      <w:lvlJc w:val="right"/>
      <w:pPr>
        <w:ind w:left="5388" w:hanging="180"/>
      </w:pPr>
    </w:lvl>
    <w:lvl w:ilvl="6" w:tplc="0416000F" w:tentative="1">
      <w:start w:val="1"/>
      <w:numFmt w:val="decimal"/>
      <w:lvlText w:val="%7."/>
      <w:lvlJc w:val="left"/>
      <w:pPr>
        <w:ind w:left="6108" w:hanging="360"/>
      </w:pPr>
    </w:lvl>
    <w:lvl w:ilvl="7" w:tplc="04160019" w:tentative="1">
      <w:start w:val="1"/>
      <w:numFmt w:val="lowerLetter"/>
      <w:lvlText w:val="%8."/>
      <w:lvlJc w:val="left"/>
      <w:pPr>
        <w:ind w:left="6828" w:hanging="360"/>
      </w:pPr>
    </w:lvl>
    <w:lvl w:ilvl="8" w:tplc="0416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7">
    <w:nsid w:val="4F2C16E6"/>
    <w:multiLevelType w:val="hybridMultilevel"/>
    <w:tmpl w:val="60426130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E24EE4"/>
    <w:multiLevelType w:val="hybridMultilevel"/>
    <w:tmpl w:val="8D90374E"/>
    <w:lvl w:ilvl="0" w:tplc="815C3598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F6424EC"/>
    <w:multiLevelType w:val="hybridMultilevel"/>
    <w:tmpl w:val="EA8ED10E"/>
    <w:lvl w:ilvl="0" w:tplc="16C6EA80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A6F5021"/>
    <w:multiLevelType w:val="hybridMultilevel"/>
    <w:tmpl w:val="B86EF510"/>
    <w:lvl w:ilvl="0" w:tplc="003AF230">
      <w:start w:val="2088"/>
      <w:numFmt w:val="decimal"/>
      <w:lvlText w:val="%1"/>
      <w:lvlJc w:val="left"/>
      <w:pPr>
        <w:tabs>
          <w:tab w:val="num" w:pos="1511"/>
        </w:tabs>
        <w:ind w:left="1511" w:hanging="6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1">
    <w:nsid w:val="7C603089"/>
    <w:multiLevelType w:val="multilevel"/>
    <w:tmpl w:val="46269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5"/>
  </w:num>
  <w:num w:numId="3">
    <w:abstractNumId w:val="1"/>
  </w:num>
  <w:num w:numId="4">
    <w:abstractNumId w:val="10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4"/>
  </w:num>
  <w:num w:numId="9">
    <w:abstractNumId w:val="2"/>
  </w:num>
  <w:num w:numId="10">
    <w:abstractNumId w:val="8"/>
  </w:num>
  <w:num w:numId="11">
    <w:abstractNumId w:val="6"/>
  </w:num>
  <w:num w:numId="12">
    <w:abstractNumId w:val="3"/>
  </w:num>
  <w:num w:numId="13">
    <w:abstractNumId w:val="7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efaultTabStop w:val="708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4672EB"/>
    <w:rsid w:val="00003C24"/>
    <w:rsid w:val="0001687E"/>
    <w:rsid w:val="000169A3"/>
    <w:rsid w:val="00041E67"/>
    <w:rsid w:val="0004465D"/>
    <w:rsid w:val="00047155"/>
    <w:rsid w:val="00056485"/>
    <w:rsid w:val="0005690E"/>
    <w:rsid w:val="00062C26"/>
    <w:rsid w:val="00071AF2"/>
    <w:rsid w:val="00071F2D"/>
    <w:rsid w:val="00081EE6"/>
    <w:rsid w:val="0008379E"/>
    <w:rsid w:val="000856D2"/>
    <w:rsid w:val="0008602E"/>
    <w:rsid w:val="000B25E6"/>
    <w:rsid w:val="000C1647"/>
    <w:rsid w:val="000C392A"/>
    <w:rsid w:val="000C559F"/>
    <w:rsid w:val="000C7A5C"/>
    <w:rsid w:val="000D0580"/>
    <w:rsid w:val="000D22F8"/>
    <w:rsid w:val="000E3D35"/>
    <w:rsid w:val="000E6B0C"/>
    <w:rsid w:val="000E71C3"/>
    <w:rsid w:val="000F2D02"/>
    <w:rsid w:val="000F4EBE"/>
    <w:rsid w:val="000F5C86"/>
    <w:rsid w:val="000F72E5"/>
    <w:rsid w:val="000F751B"/>
    <w:rsid w:val="000F7AAE"/>
    <w:rsid w:val="001030EA"/>
    <w:rsid w:val="00104F9F"/>
    <w:rsid w:val="00110991"/>
    <w:rsid w:val="0011157E"/>
    <w:rsid w:val="001124EC"/>
    <w:rsid w:val="001146FE"/>
    <w:rsid w:val="00127BF2"/>
    <w:rsid w:val="001376EC"/>
    <w:rsid w:val="0014351E"/>
    <w:rsid w:val="0014373C"/>
    <w:rsid w:val="00143F49"/>
    <w:rsid w:val="0014440B"/>
    <w:rsid w:val="00147E79"/>
    <w:rsid w:val="00150EBA"/>
    <w:rsid w:val="0015730F"/>
    <w:rsid w:val="00160A43"/>
    <w:rsid w:val="00164A98"/>
    <w:rsid w:val="00166B80"/>
    <w:rsid w:val="001712D3"/>
    <w:rsid w:val="001734EB"/>
    <w:rsid w:val="0017716F"/>
    <w:rsid w:val="001819E6"/>
    <w:rsid w:val="0018417A"/>
    <w:rsid w:val="001879B3"/>
    <w:rsid w:val="00191C6C"/>
    <w:rsid w:val="00196E40"/>
    <w:rsid w:val="001A29F8"/>
    <w:rsid w:val="001B6A22"/>
    <w:rsid w:val="001C0C15"/>
    <w:rsid w:val="001C7D61"/>
    <w:rsid w:val="001D0511"/>
    <w:rsid w:val="001D2E7D"/>
    <w:rsid w:val="001D5011"/>
    <w:rsid w:val="001F4737"/>
    <w:rsid w:val="001F6DF8"/>
    <w:rsid w:val="00204C91"/>
    <w:rsid w:val="00204FE6"/>
    <w:rsid w:val="002119AA"/>
    <w:rsid w:val="00215A39"/>
    <w:rsid w:val="002207EA"/>
    <w:rsid w:val="00220B81"/>
    <w:rsid w:val="00231D57"/>
    <w:rsid w:val="00232069"/>
    <w:rsid w:val="002322BA"/>
    <w:rsid w:val="00244B1C"/>
    <w:rsid w:val="00250B10"/>
    <w:rsid w:val="00251B81"/>
    <w:rsid w:val="0025598B"/>
    <w:rsid w:val="00257291"/>
    <w:rsid w:val="00257B05"/>
    <w:rsid w:val="00263CF5"/>
    <w:rsid w:val="0026750D"/>
    <w:rsid w:val="00270733"/>
    <w:rsid w:val="0027376D"/>
    <w:rsid w:val="00282077"/>
    <w:rsid w:val="00283F10"/>
    <w:rsid w:val="00284E61"/>
    <w:rsid w:val="00285394"/>
    <w:rsid w:val="00286A70"/>
    <w:rsid w:val="00287101"/>
    <w:rsid w:val="002907FD"/>
    <w:rsid w:val="002923CB"/>
    <w:rsid w:val="0029584B"/>
    <w:rsid w:val="00296CDA"/>
    <w:rsid w:val="002A0031"/>
    <w:rsid w:val="002A0087"/>
    <w:rsid w:val="002A48DA"/>
    <w:rsid w:val="002A5E53"/>
    <w:rsid w:val="002A67F7"/>
    <w:rsid w:val="002A706C"/>
    <w:rsid w:val="002B10E0"/>
    <w:rsid w:val="002B4C01"/>
    <w:rsid w:val="002B5532"/>
    <w:rsid w:val="002C1D29"/>
    <w:rsid w:val="002C2D3F"/>
    <w:rsid w:val="002D244E"/>
    <w:rsid w:val="002D5DA6"/>
    <w:rsid w:val="002F42AE"/>
    <w:rsid w:val="002F7D8B"/>
    <w:rsid w:val="00310244"/>
    <w:rsid w:val="003138FA"/>
    <w:rsid w:val="00314156"/>
    <w:rsid w:val="00316E36"/>
    <w:rsid w:val="003238AA"/>
    <w:rsid w:val="00324FF9"/>
    <w:rsid w:val="00330AD3"/>
    <w:rsid w:val="00330EF5"/>
    <w:rsid w:val="00331F66"/>
    <w:rsid w:val="00343939"/>
    <w:rsid w:val="00345EB3"/>
    <w:rsid w:val="00354018"/>
    <w:rsid w:val="003640BF"/>
    <w:rsid w:val="003652CB"/>
    <w:rsid w:val="00376C44"/>
    <w:rsid w:val="0037743E"/>
    <w:rsid w:val="00380325"/>
    <w:rsid w:val="003819F8"/>
    <w:rsid w:val="00384079"/>
    <w:rsid w:val="00392252"/>
    <w:rsid w:val="00392618"/>
    <w:rsid w:val="003A09E7"/>
    <w:rsid w:val="003A2062"/>
    <w:rsid w:val="003A25E2"/>
    <w:rsid w:val="003A5CC0"/>
    <w:rsid w:val="003A5F74"/>
    <w:rsid w:val="003A6440"/>
    <w:rsid w:val="003A675B"/>
    <w:rsid w:val="003B3CAD"/>
    <w:rsid w:val="003B5345"/>
    <w:rsid w:val="003B5560"/>
    <w:rsid w:val="003B6A66"/>
    <w:rsid w:val="003C6AEE"/>
    <w:rsid w:val="003D11B2"/>
    <w:rsid w:val="003D291E"/>
    <w:rsid w:val="003D5D91"/>
    <w:rsid w:val="003D6151"/>
    <w:rsid w:val="003E20D8"/>
    <w:rsid w:val="003E5B97"/>
    <w:rsid w:val="003E7ECB"/>
    <w:rsid w:val="003F4DBC"/>
    <w:rsid w:val="003F5D53"/>
    <w:rsid w:val="00401E0B"/>
    <w:rsid w:val="004020ED"/>
    <w:rsid w:val="0041131F"/>
    <w:rsid w:val="00415D3F"/>
    <w:rsid w:val="00423266"/>
    <w:rsid w:val="00425D94"/>
    <w:rsid w:val="004368B8"/>
    <w:rsid w:val="004416B9"/>
    <w:rsid w:val="00442E65"/>
    <w:rsid w:val="00445AF4"/>
    <w:rsid w:val="00447861"/>
    <w:rsid w:val="004508F0"/>
    <w:rsid w:val="00453C8F"/>
    <w:rsid w:val="004547E6"/>
    <w:rsid w:val="0045547B"/>
    <w:rsid w:val="004568D0"/>
    <w:rsid w:val="00466A73"/>
    <w:rsid w:val="004672EB"/>
    <w:rsid w:val="00471392"/>
    <w:rsid w:val="00471FA3"/>
    <w:rsid w:val="00497056"/>
    <w:rsid w:val="004A0E8E"/>
    <w:rsid w:val="004A1140"/>
    <w:rsid w:val="004B0CA8"/>
    <w:rsid w:val="004B6D33"/>
    <w:rsid w:val="004C2E6C"/>
    <w:rsid w:val="004C45FA"/>
    <w:rsid w:val="004E04DF"/>
    <w:rsid w:val="004E7F52"/>
    <w:rsid w:val="004F0AB8"/>
    <w:rsid w:val="004F177D"/>
    <w:rsid w:val="005067A2"/>
    <w:rsid w:val="00520AA1"/>
    <w:rsid w:val="005235AE"/>
    <w:rsid w:val="005253BF"/>
    <w:rsid w:val="00527165"/>
    <w:rsid w:val="00532095"/>
    <w:rsid w:val="00535886"/>
    <w:rsid w:val="005366AF"/>
    <w:rsid w:val="00541B4A"/>
    <w:rsid w:val="00544D94"/>
    <w:rsid w:val="00562E1E"/>
    <w:rsid w:val="0056796D"/>
    <w:rsid w:val="00567A44"/>
    <w:rsid w:val="00570B2E"/>
    <w:rsid w:val="00571C60"/>
    <w:rsid w:val="00571E88"/>
    <w:rsid w:val="00572EC8"/>
    <w:rsid w:val="005803F6"/>
    <w:rsid w:val="00586313"/>
    <w:rsid w:val="00586392"/>
    <w:rsid w:val="005933BA"/>
    <w:rsid w:val="005B2A6B"/>
    <w:rsid w:val="005B48D7"/>
    <w:rsid w:val="005B7B9B"/>
    <w:rsid w:val="005C3187"/>
    <w:rsid w:val="005C325D"/>
    <w:rsid w:val="005C5F3F"/>
    <w:rsid w:val="005D49CE"/>
    <w:rsid w:val="005D7A19"/>
    <w:rsid w:val="005E3E7F"/>
    <w:rsid w:val="005E5CA8"/>
    <w:rsid w:val="005F00A4"/>
    <w:rsid w:val="005F448F"/>
    <w:rsid w:val="00603B7F"/>
    <w:rsid w:val="00606B85"/>
    <w:rsid w:val="006109EB"/>
    <w:rsid w:val="00612628"/>
    <w:rsid w:val="006165CD"/>
    <w:rsid w:val="006167E7"/>
    <w:rsid w:val="00630392"/>
    <w:rsid w:val="00634612"/>
    <w:rsid w:val="00644043"/>
    <w:rsid w:val="00644EF3"/>
    <w:rsid w:val="006450DA"/>
    <w:rsid w:val="0064536C"/>
    <w:rsid w:val="00647E29"/>
    <w:rsid w:val="00662E4F"/>
    <w:rsid w:val="00663147"/>
    <w:rsid w:val="00663F1B"/>
    <w:rsid w:val="006644D4"/>
    <w:rsid w:val="00667592"/>
    <w:rsid w:val="00671412"/>
    <w:rsid w:val="00671BFD"/>
    <w:rsid w:val="00673A07"/>
    <w:rsid w:val="006744E9"/>
    <w:rsid w:val="006847CF"/>
    <w:rsid w:val="00684AE2"/>
    <w:rsid w:val="006922A9"/>
    <w:rsid w:val="0069233A"/>
    <w:rsid w:val="006973EA"/>
    <w:rsid w:val="006A0A20"/>
    <w:rsid w:val="006A274C"/>
    <w:rsid w:val="006A6A5B"/>
    <w:rsid w:val="006A6BA6"/>
    <w:rsid w:val="006B2D43"/>
    <w:rsid w:val="006B78AD"/>
    <w:rsid w:val="006B7CD5"/>
    <w:rsid w:val="006B7F0D"/>
    <w:rsid w:val="006C4CA6"/>
    <w:rsid w:val="006C6E80"/>
    <w:rsid w:val="006D009C"/>
    <w:rsid w:val="006D4E58"/>
    <w:rsid w:val="006D66E4"/>
    <w:rsid w:val="006E3DFC"/>
    <w:rsid w:val="006E684C"/>
    <w:rsid w:val="006F1761"/>
    <w:rsid w:val="006F2762"/>
    <w:rsid w:val="006F4501"/>
    <w:rsid w:val="006F78AD"/>
    <w:rsid w:val="00700697"/>
    <w:rsid w:val="00706C09"/>
    <w:rsid w:val="0070717D"/>
    <w:rsid w:val="00713FC1"/>
    <w:rsid w:val="00716822"/>
    <w:rsid w:val="00716AD8"/>
    <w:rsid w:val="00721331"/>
    <w:rsid w:val="00721944"/>
    <w:rsid w:val="00726269"/>
    <w:rsid w:val="00726B70"/>
    <w:rsid w:val="00727E8F"/>
    <w:rsid w:val="007307B6"/>
    <w:rsid w:val="00731184"/>
    <w:rsid w:val="007356DB"/>
    <w:rsid w:val="00741214"/>
    <w:rsid w:val="00741242"/>
    <w:rsid w:val="00742E07"/>
    <w:rsid w:val="00743717"/>
    <w:rsid w:val="00751A1D"/>
    <w:rsid w:val="00752314"/>
    <w:rsid w:val="00764981"/>
    <w:rsid w:val="00765424"/>
    <w:rsid w:val="007708E9"/>
    <w:rsid w:val="00771395"/>
    <w:rsid w:val="007755FE"/>
    <w:rsid w:val="00777B7C"/>
    <w:rsid w:val="00780F5A"/>
    <w:rsid w:val="00781E25"/>
    <w:rsid w:val="00791967"/>
    <w:rsid w:val="00793E9E"/>
    <w:rsid w:val="00794CA4"/>
    <w:rsid w:val="007A1CE0"/>
    <w:rsid w:val="007B1610"/>
    <w:rsid w:val="007B51F6"/>
    <w:rsid w:val="007B674F"/>
    <w:rsid w:val="007C3FAF"/>
    <w:rsid w:val="007D09CA"/>
    <w:rsid w:val="007D203F"/>
    <w:rsid w:val="007D5CDA"/>
    <w:rsid w:val="007D70BD"/>
    <w:rsid w:val="007E089E"/>
    <w:rsid w:val="007E0C3D"/>
    <w:rsid w:val="007F0F41"/>
    <w:rsid w:val="007F33FB"/>
    <w:rsid w:val="007F728A"/>
    <w:rsid w:val="0081100F"/>
    <w:rsid w:val="00817258"/>
    <w:rsid w:val="00833746"/>
    <w:rsid w:val="00847FED"/>
    <w:rsid w:val="00861DD1"/>
    <w:rsid w:val="008625F8"/>
    <w:rsid w:val="0086263D"/>
    <w:rsid w:val="00863E6A"/>
    <w:rsid w:val="00873590"/>
    <w:rsid w:val="00882ADB"/>
    <w:rsid w:val="00885DE0"/>
    <w:rsid w:val="0088751C"/>
    <w:rsid w:val="0088768A"/>
    <w:rsid w:val="008877F5"/>
    <w:rsid w:val="00893EC7"/>
    <w:rsid w:val="00897070"/>
    <w:rsid w:val="008978B1"/>
    <w:rsid w:val="008A276A"/>
    <w:rsid w:val="008B0C64"/>
    <w:rsid w:val="008B314C"/>
    <w:rsid w:val="008B359E"/>
    <w:rsid w:val="008B4DA7"/>
    <w:rsid w:val="008C29F1"/>
    <w:rsid w:val="008C4748"/>
    <w:rsid w:val="008C7D57"/>
    <w:rsid w:val="008D5D68"/>
    <w:rsid w:val="008D60D5"/>
    <w:rsid w:val="008D6822"/>
    <w:rsid w:val="008E336A"/>
    <w:rsid w:val="008E63EB"/>
    <w:rsid w:val="008F46FB"/>
    <w:rsid w:val="008F693B"/>
    <w:rsid w:val="00904FB6"/>
    <w:rsid w:val="00916BE0"/>
    <w:rsid w:val="00922786"/>
    <w:rsid w:val="00924BC5"/>
    <w:rsid w:val="00931AB0"/>
    <w:rsid w:val="00933D4E"/>
    <w:rsid w:val="00937A22"/>
    <w:rsid w:val="00944709"/>
    <w:rsid w:val="009451EC"/>
    <w:rsid w:val="0095162C"/>
    <w:rsid w:val="00960F22"/>
    <w:rsid w:val="00962396"/>
    <w:rsid w:val="00963B14"/>
    <w:rsid w:val="00963B52"/>
    <w:rsid w:val="00964A9C"/>
    <w:rsid w:val="00977509"/>
    <w:rsid w:val="00983DC9"/>
    <w:rsid w:val="009939F7"/>
    <w:rsid w:val="00997031"/>
    <w:rsid w:val="009A7380"/>
    <w:rsid w:val="009A7A64"/>
    <w:rsid w:val="009B319B"/>
    <w:rsid w:val="009D307F"/>
    <w:rsid w:val="009D3AB3"/>
    <w:rsid w:val="009E2176"/>
    <w:rsid w:val="009E44CC"/>
    <w:rsid w:val="009F1A94"/>
    <w:rsid w:val="009F3348"/>
    <w:rsid w:val="00A0196C"/>
    <w:rsid w:val="00A03C87"/>
    <w:rsid w:val="00A05404"/>
    <w:rsid w:val="00A06D1B"/>
    <w:rsid w:val="00A074F7"/>
    <w:rsid w:val="00A11D91"/>
    <w:rsid w:val="00A14D74"/>
    <w:rsid w:val="00A16F88"/>
    <w:rsid w:val="00A27D69"/>
    <w:rsid w:val="00A322B5"/>
    <w:rsid w:val="00A3345C"/>
    <w:rsid w:val="00A33DAC"/>
    <w:rsid w:val="00A41916"/>
    <w:rsid w:val="00A41DB5"/>
    <w:rsid w:val="00A43E36"/>
    <w:rsid w:val="00A44DD8"/>
    <w:rsid w:val="00A44F6E"/>
    <w:rsid w:val="00A47098"/>
    <w:rsid w:val="00A513CC"/>
    <w:rsid w:val="00A54B07"/>
    <w:rsid w:val="00A55E58"/>
    <w:rsid w:val="00A60604"/>
    <w:rsid w:val="00A657F5"/>
    <w:rsid w:val="00A7377B"/>
    <w:rsid w:val="00A76E90"/>
    <w:rsid w:val="00A8329D"/>
    <w:rsid w:val="00A878C0"/>
    <w:rsid w:val="00A90D3F"/>
    <w:rsid w:val="00A93BF0"/>
    <w:rsid w:val="00A970F5"/>
    <w:rsid w:val="00AA0148"/>
    <w:rsid w:val="00AA09F1"/>
    <w:rsid w:val="00AA30F5"/>
    <w:rsid w:val="00AA52CE"/>
    <w:rsid w:val="00AB0884"/>
    <w:rsid w:val="00AB112B"/>
    <w:rsid w:val="00AB4EAF"/>
    <w:rsid w:val="00AC0FD5"/>
    <w:rsid w:val="00AC26D6"/>
    <w:rsid w:val="00AD3D43"/>
    <w:rsid w:val="00AD72E1"/>
    <w:rsid w:val="00AD7670"/>
    <w:rsid w:val="00AE6FE1"/>
    <w:rsid w:val="00AE7848"/>
    <w:rsid w:val="00AF3508"/>
    <w:rsid w:val="00AF693C"/>
    <w:rsid w:val="00AF7600"/>
    <w:rsid w:val="00B01722"/>
    <w:rsid w:val="00B058D1"/>
    <w:rsid w:val="00B06143"/>
    <w:rsid w:val="00B06666"/>
    <w:rsid w:val="00B075A0"/>
    <w:rsid w:val="00B077AD"/>
    <w:rsid w:val="00B078F2"/>
    <w:rsid w:val="00B118E4"/>
    <w:rsid w:val="00B11AFC"/>
    <w:rsid w:val="00B1477E"/>
    <w:rsid w:val="00B15D29"/>
    <w:rsid w:val="00B20ED1"/>
    <w:rsid w:val="00B22EEB"/>
    <w:rsid w:val="00B2687C"/>
    <w:rsid w:val="00B27804"/>
    <w:rsid w:val="00B32567"/>
    <w:rsid w:val="00B41BC4"/>
    <w:rsid w:val="00B47DA9"/>
    <w:rsid w:val="00B52BED"/>
    <w:rsid w:val="00B578FF"/>
    <w:rsid w:val="00B647A9"/>
    <w:rsid w:val="00B64A4E"/>
    <w:rsid w:val="00B708C9"/>
    <w:rsid w:val="00B7196E"/>
    <w:rsid w:val="00B74F84"/>
    <w:rsid w:val="00B8155B"/>
    <w:rsid w:val="00B8642D"/>
    <w:rsid w:val="00B94246"/>
    <w:rsid w:val="00B97CD6"/>
    <w:rsid w:val="00BA0110"/>
    <w:rsid w:val="00BB5656"/>
    <w:rsid w:val="00BD1E47"/>
    <w:rsid w:val="00BD5004"/>
    <w:rsid w:val="00BD671A"/>
    <w:rsid w:val="00BE0400"/>
    <w:rsid w:val="00BE077F"/>
    <w:rsid w:val="00BE1F44"/>
    <w:rsid w:val="00BF1205"/>
    <w:rsid w:val="00BF1E69"/>
    <w:rsid w:val="00BF304B"/>
    <w:rsid w:val="00BF3937"/>
    <w:rsid w:val="00C057C9"/>
    <w:rsid w:val="00C11ADE"/>
    <w:rsid w:val="00C17FA3"/>
    <w:rsid w:val="00C24CEC"/>
    <w:rsid w:val="00C24D78"/>
    <w:rsid w:val="00C31806"/>
    <w:rsid w:val="00C322A9"/>
    <w:rsid w:val="00C32591"/>
    <w:rsid w:val="00C32CC3"/>
    <w:rsid w:val="00C33364"/>
    <w:rsid w:val="00C33D24"/>
    <w:rsid w:val="00C3608A"/>
    <w:rsid w:val="00C41123"/>
    <w:rsid w:val="00C41652"/>
    <w:rsid w:val="00C42566"/>
    <w:rsid w:val="00C446F5"/>
    <w:rsid w:val="00C44A98"/>
    <w:rsid w:val="00C64544"/>
    <w:rsid w:val="00C64FA6"/>
    <w:rsid w:val="00C66B5F"/>
    <w:rsid w:val="00C67ADC"/>
    <w:rsid w:val="00C8328E"/>
    <w:rsid w:val="00C8664F"/>
    <w:rsid w:val="00C93264"/>
    <w:rsid w:val="00C96645"/>
    <w:rsid w:val="00CA3F92"/>
    <w:rsid w:val="00CA4B39"/>
    <w:rsid w:val="00CB02BD"/>
    <w:rsid w:val="00CC261A"/>
    <w:rsid w:val="00CC75EB"/>
    <w:rsid w:val="00CC774B"/>
    <w:rsid w:val="00CC7B5E"/>
    <w:rsid w:val="00CD0377"/>
    <w:rsid w:val="00CE47D7"/>
    <w:rsid w:val="00CF1AF5"/>
    <w:rsid w:val="00D1027E"/>
    <w:rsid w:val="00D15EC9"/>
    <w:rsid w:val="00D17DFE"/>
    <w:rsid w:val="00D2088B"/>
    <w:rsid w:val="00D24668"/>
    <w:rsid w:val="00D24985"/>
    <w:rsid w:val="00D254C3"/>
    <w:rsid w:val="00D30488"/>
    <w:rsid w:val="00D33C35"/>
    <w:rsid w:val="00D51032"/>
    <w:rsid w:val="00D63EEB"/>
    <w:rsid w:val="00D67F39"/>
    <w:rsid w:val="00D72A29"/>
    <w:rsid w:val="00D74FB2"/>
    <w:rsid w:val="00D77F21"/>
    <w:rsid w:val="00D9094A"/>
    <w:rsid w:val="00D90F39"/>
    <w:rsid w:val="00D944DD"/>
    <w:rsid w:val="00DA6CFD"/>
    <w:rsid w:val="00DB6E61"/>
    <w:rsid w:val="00DC30DB"/>
    <w:rsid w:val="00DC715D"/>
    <w:rsid w:val="00DC7E47"/>
    <w:rsid w:val="00DD2C1C"/>
    <w:rsid w:val="00DD5152"/>
    <w:rsid w:val="00DD7878"/>
    <w:rsid w:val="00DE30B7"/>
    <w:rsid w:val="00DE35B6"/>
    <w:rsid w:val="00DE3E43"/>
    <w:rsid w:val="00DF27D4"/>
    <w:rsid w:val="00DF68AE"/>
    <w:rsid w:val="00DF7563"/>
    <w:rsid w:val="00E05CF1"/>
    <w:rsid w:val="00E05EF8"/>
    <w:rsid w:val="00E14634"/>
    <w:rsid w:val="00E155AA"/>
    <w:rsid w:val="00E250E1"/>
    <w:rsid w:val="00E25CD5"/>
    <w:rsid w:val="00E27031"/>
    <w:rsid w:val="00E274EF"/>
    <w:rsid w:val="00E27DCB"/>
    <w:rsid w:val="00E42AA2"/>
    <w:rsid w:val="00E50B44"/>
    <w:rsid w:val="00E61803"/>
    <w:rsid w:val="00E618A7"/>
    <w:rsid w:val="00E674ED"/>
    <w:rsid w:val="00E74248"/>
    <w:rsid w:val="00E761FC"/>
    <w:rsid w:val="00E84B43"/>
    <w:rsid w:val="00E86B32"/>
    <w:rsid w:val="00E91323"/>
    <w:rsid w:val="00E9645C"/>
    <w:rsid w:val="00EA0D5C"/>
    <w:rsid w:val="00EA190B"/>
    <w:rsid w:val="00EA2D70"/>
    <w:rsid w:val="00EB3BC2"/>
    <w:rsid w:val="00EB422D"/>
    <w:rsid w:val="00EC0586"/>
    <w:rsid w:val="00EC1C52"/>
    <w:rsid w:val="00EC1D06"/>
    <w:rsid w:val="00EC2932"/>
    <w:rsid w:val="00EC3A60"/>
    <w:rsid w:val="00EC5B93"/>
    <w:rsid w:val="00ED495E"/>
    <w:rsid w:val="00ED5990"/>
    <w:rsid w:val="00ED59AA"/>
    <w:rsid w:val="00EE3CDA"/>
    <w:rsid w:val="00EE5F14"/>
    <w:rsid w:val="00EF018B"/>
    <w:rsid w:val="00EF35DF"/>
    <w:rsid w:val="00EF5127"/>
    <w:rsid w:val="00EF60CB"/>
    <w:rsid w:val="00EF72CB"/>
    <w:rsid w:val="00F0173F"/>
    <w:rsid w:val="00F1018A"/>
    <w:rsid w:val="00F14C21"/>
    <w:rsid w:val="00F14C73"/>
    <w:rsid w:val="00F15096"/>
    <w:rsid w:val="00F160C8"/>
    <w:rsid w:val="00F22CB1"/>
    <w:rsid w:val="00F22F70"/>
    <w:rsid w:val="00F303F7"/>
    <w:rsid w:val="00F3228C"/>
    <w:rsid w:val="00F33D11"/>
    <w:rsid w:val="00F403DC"/>
    <w:rsid w:val="00F43644"/>
    <w:rsid w:val="00F4684C"/>
    <w:rsid w:val="00F5550D"/>
    <w:rsid w:val="00F6123B"/>
    <w:rsid w:val="00F640C8"/>
    <w:rsid w:val="00F647BA"/>
    <w:rsid w:val="00F72036"/>
    <w:rsid w:val="00F75AFD"/>
    <w:rsid w:val="00F83952"/>
    <w:rsid w:val="00F8399C"/>
    <w:rsid w:val="00F87273"/>
    <w:rsid w:val="00F90A70"/>
    <w:rsid w:val="00F91DF6"/>
    <w:rsid w:val="00FA004A"/>
    <w:rsid w:val="00FA0BCC"/>
    <w:rsid w:val="00FA37C3"/>
    <w:rsid w:val="00FA64F9"/>
    <w:rsid w:val="00FA65F8"/>
    <w:rsid w:val="00FC6179"/>
    <w:rsid w:val="00FD59E8"/>
    <w:rsid w:val="00FE1064"/>
    <w:rsid w:val="00FE72EC"/>
    <w:rsid w:val="00FF2DBD"/>
    <w:rsid w:val="00FF4492"/>
    <w:rsid w:val="00FF4F2A"/>
    <w:rsid w:val="00FF6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66A73"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5E5CA8"/>
    <w:pPr>
      <w:keepNext/>
      <w:jc w:val="both"/>
      <w:outlineLvl w:val="0"/>
    </w:pPr>
    <w:rPr>
      <w:rFonts w:ascii="Arial" w:hAnsi="Arial" w:cs="Arial"/>
      <w:b/>
      <w:bCs/>
      <w:sz w:val="28"/>
      <w:lang w:val="en-US"/>
    </w:rPr>
  </w:style>
  <w:style w:type="paragraph" w:styleId="Ttulo2">
    <w:name w:val="heading 2"/>
    <w:basedOn w:val="Normal"/>
    <w:next w:val="Normal"/>
    <w:link w:val="Ttulo2Char"/>
    <w:qFormat/>
    <w:rsid w:val="005E5CA8"/>
    <w:pPr>
      <w:keepNext/>
      <w:spacing w:line="240" w:lineRule="atLeast"/>
      <w:outlineLvl w:val="1"/>
    </w:pPr>
    <w:rPr>
      <w:rFonts w:ascii="Verdana" w:hAnsi="Verdana"/>
      <w:szCs w:val="20"/>
      <w:lang w:val="pt-PT"/>
    </w:rPr>
  </w:style>
  <w:style w:type="paragraph" w:styleId="Ttulo3">
    <w:name w:val="heading 3"/>
    <w:basedOn w:val="Normal"/>
    <w:next w:val="Normal"/>
    <w:qFormat/>
    <w:rsid w:val="005E5CA8"/>
    <w:pPr>
      <w:keepNext/>
      <w:spacing w:line="240" w:lineRule="atLeast"/>
      <w:ind w:left="2124" w:firstLine="708"/>
      <w:jc w:val="both"/>
      <w:outlineLvl w:val="2"/>
    </w:pPr>
    <w:rPr>
      <w:sz w:val="28"/>
    </w:rPr>
  </w:style>
  <w:style w:type="paragraph" w:styleId="Ttulo4">
    <w:name w:val="heading 4"/>
    <w:basedOn w:val="Normal"/>
    <w:next w:val="Normal"/>
    <w:qFormat/>
    <w:rsid w:val="005E5CA8"/>
    <w:pPr>
      <w:keepNext/>
      <w:spacing w:line="240" w:lineRule="atLeast"/>
      <w:jc w:val="both"/>
      <w:outlineLvl w:val="3"/>
    </w:pPr>
    <w:rPr>
      <w:rFonts w:ascii="Arial" w:hAnsi="Arial" w:cs="Arial"/>
      <w:b/>
      <w:bCs/>
    </w:rPr>
  </w:style>
  <w:style w:type="paragraph" w:styleId="Ttulo5">
    <w:name w:val="heading 5"/>
    <w:basedOn w:val="Normal"/>
    <w:next w:val="Normal"/>
    <w:qFormat/>
    <w:rsid w:val="005E5CA8"/>
    <w:pPr>
      <w:keepNext/>
      <w:spacing w:before="120"/>
      <w:ind w:firstLine="2835"/>
      <w:jc w:val="both"/>
      <w:outlineLvl w:val="4"/>
    </w:pPr>
    <w:rPr>
      <w:rFonts w:ascii="Arial" w:hAnsi="Arial" w:cs="Arial"/>
      <w:b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5E5CA8"/>
    <w:pPr>
      <w:ind w:firstLine="2124"/>
      <w:jc w:val="both"/>
    </w:pPr>
    <w:rPr>
      <w:rFonts w:ascii="Arial" w:hAnsi="Arial" w:cs="Arial"/>
      <w:sz w:val="28"/>
    </w:rPr>
  </w:style>
  <w:style w:type="paragraph" w:styleId="Corpodetexto">
    <w:name w:val="Body Text"/>
    <w:basedOn w:val="Normal"/>
    <w:link w:val="CorpodetextoChar"/>
    <w:rsid w:val="005E5CA8"/>
    <w:pPr>
      <w:jc w:val="both"/>
    </w:pPr>
    <w:rPr>
      <w:rFonts w:ascii="Arial" w:hAnsi="Arial" w:cs="Arial"/>
      <w:b/>
      <w:bCs/>
      <w:sz w:val="28"/>
    </w:rPr>
  </w:style>
  <w:style w:type="paragraph" w:styleId="Recuodecorpodetexto2">
    <w:name w:val="Body Text Indent 2"/>
    <w:basedOn w:val="Normal"/>
    <w:link w:val="Recuodecorpodetexto2Char"/>
    <w:rsid w:val="005E5CA8"/>
    <w:pPr>
      <w:spacing w:line="240" w:lineRule="atLeast"/>
      <w:ind w:left="1620"/>
      <w:jc w:val="both"/>
    </w:pPr>
    <w:rPr>
      <w:rFonts w:ascii="Arial" w:hAnsi="Arial" w:cs="Arial"/>
      <w:b/>
    </w:rPr>
  </w:style>
  <w:style w:type="paragraph" w:styleId="Textodebalo">
    <w:name w:val="Balloon Text"/>
    <w:basedOn w:val="Normal"/>
    <w:semiHidden/>
    <w:rsid w:val="005E5CA8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rsid w:val="005E5CA8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5E5CA8"/>
    <w:pPr>
      <w:tabs>
        <w:tab w:val="center" w:pos="4419"/>
        <w:tab w:val="right" w:pos="8838"/>
      </w:tabs>
    </w:pPr>
  </w:style>
  <w:style w:type="paragraph" w:styleId="Textoembloco">
    <w:name w:val="Block Text"/>
    <w:basedOn w:val="Normal"/>
    <w:rsid w:val="005E5CA8"/>
    <w:pPr>
      <w:spacing w:line="240" w:lineRule="atLeast"/>
      <w:ind w:left="3261" w:right="1185"/>
      <w:jc w:val="both"/>
    </w:pPr>
    <w:rPr>
      <w:rFonts w:ascii="Arial" w:hAnsi="Arial" w:cs="Arial"/>
      <w:b/>
      <w:szCs w:val="20"/>
      <w:lang w:val="pt-PT"/>
    </w:rPr>
  </w:style>
  <w:style w:type="paragraph" w:styleId="Recuodecorpodetexto3">
    <w:name w:val="Body Text Indent 3"/>
    <w:basedOn w:val="Normal"/>
    <w:rsid w:val="005E5CA8"/>
    <w:pPr>
      <w:spacing w:before="120" w:line="240" w:lineRule="atLeast"/>
      <w:ind w:firstLine="2880"/>
      <w:jc w:val="both"/>
    </w:pPr>
    <w:rPr>
      <w:rFonts w:ascii="Arial" w:hAnsi="Arial" w:cs="Arial"/>
    </w:rPr>
  </w:style>
  <w:style w:type="paragraph" w:styleId="NormalWeb">
    <w:name w:val="Normal (Web)"/>
    <w:basedOn w:val="Normal"/>
    <w:rsid w:val="00296CDA"/>
    <w:pPr>
      <w:spacing w:before="100" w:beforeAutospacing="1" w:after="100" w:afterAutospacing="1"/>
    </w:pPr>
  </w:style>
  <w:style w:type="character" w:styleId="Forte">
    <w:name w:val="Strong"/>
    <w:qFormat/>
    <w:rsid w:val="00296CDA"/>
    <w:rPr>
      <w:b/>
      <w:bCs/>
    </w:rPr>
  </w:style>
  <w:style w:type="character" w:customStyle="1" w:styleId="Caracteresdenotaderodap">
    <w:name w:val="Caracteres de nota de rodapé"/>
    <w:rsid w:val="00442E65"/>
    <w:rPr>
      <w:vertAlign w:val="superscript"/>
    </w:rPr>
  </w:style>
  <w:style w:type="paragraph" w:styleId="Textodenotaderodap">
    <w:name w:val="footnote text"/>
    <w:basedOn w:val="Normal"/>
    <w:link w:val="TextodenotaderodapChar"/>
    <w:rsid w:val="00442E65"/>
    <w:rPr>
      <w:sz w:val="20"/>
      <w:szCs w:val="20"/>
      <w:lang w:eastAsia="ar-SA"/>
    </w:rPr>
  </w:style>
  <w:style w:type="character" w:customStyle="1" w:styleId="TextodenotaderodapChar">
    <w:name w:val="Texto de nota de rodapé Char"/>
    <w:link w:val="Textodenotaderodap"/>
    <w:rsid w:val="00442E65"/>
    <w:rPr>
      <w:lang w:eastAsia="ar-SA"/>
    </w:rPr>
  </w:style>
  <w:style w:type="character" w:customStyle="1" w:styleId="Ttulo1Char">
    <w:name w:val="Título 1 Char"/>
    <w:basedOn w:val="Fontepargpadro"/>
    <w:link w:val="Ttulo1"/>
    <w:rsid w:val="000F5C86"/>
    <w:rPr>
      <w:rFonts w:ascii="Arial" w:hAnsi="Arial" w:cs="Arial"/>
      <w:b/>
      <w:bCs/>
      <w:sz w:val="28"/>
      <w:szCs w:val="24"/>
      <w:lang w:val="en-US"/>
    </w:rPr>
  </w:style>
  <w:style w:type="character" w:customStyle="1" w:styleId="Ttulo2Char">
    <w:name w:val="Título 2 Char"/>
    <w:basedOn w:val="Fontepargpadro"/>
    <w:link w:val="Ttulo2"/>
    <w:rsid w:val="000F5C86"/>
    <w:rPr>
      <w:rFonts w:ascii="Verdana" w:hAnsi="Verdana"/>
      <w:sz w:val="24"/>
      <w:lang w:val="pt-PT"/>
    </w:rPr>
  </w:style>
  <w:style w:type="character" w:customStyle="1" w:styleId="CabealhoChar">
    <w:name w:val="Cabeçalho Char"/>
    <w:basedOn w:val="Fontepargpadro"/>
    <w:link w:val="Cabealho"/>
    <w:rsid w:val="000F5C86"/>
    <w:rPr>
      <w:sz w:val="24"/>
      <w:szCs w:val="24"/>
    </w:rPr>
  </w:style>
  <w:style w:type="paragraph" w:styleId="Ttulo">
    <w:name w:val="Title"/>
    <w:basedOn w:val="Normal"/>
    <w:link w:val="TtuloChar"/>
    <w:qFormat/>
    <w:rsid w:val="000F5C86"/>
    <w:pPr>
      <w:suppressAutoHyphens/>
      <w:jc w:val="center"/>
    </w:pPr>
    <w:rPr>
      <w:rFonts w:ascii="Arial" w:hAnsi="Arial"/>
      <w:b/>
      <w:bCs/>
      <w:sz w:val="32"/>
      <w:szCs w:val="20"/>
    </w:rPr>
  </w:style>
  <w:style w:type="character" w:customStyle="1" w:styleId="TtuloChar">
    <w:name w:val="Título Char"/>
    <w:basedOn w:val="Fontepargpadro"/>
    <w:link w:val="Ttulo"/>
    <w:rsid w:val="000F5C86"/>
    <w:rPr>
      <w:rFonts w:ascii="Arial" w:hAnsi="Arial"/>
      <w:b/>
      <w:bCs/>
      <w:sz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0F5C86"/>
    <w:rPr>
      <w:rFonts w:ascii="Arial" w:hAnsi="Arial" w:cs="Arial"/>
      <w:b/>
      <w:sz w:val="24"/>
      <w:szCs w:val="24"/>
    </w:rPr>
  </w:style>
  <w:style w:type="paragraph" w:styleId="PargrafodaLista">
    <w:name w:val="List Paragraph"/>
    <w:basedOn w:val="Normal"/>
    <w:uiPriority w:val="34"/>
    <w:qFormat/>
    <w:rsid w:val="000F5C86"/>
    <w:pPr>
      <w:ind w:left="708"/>
    </w:pPr>
  </w:style>
  <w:style w:type="table" w:styleId="Tabelacomgrade">
    <w:name w:val="Table Grid"/>
    <w:basedOn w:val="Tabelanormal"/>
    <w:rsid w:val="000F7AA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ecuodecorpodetextoChar">
    <w:name w:val="Recuo de corpo de texto Char"/>
    <w:basedOn w:val="Fontepargpadro"/>
    <w:link w:val="Recuodecorpodetexto"/>
    <w:rsid w:val="00D90F39"/>
    <w:rPr>
      <w:rFonts w:ascii="Arial" w:hAnsi="Arial" w:cs="Arial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D90F39"/>
    <w:rPr>
      <w:rFonts w:ascii="Arial" w:hAnsi="Arial" w:cs="Arial"/>
      <w:b/>
      <w:bCs/>
      <w:sz w:val="28"/>
      <w:szCs w:val="24"/>
    </w:rPr>
  </w:style>
  <w:style w:type="paragraph" w:styleId="Corpodetexto3">
    <w:name w:val="Body Text 3"/>
    <w:basedOn w:val="Normal"/>
    <w:link w:val="Corpodetexto3Char"/>
    <w:rsid w:val="00D2088B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D2088B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75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5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Dados%20de%20aplicativos\Microsoft\Modelos\Papel%20Timbrad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38</TotalTime>
  <Pages>3</Pages>
  <Words>712</Words>
  <Characters>4203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Pedido licitação</vt:lpstr>
    </vt:vector>
  </TitlesOfParts>
  <Company/>
  <LinksUpToDate>false</LinksUpToDate>
  <CharactersWithSpaces>4906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Pedido licitação</dc:title>
  <dc:creator>Pref</dc:creator>
  <cp:lastModifiedBy>Prefeito Marcos</cp:lastModifiedBy>
  <cp:revision>4</cp:revision>
  <cp:lastPrinted>2013-09-06T14:56:00Z</cp:lastPrinted>
  <dcterms:created xsi:type="dcterms:W3CDTF">2013-09-16T17:33:00Z</dcterms:created>
  <dcterms:modified xsi:type="dcterms:W3CDTF">2013-09-16T19:29:00Z</dcterms:modified>
</cp:coreProperties>
</file>