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F5C86" w:rsidRDefault="002A0087" w:rsidP="000F5C86">
      <w:pPr>
        <w:jc w:val="center"/>
        <w:rPr>
          <w:rFonts w:ascii="Arial" w:hAnsi="Arial" w:cs="Arial"/>
          <w:b/>
        </w:rPr>
      </w:pPr>
      <w:r w:rsidRPr="00003C24">
        <w:rPr>
          <w:rFonts w:ascii="Arial" w:hAnsi="Arial" w:cs="Arial"/>
          <w:b/>
        </w:rPr>
        <w:t>PROJETO DE LEI N° 0</w:t>
      </w:r>
      <w:r w:rsidR="00D90F39">
        <w:rPr>
          <w:rFonts w:ascii="Arial" w:hAnsi="Arial" w:cs="Arial"/>
          <w:b/>
        </w:rPr>
        <w:t>9</w:t>
      </w:r>
      <w:r w:rsidR="00D2088B">
        <w:rPr>
          <w:rFonts w:ascii="Arial" w:hAnsi="Arial" w:cs="Arial"/>
          <w:b/>
        </w:rPr>
        <w:t>1</w:t>
      </w:r>
      <w:r w:rsidR="00003C24" w:rsidRPr="00003C24">
        <w:rPr>
          <w:rFonts w:ascii="Arial" w:hAnsi="Arial" w:cs="Arial"/>
          <w:b/>
        </w:rPr>
        <w:t>/2013</w:t>
      </w:r>
      <w:r w:rsidR="000F5C86" w:rsidRPr="00003C24">
        <w:rPr>
          <w:rFonts w:ascii="Arial" w:hAnsi="Arial" w:cs="Arial"/>
          <w:b/>
        </w:rPr>
        <w:t xml:space="preserve">, DE </w:t>
      </w:r>
      <w:r w:rsidR="00D2088B">
        <w:rPr>
          <w:rFonts w:ascii="Arial" w:hAnsi="Arial" w:cs="Arial"/>
          <w:b/>
        </w:rPr>
        <w:t>1</w:t>
      </w:r>
      <w:r w:rsidR="00D90F39">
        <w:rPr>
          <w:rFonts w:ascii="Arial" w:hAnsi="Arial" w:cs="Arial"/>
          <w:b/>
        </w:rPr>
        <w:t>6</w:t>
      </w:r>
      <w:r w:rsidR="000F5C86" w:rsidRPr="00003C24">
        <w:rPr>
          <w:rFonts w:ascii="Arial" w:hAnsi="Arial" w:cs="Arial"/>
          <w:b/>
        </w:rPr>
        <w:t xml:space="preserve"> DE </w:t>
      </w:r>
      <w:r w:rsidR="002B10E0">
        <w:rPr>
          <w:rFonts w:ascii="Arial" w:hAnsi="Arial" w:cs="Arial"/>
          <w:b/>
        </w:rPr>
        <w:t xml:space="preserve">SETEMBRO </w:t>
      </w:r>
      <w:r w:rsidR="000F5C86" w:rsidRPr="00003C24">
        <w:rPr>
          <w:rFonts w:ascii="Arial" w:hAnsi="Arial" w:cs="Arial"/>
          <w:b/>
        </w:rPr>
        <w:t>DE 2013.</w:t>
      </w:r>
    </w:p>
    <w:p w:rsidR="00DD5152" w:rsidRPr="00003C24" w:rsidRDefault="00DD5152" w:rsidP="000F5C86">
      <w:pPr>
        <w:jc w:val="center"/>
        <w:rPr>
          <w:rFonts w:ascii="Arial" w:hAnsi="Arial" w:cs="Arial"/>
          <w:b/>
        </w:rPr>
      </w:pPr>
    </w:p>
    <w:p w:rsidR="000F5C86" w:rsidRDefault="000F5C86" w:rsidP="00BF304B">
      <w:pPr>
        <w:tabs>
          <w:tab w:val="left" w:pos="1372"/>
        </w:tabs>
        <w:rPr>
          <w:rFonts w:ascii="Arial" w:hAnsi="Arial" w:cs="Arial"/>
        </w:rPr>
      </w:pPr>
    </w:p>
    <w:p w:rsidR="002C2D3F" w:rsidRDefault="002C2D3F" w:rsidP="002B10E0">
      <w:pPr>
        <w:spacing w:line="240" w:lineRule="atLeast"/>
        <w:ind w:left="5529" w:right="28"/>
        <w:jc w:val="both"/>
        <w:rPr>
          <w:rFonts w:ascii="Arial" w:hAnsi="Arial" w:cs="Arial"/>
          <w:b/>
          <w:sz w:val="22"/>
          <w:szCs w:val="22"/>
        </w:rPr>
      </w:pPr>
    </w:p>
    <w:p w:rsidR="002B10E0" w:rsidRPr="002C2D3F" w:rsidRDefault="002C2D3F" w:rsidP="002B10E0">
      <w:pPr>
        <w:spacing w:line="240" w:lineRule="atLeast"/>
        <w:ind w:left="5529" w:right="28"/>
        <w:jc w:val="both"/>
        <w:rPr>
          <w:rFonts w:ascii="Arial" w:hAnsi="Arial" w:cs="Arial"/>
          <w:b/>
          <w:sz w:val="22"/>
          <w:szCs w:val="22"/>
        </w:rPr>
      </w:pPr>
      <w:r w:rsidRPr="002C2D3F">
        <w:rPr>
          <w:rFonts w:ascii="Arial" w:hAnsi="Arial" w:cs="Arial"/>
          <w:b/>
          <w:sz w:val="22"/>
          <w:szCs w:val="22"/>
        </w:rPr>
        <w:t>AUTORIZA O PODER EXECUTIVO PERMITIR O USO DE BEM PÚBLICO E DÁ PROVIDÊNCIAS.</w:t>
      </w:r>
    </w:p>
    <w:p w:rsidR="00F6123B" w:rsidRPr="002C2D3F" w:rsidRDefault="00F6123B" w:rsidP="002B10E0">
      <w:pPr>
        <w:spacing w:line="240" w:lineRule="atLeast"/>
        <w:ind w:left="5529" w:right="28"/>
        <w:jc w:val="both"/>
        <w:rPr>
          <w:rFonts w:ascii="Arial" w:hAnsi="Arial" w:cs="Arial"/>
          <w:b/>
          <w:sz w:val="22"/>
          <w:szCs w:val="22"/>
        </w:rPr>
      </w:pPr>
    </w:p>
    <w:p w:rsidR="00D2088B" w:rsidRDefault="00D2088B" w:rsidP="00D2088B">
      <w:pPr>
        <w:jc w:val="both"/>
        <w:rPr>
          <w:b/>
        </w:rPr>
      </w:pPr>
      <w:r>
        <w:rPr>
          <w:b/>
        </w:rPr>
        <w:t xml:space="preserve">                                                           </w:t>
      </w:r>
    </w:p>
    <w:p w:rsidR="00D2088B" w:rsidRPr="002C2D3F" w:rsidRDefault="00D2088B" w:rsidP="00D2088B">
      <w:pPr>
        <w:jc w:val="both"/>
        <w:rPr>
          <w:rFonts w:ascii="Arial" w:hAnsi="Arial" w:cs="Arial"/>
          <w:b/>
        </w:rPr>
      </w:pPr>
      <w:r w:rsidRPr="002C2D3F">
        <w:rPr>
          <w:rFonts w:ascii="Arial" w:hAnsi="Arial" w:cs="Arial"/>
          <w:b/>
        </w:rPr>
        <w:t xml:space="preserve">                                                             L      E      I</w:t>
      </w:r>
      <w:r w:rsidRPr="002C2D3F">
        <w:rPr>
          <w:rFonts w:ascii="Arial" w:hAnsi="Arial" w:cs="Arial"/>
          <w:b/>
        </w:rPr>
        <w:cr/>
      </w:r>
    </w:p>
    <w:p w:rsidR="00D2088B" w:rsidRDefault="00D2088B" w:rsidP="00D2088B">
      <w:pPr>
        <w:tabs>
          <w:tab w:val="left" w:pos="720"/>
        </w:tabs>
        <w:jc w:val="both"/>
        <w:rPr>
          <w:rFonts w:ascii="Arial" w:hAnsi="Arial" w:cs="Arial"/>
        </w:rPr>
      </w:pPr>
      <w:r w:rsidRPr="002C2D3F">
        <w:rPr>
          <w:rFonts w:ascii="Arial" w:hAnsi="Arial" w:cs="Arial"/>
          <w:u w:val="single"/>
        </w:rPr>
        <w:cr/>
      </w:r>
      <w:r w:rsidRPr="002C2D3F">
        <w:rPr>
          <w:rFonts w:ascii="Arial" w:hAnsi="Arial" w:cs="Arial"/>
        </w:rPr>
        <w:t xml:space="preserve">          </w:t>
      </w:r>
      <w:r w:rsidRPr="002C2D3F">
        <w:rPr>
          <w:rFonts w:ascii="Arial" w:hAnsi="Arial" w:cs="Arial"/>
          <w:b/>
          <w:bCs/>
        </w:rPr>
        <w:t xml:space="preserve">Art° </w:t>
      </w:r>
      <w:r w:rsidRPr="002C2D3F">
        <w:rPr>
          <w:rFonts w:ascii="Arial" w:hAnsi="Arial" w:cs="Arial"/>
          <w:b/>
        </w:rPr>
        <w:t>1º</w:t>
      </w:r>
      <w:r w:rsidRPr="002C2D3F">
        <w:rPr>
          <w:rFonts w:ascii="Arial" w:hAnsi="Arial" w:cs="Arial"/>
        </w:rPr>
        <w:t xml:space="preserve"> - Fica o Poder Executivo Municipal autorizado a permitir o uso</w:t>
      </w:r>
      <w:proofErr w:type="gramStart"/>
      <w:r w:rsidRPr="002C2D3F">
        <w:rPr>
          <w:rFonts w:ascii="Arial" w:hAnsi="Arial" w:cs="Arial"/>
        </w:rPr>
        <w:t xml:space="preserve"> </w:t>
      </w:r>
      <w:r w:rsidR="002C2D3F" w:rsidRPr="002C2D3F">
        <w:rPr>
          <w:rFonts w:ascii="Arial" w:hAnsi="Arial" w:cs="Arial"/>
        </w:rPr>
        <w:t xml:space="preserve"> </w:t>
      </w:r>
      <w:proofErr w:type="gramEnd"/>
      <w:r w:rsidR="002C2D3F" w:rsidRPr="002C2D3F">
        <w:rPr>
          <w:rFonts w:ascii="Arial" w:hAnsi="Arial" w:cs="Arial"/>
        </w:rPr>
        <w:t>da área de terras, prédio de Alvenaria e benfeitorias com 8.481</w:t>
      </w:r>
      <w:proofErr w:type="spellStart"/>
      <w:r w:rsidR="002C2D3F" w:rsidRPr="002C2D3F">
        <w:rPr>
          <w:rFonts w:ascii="Arial" w:hAnsi="Arial" w:cs="Arial"/>
        </w:rPr>
        <w:t>m²</w:t>
      </w:r>
      <w:proofErr w:type="spellEnd"/>
      <w:r w:rsidR="002C2D3F" w:rsidRPr="002C2D3F">
        <w:rPr>
          <w:rFonts w:ascii="Arial" w:hAnsi="Arial" w:cs="Arial"/>
        </w:rPr>
        <w:t xml:space="preserve"> (oito mil e quatrocentos e oitenta e um metros quadrados), situada no Passo do Julião, conforme Transcrição nº 14702, do Cartório de Registros Públicos da Comarca</w:t>
      </w:r>
      <w:r w:rsidRPr="002C2D3F">
        <w:rPr>
          <w:rFonts w:ascii="Arial" w:hAnsi="Arial" w:cs="Arial"/>
        </w:rPr>
        <w:t xml:space="preserve">, localizado no Balneário Passo do </w:t>
      </w:r>
      <w:proofErr w:type="spellStart"/>
      <w:r w:rsidRPr="002C2D3F">
        <w:rPr>
          <w:rFonts w:ascii="Arial" w:hAnsi="Arial" w:cs="Arial"/>
        </w:rPr>
        <w:t>Julião</w:t>
      </w:r>
      <w:proofErr w:type="spellEnd"/>
      <w:r w:rsidRPr="002C2D3F">
        <w:rPr>
          <w:rFonts w:ascii="Arial" w:hAnsi="Arial" w:cs="Arial"/>
        </w:rPr>
        <w:t xml:space="preserve">, </w:t>
      </w:r>
      <w:r w:rsidR="00AC0FD5">
        <w:rPr>
          <w:rFonts w:ascii="Arial" w:hAnsi="Arial" w:cs="Arial"/>
        </w:rPr>
        <w:t xml:space="preserve">de propriedade do Município, </w:t>
      </w:r>
      <w:r w:rsidRPr="002C2D3F">
        <w:rPr>
          <w:rFonts w:ascii="Arial" w:hAnsi="Arial" w:cs="Arial"/>
        </w:rPr>
        <w:t xml:space="preserve">para a Sociedade Amigos da Praia do </w:t>
      </w:r>
      <w:proofErr w:type="spellStart"/>
      <w:r w:rsidRPr="002C2D3F">
        <w:rPr>
          <w:rFonts w:ascii="Arial" w:hAnsi="Arial" w:cs="Arial"/>
        </w:rPr>
        <w:t>Julião</w:t>
      </w:r>
      <w:proofErr w:type="spellEnd"/>
      <w:r w:rsidR="001F6DF8">
        <w:rPr>
          <w:rFonts w:ascii="Arial" w:hAnsi="Arial" w:cs="Arial"/>
        </w:rPr>
        <w:t>, CNPJ 92.460.344/0001-00</w:t>
      </w:r>
      <w:r w:rsidRPr="002C2D3F">
        <w:rPr>
          <w:rFonts w:ascii="Arial" w:hAnsi="Arial" w:cs="Arial"/>
        </w:rPr>
        <w:t>.</w:t>
      </w:r>
    </w:p>
    <w:p w:rsidR="00FD5132" w:rsidRPr="002C2D3F" w:rsidRDefault="0090682B" w:rsidP="00D2088B">
      <w:pPr>
        <w:tabs>
          <w:tab w:val="left" w:pos="720"/>
        </w:tabs>
        <w:jc w:val="both"/>
        <w:rPr>
          <w:rFonts w:ascii="Arial" w:hAnsi="Arial" w:cs="Arial"/>
        </w:rPr>
      </w:pPr>
      <w:r>
        <w:rPr>
          <w:rFonts w:ascii="Arial" w:hAnsi="Arial" w:cs="Arial"/>
        </w:rPr>
        <w:tab/>
        <w:t>Parágraf</w:t>
      </w:r>
      <w:r w:rsidR="00FD5132">
        <w:rPr>
          <w:rFonts w:ascii="Arial" w:hAnsi="Arial" w:cs="Arial"/>
        </w:rPr>
        <w:t>o único: Com vistas a realização do objeto desta</w:t>
      </w:r>
      <w:r w:rsidR="005E1604">
        <w:rPr>
          <w:rFonts w:ascii="Arial" w:hAnsi="Arial" w:cs="Arial"/>
        </w:rPr>
        <w:t xml:space="preserve"> Lei</w:t>
      </w:r>
      <w:r w:rsidR="00FD5132">
        <w:rPr>
          <w:rFonts w:ascii="Arial" w:hAnsi="Arial" w:cs="Arial"/>
        </w:rPr>
        <w:t xml:space="preserve"> será realizado Termo de</w:t>
      </w:r>
      <w:proofErr w:type="gramStart"/>
      <w:r w:rsidR="00FD5132">
        <w:rPr>
          <w:rFonts w:ascii="Arial" w:hAnsi="Arial" w:cs="Arial"/>
        </w:rPr>
        <w:t xml:space="preserve">  </w:t>
      </w:r>
      <w:proofErr w:type="gramEnd"/>
      <w:r w:rsidR="00FD5132">
        <w:rPr>
          <w:rFonts w:ascii="Arial" w:hAnsi="Arial" w:cs="Arial"/>
        </w:rPr>
        <w:t>Permissão.</w:t>
      </w:r>
    </w:p>
    <w:p w:rsidR="00D2088B" w:rsidRPr="002C2D3F" w:rsidRDefault="00D2088B" w:rsidP="00D2088B">
      <w:pPr>
        <w:tabs>
          <w:tab w:val="left" w:pos="720"/>
        </w:tabs>
        <w:jc w:val="both"/>
        <w:rPr>
          <w:rFonts w:ascii="Arial" w:hAnsi="Arial" w:cs="Arial"/>
        </w:rPr>
      </w:pPr>
    </w:p>
    <w:p w:rsidR="00FD5132" w:rsidRPr="00C251DA" w:rsidRDefault="00D2088B" w:rsidP="00FD5132">
      <w:pPr>
        <w:spacing w:before="120" w:after="120"/>
        <w:ind w:right="-232" w:firstLine="708"/>
        <w:jc w:val="both"/>
        <w:rPr>
          <w:rFonts w:ascii="Arial" w:hAnsi="Arial" w:cs="Arial"/>
          <w:sz w:val="22"/>
          <w:szCs w:val="22"/>
        </w:rPr>
      </w:pPr>
      <w:r w:rsidRPr="002C2D3F">
        <w:rPr>
          <w:rFonts w:ascii="Arial" w:hAnsi="Arial" w:cs="Arial"/>
          <w:b/>
          <w:bCs/>
        </w:rPr>
        <w:t xml:space="preserve">Art° 2° - </w:t>
      </w:r>
      <w:r w:rsidRPr="002C2D3F">
        <w:rPr>
          <w:rFonts w:ascii="Arial" w:hAnsi="Arial" w:cs="Arial"/>
          <w:bCs/>
        </w:rPr>
        <w:t>Esta permissão de uso se</w:t>
      </w:r>
      <w:r w:rsidR="00AC0FD5">
        <w:rPr>
          <w:rFonts w:ascii="Arial" w:hAnsi="Arial" w:cs="Arial"/>
          <w:bCs/>
        </w:rPr>
        <w:t xml:space="preserve"> da</w:t>
      </w:r>
      <w:r w:rsidRPr="002C2D3F">
        <w:rPr>
          <w:rFonts w:ascii="Arial" w:hAnsi="Arial" w:cs="Arial"/>
          <w:bCs/>
        </w:rPr>
        <w:t xml:space="preserve">rá pelo prazo de </w:t>
      </w:r>
      <w:r w:rsidR="00AC0FD5">
        <w:rPr>
          <w:rFonts w:ascii="Arial" w:hAnsi="Arial" w:cs="Arial"/>
          <w:bCs/>
        </w:rPr>
        <w:t xml:space="preserve">até </w:t>
      </w:r>
      <w:r w:rsidRPr="002C2D3F">
        <w:rPr>
          <w:rFonts w:ascii="Arial" w:hAnsi="Arial" w:cs="Arial"/>
          <w:bCs/>
        </w:rPr>
        <w:t xml:space="preserve">três anos a contar da data de assinatura do contrato, </w:t>
      </w:r>
      <w:r w:rsidR="00AC0FD5">
        <w:rPr>
          <w:rFonts w:ascii="Arial" w:hAnsi="Arial" w:cs="Arial"/>
          <w:bCs/>
        </w:rPr>
        <w:t>sem ônus</w:t>
      </w:r>
      <w:r w:rsidRPr="002C2D3F">
        <w:rPr>
          <w:rFonts w:ascii="Arial" w:hAnsi="Arial" w:cs="Arial"/>
          <w:bCs/>
        </w:rPr>
        <w:t xml:space="preserve">, tendo a Sociedade a responsabilidade pela conservação do prédio </w:t>
      </w:r>
      <w:r w:rsidR="00FD5132">
        <w:rPr>
          <w:rFonts w:ascii="Arial" w:hAnsi="Arial" w:cs="Arial"/>
          <w:bCs/>
        </w:rPr>
        <w:t xml:space="preserve">que ao final do período deverá ser entregue </w:t>
      </w:r>
      <w:r w:rsidRPr="002C2D3F">
        <w:rPr>
          <w:rFonts w:ascii="Arial" w:hAnsi="Arial" w:cs="Arial"/>
          <w:bCs/>
        </w:rPr>
        <w:t xml:space="preserve">nas mesmas condições em que </w:t>
      </w:r>
      <w:r w:rsidR="00FD5132">
        <w:rPr>
          <w:rFonts w:ascii="Arial" w:hAnsi="Arial" w:cs="Arial"/>
          <w:bCs/>
        </w:rPr>
        <w:t>foi recebido, devendo ainda ser responsável pela manut</w:t>
      </w:r>
      <w:r w:rsidR="00FD5132">
        <w:rPr>
          <w:rFonts w:ascii="Arial" w:hAnsi="Arial" w:cs="Arial"/>
          <w:sz w:val="22"/>
          <w:szCs w:val="22"/>
        </w:rPr>
        <w:t xml:space="preserve">enção do bem, </w:t>
      </w:r>
      <w:r w:rsidR="00FD5132" w:rsidRPr="00C251DA">
        <w:rPr>
          <w:rFonts w:ascii="Arial" w:hAnsi="Arial" w:cs="Arial"/>
          <w:sz w:val="22"/>
          <w:szCs w:val="22"/>
        </w:rPr>
        <w:t xml:space="preserve">pagamento de encargos incidentes sobre o bem durante o período </w:t>
      </w:r>
      <w:r w:rsidR="00FD5132">
        <w:rPr>
          <w:rFonts w:ascii="Arial" w:hAnsi="Arial" w:cs="Arial"/>
          <w:sz w:val="22"/>
          <w:szCs w:val="22"/>
        </w:rPr>
        <w:t>contratual</w:t>
      </w:r>
      <w:r w:rsidR="00FD5132" w:rsidRPr="00C251DA">
        <w:rPr>
          <w:rFonts w:ascii="Arial" w:hAnsi="Arial" w:cs="Arial"/>
          <w:sz w:val="22"/>
          <w:szCs w:val="22"/>
        </w:rPr>
        <w:t>.</w:t>
      </w:r>
    </w:p>
    <w:p w:rsidR="00D2088B" w:rsidRPr="002C2D3F" w:rsidRDefault="00D2088B" w:rsidP="00D2088B">
      <w:pPr>
        <w:tabs>
          <w:tab w:val="left" w:pos="720"/>
        </w:tabs>
        <w:ind w:firstLine="720"/>
        <w:jc w:val="both"/>
        <w:rPr>
          <w:rFonts w:ascii="Arial" w:hAnsi="Arial" w:cs="Arial"/>
        </w:rPr>
      </w:pPr>
      <w:r w:rsidRPr="002C2D3F">
        <w:rPr>
          <w:rFonts w:ascii="Arial" w:hAnsi="Arial" w:cs="Arial"/>
          <w:b/>
          <w:bCs/>
        </w:rPr>
        <w:t>Art. 3º</w:t>
      </w:r>
      <w:r w:rsidRPr="002C2D3F">
        <w:rPr>
          <w:rFonts w:ascii="Arial" w:hAnsi="Arial" w:cs="Arial"/>
        </w:rPr>
        <w:t xml:space="preserve"> - A Sociedade permissionária</w:t>
      </w:r>
      <w:r w:rsidR="002907FD">
        <w:rPr>
          <w:rFonts w:ascii="Arial" w:hAnsi="Arial" w:cs="Arial"/>
        </w:rPr>
        <w:t xml:space="preserve"> deve</w:t>
      </w:r>
      <w:r w:rsidRPr="002C2D3F">
        <w:rPr>
          <w:rFonts w:ascii="Arial" w:hAnsi="Arial" w:cs="Arial"/>
        </w:rPr>
        <w:t xml:space="preserve">rá </w:t>
      </w:r>
      <w:r w:rsidR="002907FD">
        <w:rPr>
          <w:rFonts w:ascii="Arial" w:hAnsi="Arial" w:cs="Arial"/>
        </w:rPr>
        <w:t>desenvolver atividade, direta ou indiretamente, no local com vistas ao atendimento</w:t>
      </w:r>
      <w:r w:rsidR="001D0511">
        <w:rPr>
          <w:rFonts w:ascii="Arial" w:hAnsi="Arial" w:cs="Arial"/>
        </w:rPr>
        <w:t xml:space="preserve"> comercial e de prestação de serviço aos </w:t>
      </w:r>
      <w:r w:rsidR="00AC0FD5">
        <w:rPr>
          <w:rFonts w:ascii="Arial" w:hAnsi="Arial" w:cs="Arial"/>
        </w:rPr>
        <w:t xml:space="preserve">freqüentadores do balneário do Passo do </w:t>
      </w:r>
      <w:proofErr w:type="spellStart"/>
      <w:r w:rsidR="00AC0FD5">
        <w:rPr>
          <w:rFonts w:ascii="Arial" w:hAnsi="Arial" w:cs="Arial"/>
        </w:rPr>
        <w:t>Julião</w:t>
      </w:r>
      <w:proofErr w:type="spellEnd"/>
      <w:r w:rsidRPr="002C2D3F">
        <w:rPr>
          <w:rFonts w:ascii="Arial" w:hAnsi="Arial" w:cs="Arial"/>
        </w:rPr>
        <w:t>.</w:t>
      </w:r>
    </w:p>
    <w:p w:rsidR="00D2088B" w:rsidRPr="002C2D3F" w:rsidRDefault="00D2088B" w:rsidP="00D2088B">
      <w:pPr>
        <w:tabs>
          <w:tab w:val="left" w:pos="720"/>
        </w:tabs>
        <w:ind w:firstLine="720"/>
        <w:jc w:val="both"/>
        <w:rPr>
          <w:rFonts w:ascii="Arial" w:hAnsi="Arial" w:cs="Arial"/>
        </w:rPr>
      </w:pPr>
    </w:p>
    <w:p w:rsidR="008C4748" w:rsidRPr="002C2D3F" w:rsidRDefault="008C4748" w:rsidP="008C4748">
      <w:pPr>
        <w:rPr>
          <w:rFonts w:ascii="Arial" w:hAnsi="Arial" w:cs="Arial"/>
          <w:b/>
        </w:rPr>
      </w:pPr>
      <w:r w:rsidRPr="002C2D3F">
        <w:rPr>
          <w:rFonts w:ascii="Arial" w:hAnsi="Arial" w:cs="Arial"/>
          <w:b/>
        </w:rPr>
        <w:t xml:space="preserve">             </w:t>
      </w:r>
      <w:r w:rsidR="00D2088B" w:rsidRPr="002C2D3F">
        <w:rPr>
          <w:rFonts w:ascii="Arial" w:hAnsi="Arial" w:cs="Arial"/>
          <w:b/>
        </w:rPr>
        <w:t>Art</w:t>
      </w:r>
      <w:r w:rsidRPr="002C2D3F">
        <w:rPr>
          <w:rFonts w:ascii="Arial" w:hAnsi="Arial" w:cs="Arial"/>
          <w:b/>
        </w:rPr>
        <w:t>.</w:t>
      </w:r>
      <w:r w:rsidR="00D2088B" w:rsidRPr="002C2D3F">
        <w:rPr>
          <w:rFonts w:ascii="Arial" w:hAnsi="Arial" w:cs="Arial"/>
          <w:b/>
        </w:rPr>
        <w:t xml:space="preserve"> 4º -</w:t>
      </w:r>
      <w:r w:rsidR="00D2088B" w:rsidRPr="002C2D3F">
        <w:rPr>
          <w:rFonts w:ascii="Arial" w:hAnsi="Arial" w:cs="Arial"/>
        </w:rPr>
        <w:t xml:space="preserve"> </w:t>
      </w:r>
      <w:r w:rsidRPr="002C2D3F">
        <w:rPr>
          <w:rFonts w:ascii="Arial" w:hAnsi="Arial" w:cs="Arial"/>
        </w:rPr>
        <w:t>Revoga-se a Lei Municipal n° 2135, de 08 de novembro de</w:t>
      </w:r>
      <w:proofErr w:type="gramStart"/>
      <w:r w:rsidRPr="002C2D3F">
        <w:rPr>
          <w:rFonts w:ascii="Arial" w:hAnsi="Arial" w:cs="Arial"/>
        </w:rPr>
        <w:t xml:space="preserve">  </w:t>
      </w:r>
      <w:proofErr w:type="gramEnd"/>
      <w:r w:rsidRPr="002C2D3F">
        <w:rPr>
          <w:rFonts w:ascii="Arial" w:hAnsi="Arial" w:cs="Arial"/>
        </w:rPr>
        <w:t>2011</w:t>
      </w:r>
      <w:r w:rsidR="00F6123B" w:rsidRPr="002C2D3F">
        <w:rPr>
          <w:rFonts w:ascii="Arial" w:hAnsi="Arial" w:cs="Arial"/>
        </w:rPr>
        <w:t>.</w:t>
      </w:r>
    </w:p>
    <w:p w:rsidR="008C4748" w:rsidRPr="002C2D3F" w:rsidRDefault="008C4748" w:rsidP="00D2088B">
      <w:pPr>
        <w:jc w:val="both"/>
        <w:rPr>
          <w:rFonts w:ascii="Arial" w:hAnsi="Arial" w:cs="Arial"/>
        </w:rPr>
      </w:pPr>
    </w:p>
    <w:p w:rsidR="00D2088B" w:rsidRPr="002C2D3F" w:rsidRDefault="00F6123B" w:rsidP="00D2088B">
      <w:pPr>
        <w:jc w:val="both"/>
        <w:rPr>
          <w:rFonts w:ascii="Arial" w:hAnsi="Arial" w:cs="Arial"/>
        </w:rPr>
      </w:pPr>
      <w:r w:rsidRPr="002C2D3F">
        <w:rPr>
          <w:rFonts w:ascii="Arial" w:hAnsi="Arial" w:cs="Arial"/>
        </w:rPr>
        <w:t xml:space="preserve">             </w:t>
      </w:r>
      <w:r w:rsidRPr="002C2D3F">
        <w:rPr>
          <w:rFonts w:ascii="Arial" w:hAnsi="Arial" w:cs="Arial"/>
          <w:b/>
        </w:rPr>
        <w:t>Art. 5°</w:t>
      </w:r>
      <w:r w:rsidRPr="002C2D3F">
        <w:rPr>
          <w:rFonts w:ascii="Arial" w:hAnsi="Arial" w:cs="Arial"/>
        </w:rPr>
        <w:t xml:space="preserve"> - </w:t>
      </w:r>
      <w:r w:rsidR="00D2088B" w:rsidRPr="002C2D3F">
        <w:rPr>
          <w:rFonts w:ascii="Arial" w:hAnsi="Arial" w:cs="Arial"/>
        </w:rPr>
        <w:t>Esta Lei entra em vigor na data de sua publicação.</w:t>
      </w:r>
    </w:p>
    <w:p w:rsidR="008D6822" w:rsidRPr="002C2D3F" w:rsidRDefault="008D6822" w:rsidP="00D2088B">
      <w:pPr>
        <w:jc w:val="both"/>
        <w:rPr>
          <w:rFonts w:ascii="Arial" w:hAnsi="Arial" w:cs="Arial"/>
        </w:rPr>
      </w:pPr>
    </w:p>
    <w:p w:rsidR="00D2088B" w:rsidRPr="002C2D3F" w:rsidRDefault="00D2088B" w:rsidP="00D2088B">
      <w:pPr>
        <w:pStyle w:val="Recuodecorpodetexto"/>
        <w:rPr>
          <w:sz w:val="24"/>
        </w:rPr>
      </w:pPr>
      <w:r w:rsidRPr="002C2D3F">
        <w:rPr>
          <w:sz w:val="24"/>
        </w:rPr>
        <w:t>Gabinete do Prefeito Municipal de São Pedro do Sul, aos dezesseis dias do mês de setembro de dois mil e treze.</w:t>
      </w:r>
    </w:p>
    <w:p w:rsidR="00D2088B" w:rsidRPr="002C2D3F" w:rsidRDefault="00D2088B" w:rsidP="00D2088B">
      <w:pPr>
        <w:jc w:val="both"/>
        <w:rPr>
          <w:rFonts w:ascii="Arial" w:hAnsi="Arial" w:cs="Arial"/>
        </w:rPr>
      </w:pPr>
      <w:r w:rsidRPr="002C2D3F">
        <w:rPr>
          <w:rFonts w:ascii="Arial" w:hAnsi="Arial" w:cs="Arial"/>
        </w:rPr>
        <w:t xml:space="preserve"> </w:t>
      </w:r>
    </w:p>
    <w:p w:rsidR="00D2088B" w:rsidRPr="004A0E8E" w:rsidRDefault="00D2088B" w:rsidP="00D2088B">
      <w:pPr>
        <w:pStyle w:val="Ttulo3"/>
        <w:spacing w:line="240" w:lineRule="auto"/>
        <w:rPr>
          <w:rFonts w:ascii="Arial" w:hAnsi="Arial" w:cs="Arial"/>
          <w:b/>
          <w:sz w:val="24"/>
        </w:rPr>
      </w:pPr>
      <w:r w:rsidRPr="002C2D3F">
        <w:rPr>
          <w:rFonts w:ascii="Arial" w:hAnsi="Arial" w:cs="Arial"/>
          <w:sz w:val="24"/>
        </w:rPr>
        <w:t xml:space="preserve">    </w:t>
      </w:r>
      <w:r w:rsidR="001D0511">
        <w:rPr>
          <w:rFonts w:ascii="Arial" w:hAnsi="Arial" w:cs="Arial"/>
          <w:sz w:val="24"/>
        </w:rPr>
        <w:t xml:space="preserve">        </w:t>
      </w:r>
      <w:r w:rsidRPr="002C2D3F">
        <w:rPr>
          <w:rFonts w:ascii="Arial" w:hAnsi="Arial" w:cs="Arial"/>
          <w:sz w:val="24"/>
        </w:rPr>
        <w:t xml:space="preserve"> </w:t>
      </w:r>
      <w:r w:rsidRPr="004A0E8E">
        <w:rPr>
          <w:rFonts w:ascii="Arial" w:hAnsi="Arial" w:cs="Arial"/>
          <w:b/>
          <w:sz w:val="24"/>
        </w:rPr>
        <w:t>MARCOS ERNANI SENGER</w:t>
      </w:r>
    </w:p>
    <w:p w:rsidR="008D6822" w:rsidRPr="002C2D3F" w:rsidRDefault="008D6822" w:rsidP="00D2088B">
      <w:pPr>
        <w:ind w:firstLine="4309"/>
        <w:jc w:val="both"/>
        <w:rPr>
          <w:rFonts w:ascii="Arial" w:hAnsi="Arial" w:cs="Arial"/>
        </w:rPr>
      </w:pPr>
    </w:p>
    <w:p w:rsidR="008D6822" w:rsidRPr="004A0E8E" w:rsidRDefault="008D6822" w:rsidP="008D6822">
      <w:pPr>
        <w:jc w:val="both"/>
        <w:rPr>
          <w:rFonts w:ascii="Arial" w:hAnsi="Arial" w:cs="Arial"/>
          <w:b/>
        </w:rPr>
      </w:pPr>
      <w:r w:rsidRPr="004A0E8E">
        <w:rPr>
          <w:rFonts w:ascii="Arial" w:hAnsi="Arial" w:cs="Arial"/>
          <w:b/>
        </w:rPr>
        <w:t xml:space="preserve">                                                                 </w:t>
      </w:r>
      <w:r w:rsidR="00D2088B" w:rsidRPr="004A0E8E">
        <w:rPr>
          <w:rFonts w:ascii="Arial" w:hAnsi="Arial" w:cs="Arial"/>
          <w:b/>
        </w:rPr>
        <w:t>Prefeito Municipal</w:t>
      </w:r>
    </w:p>
    <w:p w:rsidR="008D6822" w:rsidRPr="002C2D3F" w:rsidRDefault="008D6822" w:rsidP="008D6822">
      <w:pPr>
        <w:jc w:val="both"/>
        <w:rPr>
          <w:rFonts w:ascii="Arial" w:hAnsi="Arial" w:cs="Arial"/>
        </w:rPr>
      </w:pPr>
    </w:p>
    <w:p w:rsidR="00D2088B" w:rsidRPr="002C2D3F" w:rsidRDefault="00D2088B" w:rsidP="00D2088B">
      <w:pPr>
        <w:jc w:val="both"/>
        <w:rPr>
          <w:rFonts w:ascii="Arial" w:hAnsi="Arial" w:cs="Arial"/>
        </w:rPr>
      </w:pPr>
      <w:r w:rsidRPr="002C2D3F">
        <w:rPr>
          <w:rFonts w:ascii="Arial" w:hAnsi="Arial" w:cs="Arial"/>
        </w:rPr>
        <w:t>REGISTRE-SE, PUBLIQUE-SE E CUMPRA-SE.</w:t>
      </w:r>
    </w:p>
    <w:p w:rsidR="00D2088B" w:rsidRPr="002C2D3F" w:rsidRDefault="00D2088B" w:rsidP="00D2088B">
      <w:pPr>
        <w:jc w:val="both"/>
        <w:rPr>
          <w:rFonts w:ascii="Arial" w:hAnsi="Arial" w:cs="Arial"/>
        </w:rPr>
      </w:pPr>
    </w:p>
    <w:p w:rsidR="004A0E8E" w:rsidRDefault="00D2088B" w:rsidP="00D2088B">
      <w:pPr>
        <w:jc w:val="both"/>
        <w:rPr>
          <w:rFonts w:ascii="Arial" w:hAnsi="Arial" w:cs="Arial"/>
        </w:rPr>
      </w:pPr>
      <w:r w:rsidRPr="002C2D3F">
        <w:rPr>
          <w:rFonts w:ascii="Arial" w:hAnsi="Arial" w:cs="Arial"/>
        </w:rPr>
        <w:cr/>
      </w:r>
      <w:r w:rsidR="004A0E8E">
        <w:rPr>
          <w:rFonts w:ascii="Arial" w:hAnsi="Arial" w:cs="Arial"/>
        </w:rPr>
        <w:t xml:space="preserve">     </w:t>
      </w:r>
      <w:r w:rsidRPr="002C2D3F">
        <w:rPr>
          <w:rFonts w:ascii="Arial" w:hAnsi="Arial" w:cs="Arial"/>
        </w:rPr>
        <w:t>ANTHONY BAIRROS PERES</w:t>
      </w:r>
      <w:r w:rsidR="001D0511">
        <w:rPr>
          <w:rFonts w:ascii="Arial" w:hAnsi="Arial" w:cs="Arial"/>
        </w:rPr>
        <w:tab/>
      </w:r>
      <w:r w:rsidR="001D0511">
        <w:rPr>
          <w:rFonts w:ascii="Arial" w:hAnsi="Arial" w:cs="Arial"/>
        </w:rPr>
        <w:tab/>
      </w:r>
      <w:r w:rsidR="004A0E8E">
        <w:rPr>
          <w:rFonts w:ascii="Arial" w:hAnsi="Arial" w:cs="Arial"/>
        </w:rPr>
        <w:t xml:space="preserve">           </w:t>
      </w:r>
      <w:r w:rsidR="001D0511" w:rsidRPr="002C2D3F">
        <w:rPr>
          <w:rFonts w:ascii="Arial" w:hAnsi="Arial" w:cs="Arial"/>
        </w:rPr>
        <w:t>REGEANE SIMON LAMPERT</w:t>
      </w:r>
    </w:p>
    <w:p w:rsidR="004A0E8E" w:rsidRPr="002C2D3F" w:rsidRDefault="00D2088B" w:rsidP="004A0E8E">
      <w:pPr>
        <w:jc w:val="both"/>
        <w:rPr>
          <w:rFonts w:ascii="Arial" w:hAnsi="Arial" w:cs="Arial"/>
        </w:rPr>
      </w:pPr>
      <w:r w:rsidRPr="002C2D3F">
        <w:rPr>
          <w:rFonts w:ascii="Arial" w:hAnsi="Arial" w:cs="Arial"/>
        </w:rPr>
        <w:t>Secretário Municipal Administraçã</w:t>
      </w:r>
      <w:r w:rsidR="004A0E8E">
        <w:rPr>
          <w:rFonts w:ascii="Arial" w:hAnsi="Arial" w:cs="Arial"/>
        </w:rPr>
        <w:t xml:space="preserve">o                        </w:t>
      </w:r>
      <w:r w:rsidR="004A0E8E" w:rsidRPr="002C2D3F">
        <w:rPr>
          <w:rFonts w:ascii="Arial" w:hAnsi="Arial" w:cs="Arial"/>
        </w:rPr>
        <w:t>Procuradora Municipal</w:t>
      </w:r>
    </w:p>
    <w:p w:rsidR="00D2088B" w:rsidRPr="002C2D3F" w:rsidRDefault="00D2088B" w:rsidP="004A0E8E">
      <w:pPr>
        <w:jc w:val="both"/>
        <w:rPr>
          <w:rFonts w:ascii="Arial" w:hAnsi="Arial" w:cs="Arial"/>
          <w:b/>
        </w:rPr>
      </w:pPr>
      <w:r w:rsidRPr="002C2D3F">
        <w:rPr>
          <w:rFonts w:ascii="Arial" w:hAnsi="Arial" w:cs="Arial"/>
          <w:b/>
        </w:rPr>
        <w:lastRenderedPageBreak/>
        <w:cr/>
      </w:r>
      <w:r w:rsidR="004A0E8E">
        <w:rPr>
          <w:rFonts w:ascii="Arial" w:hAnsi="Arial" w:cs="Arial"/>
          <w:b/>
        </w:rPr>
        <w:t xml:space="preserve">                                              </w:t>
      </w:r>
      <w:r w:rsidRPr="002C2D3F">
        <w:rPr>
          <w:rFonts w:ascii="Arial" w:hAnsi="Arial" w:cs="Arial"/>
          <w:b/>
        </w:rPr>
        <w:t>JUSTIFICATIVA DO PROJETO DE LEI Nº 0</w:t>
      </w:r>
      <w:r w:rsidR="008D6822" w:rsidRPr="002C2D3F">
        <w:rPr>
          <w:rFonts w:ascii="Arial" w:hAnsi="Arial" w:cs="Arial"/>
          <w:b/>
        </w:rPr>
        <w:t>91</w:t>
      </w:r>
      <w:r w:rsidRPr="002C2D3F">
        <w:rPr>
          <w:rFonts w:ascii="Arial" w:hAnsi="Arial" w:cs="Arial"/>
          <w:b/>
        </w:rPr>
        <w:t>/20</w:t>
      </w:r>
      <w:r w:rsidR="008D6822" w:rsidRPr="002C2D3F">
        <w:rPr>
          <w:rFonts w:ascii="Arial" w:hAnsi="Arial" w:cs="Arial"/>
          <w:b/>
        </w:rPr>
        <w:t>13</w:t>
      </w:r>
    </w:p>
    <w:p w:rsidR="00D2088B" w:rsidRPr="002C2D3F" w:rsidRDefault="00D2088B" w:rsidP="00D2088B">
      <w:pPr>
        <w:pStyle w:val="Corpodetexto3"/>
        <w:rPr>
          <w:rFonts w:ascii="Arial" w:hAnsi="Arial" w:cs="Arial"/>
          <w:sz w:val="24"/>
          <w:szCs w:val="24"/>
        </w:rPr>
      </w:pPr>
    </w:p>
    <w:p w:rsidR="00D2088B" w:rsidRPr="002C2D3F" w:rsidRDefault="00D2088B" w:rsidP="00D2088B">
      <w:pPr>
        <w:pStyle w:val="Corpodetexto3"/>
        <w:rPr>
          <w:rFonts w:ascii="Arial" w:hAnsi="Arial" w:cs="Arial"/>
          <w:sz w:val="24"/>
          <w:szCs w:val="24"/>
        </w:rPr>
      </w:pPr>
    </w:p>
    <w:p w:rsidR="00453C8F" w:rsidRPr="002C2D3F" w:rsidRDefault="00D2088B" w:rsidP="00453C8F">
      <w:pPr>
        <w:spacing w:line="240" w:lineRule="atLeast"/>
        <w:ind w:right="28"/>
        <w:jc w:val="both"/>
        <w:rPr>
          <w:rFonts w:ascii="Arial" w:hAnsi="Arial" w:cs="Arial"/>
          <w:b/>
          <w:sz w:val="22"/>
          <w:szCs w:val="22"/>
        </w:rPr>
      </w:pPr>
      <w:r w:rsidRPr="002C2D3F">
        <w:rPr>
          <w:rFonts w:ascii="Arial" w:hAnsi="Arial" w:cs="Arial"/>
        </w:rPr>
        <w:t>Excelentíssimo Senhor Presidente</w:t>
      </w:r>
      <w:r w:rsidRPr="002C2D3F">
        <w:rPr>
          <w:rFonts w:ascii="Arial" w:hAnsi="Arial" w:cs="Arial"/>
        </w:rPr>
        <w:cr/>
        <w:t>Excelentíssimos Senhores Vereadores</w:t>
      </w:r>
      <w:r w:rsidRPr="002C2D3F">
        <w:rPr>
          <w:rFonts w:ascii="Arial" w:hAnsi="Arial" w:cs="Arial"/>
        </w:rPr>
        <w:cr/>
      </w:r>
      <w:r w:rsidRPr="002C2D3F">
        <w:rPr>
          <w:rFonts w:ascii="Arial" w:hAnsi="Arial" w:cs="Arial"/>
        </w:rPr>
        <w:cr/>
      </w:r>
      <w:r w:rsidRPr="002C2D3F">
        <w:rPr>
          <w:rFonts w:ascii="Arial" w:hAnsi="Arial" w:cs="Arial"/>
        </w:rPr>
        <w:cr/>
      </w:r>
      <w:r w:rsidRPr="002C2D3F">
        <w:rPr>
          <w:rFonts w:ascii="Arial" w:hAnsi="Arial" w:cs="Arial"/>
        </w:rPr>
        <w:tab/>
      </w:r>
      <w:r w:rsidRPr="002C2D3F">
        <w:rPr>
          <w:rFonts w:ascii="Arial" w:hAnsi="Arial" w:cs="Arial"/>
        </w:rPr>
        <w:tab/>
      </w:r>
      <w:r w:rsidRPr="002C2D3F">
        <w:rPr>
          <w:rFonts w:ascii="Arial" w:hAnsi="Arial" w:cs="Arial"/>
        </w:rPr>
        <w:tab/>
        <w:t>Prezados Senhores!</w:t>
      </w:r>
      <w:r w:rsidRPr="002C2D3F">
        <w:rPr>
          <w:rFonts w:ascii="Arial" w:hAnsi="Arial" w:cs="Arial"/>
        </w:rPr>
        <w:cr/>
      </w:r>
      <w:r w:rsidRPr="002C2D3F">
        <w:rPr>
          <w:rFonts w:ascii="Arial" w:hAnsi="Arial" w:cs="Arial"/>
        </w:rPr>
        <w:cr/>
      </w:r>
      <w:r w:rsidRPr="002C2D3F">
        <w:rPr>
          <w:rFonts w:ascii="Arial" w:hAnsi="Arial" w:cs="Arial"/>
        </w:rPr>
        <w:tab/>
      </w:r>
      <w:r w:rsidRPr="002C2D3F">
        <w:rPr>
          <w:rFonts w:ascii="Arial" w:hAnsi="Arial" w:cs="Arial"/>
        </w:rPr>
        <w:tab/>
      </w:r>
      <w:r w:rsidRPr="002C2D3F">
        <w:rPr>
          <w:rFonts w:ascii="Arial" w:hAnsi="Arial" w:cs="Arial"/>
        </w:rPr>
        <w:tab/>
        <w:t>Temos a satisfação d</w:t>
      </w:r>
      <w:r w:rsidR="00453C8F">
        <w:rPr>
          <w:rFonts w:ascii="Arial" w:hAnsi="Arial" w:cs="Arial"/>
        </w:rPr>
        <w:t xml:space="preserve">e encaminhar para apreciação de </w:t>
      </w:r>
      <w:r w:rsidRPr="002C2D3F">
        <w:rPr>
          <w:rFonts w:ascii="Arial" w:hAnsi="Arial" w:cs="Arial"/>
        </w:rPr>
        <w:t>Vossas Excelências o Projeto de Lei nº 0</w:t>
      </w:r>
      <w:r w:rsidR="008D6822" w:rsidRPr="002C2D3F">
        <w:rPr>
          <w:rFonts w:ascii="Arial" w:hAnsi="Arial" w:cs="Arial"/>
        </w:rPr>
        <w:t>9</w:t>
      </w:r>
      <w:r w:rsidR="00251B81" w:rsidRPr="002C2D3F">
        <w:rPr>
          <w:rFonts w:ascii="Arial" w:hAnsi="Arial" w:cs="Arial"/>
        </w:rPr>
        <w:t>1</w:t>
      </w:r>
      <w:r w:rsidRPr="002C2D3F">
        <w:rPr>
          <w:rFonts w:ascii="Arial" w:hAnsi="Arial" w:cs="Arial"/>
        </w:rPr>
        <w:t>/20</w:t>
      </w:r>
      <w:r w:rsidR="008D6822" w:rsidRPr="002C2D3F">
        <w:rPr>
          <w:rFonts w:ascii="Arial" w:hAnsi="Arial" w:cs="Arial"/>
        </w:rPr>
        <w:t>23</w:t>
      </w:r>
      <w:r w:rsidRPr="002C2D3F">
        <w:rPr>
          <w:rFonts w:ascii="Arial" w:hAnsi="Arial" w:cs="Arial"/>
        </w:rPr>
        <w:t>, que</w:t>
      </w:r>
      <w:r w:rsidR="00453C8F">
        <w:rPr>
          <w:rFonts w:ascii="Arial" w:hAnsi="Arial" w:cs="Arial"/>
        </w:rPr>
        <w:t xml:space="preserve"> “</w:t>
      </w:r>
      <w:r w:rsidR="00453C8F" w:rsidRPr="002C2D3F">
        <w:rPr>
          <w:rFonts w:ascii="Arial" w:hAnsi="Arial" w:cs="Arial"/>
          <w:b/>
          <w:sz w:val="22"/>
          <w:szCs w:val="22"/>
        </w:rPr>
        <w:t>AUTORIZA O PODER EXECUTIVO PERMITIR O USO DE BEM PÚBLICO E DÁ PROVIDÊNCIAS</w:t>
      </w:r>
      <w:r w:rsidR="00453C8F">
        <w:rPr>
          <w:rFonts w:ascii="Arial" w:hAnsi="Arial" w:cs="Arial"/>
          <w:b/>
          <w:sz w:val="22"/>
          <w:szCs w:val="22"/>
        </w:rPr>
        <w:t>”</w:t>
      </w:r>
      <w:r w:rsidR="00453C8F" w:rsidRPr="00453C8F">
        <w:rPr>
          <w:rFonts w:ascii="Arial" w:hAnsi="Arial" w:cs="Arial"/>
          <w:sz w:val="22"/>
          <w:szCs w:val="22"/>
        </w:rPr>
        <w:t>.</w:t>
      </w:r>
    </w:p>
    <w:p w:rsidR="00D2088B" w:rsidRPr="002C2D3F" w:rsidRDefault="00D2088B" w:rsidP="00D2088B">
      <w:pPr>
        <w:jc w:val="both"/>
        <w:rPr>
          <w:rFonts w:ascii="Arial" w:hAnsi="Arial" w:cs="Arial"/>
        </w:rPr>
      </w:pPr>
    </w:p>
    <w:p w:rsidR="00D2088B" w:rsidRPr="002C2D3F" w:rsidRDefault="00D2088B" w:rsidP="00D2088B">
      <w:pPr>
        <w:jc w:val="both"/>
        <w:rPr>
          <w:rFonts w:ascii="Arial" w:hAnsi="Arial" w:cs="Arial"/>
        </w:rPr>
      </w:pPr>
      <w:r w:rsidRPr="002C2D3F">
        <w:rPr>
          <w:rFonts w:ascii="Arial" w:hAnsi="Arial" w:cs="Arial"/>
        </w:rPr>
        <w:tab/>
      </w:r>
      <w:r w:rsidRPr="002C2D3F">
        <w:rPr>
          <w:rFonts w:ascii="Arial" w:hAnsi="Arial" w:cs="Arial"/>
        </w:rPr>
        <w:tab/>
      </w:r>
      <w:r w:rsidRPr="002C2D3F">
        <w:rPr>
          <w:rFonts w:ascii="Arial" w:hAnsi="Arial" w:cs="Arial"/>
        </w:rPr>
        <w:tab/>
        <w:t>Como é do conhecimento de Vossas Excelências, este imóvel havia sido</w:t>
      </w:r>
      <w:r w:rsidR="00DC7E47">
        <w:rPr>
          <w:rFonts w:ascii="Arial" w:hAnsi="Arial" w:cs="Arial"/>
        </w:rPr>
        <w:t xml:space="preserve"> locado, através de</w:t>
      </w:r>
      <w:r w:rsidR="000C7A5C">
        <w:rPr>
          <w:rFonts w:ascii="Arial" w:hAnsi="Arial" w:cs="Arial"/>
        </w:rPr>
        <w:t xml:space="preserve"> concorrência pública</w:t>
      </w:r>
      <w:r w:rsidR="00DC7E47">
        <w:rPr>
          <w:rFonts w:ascii="Arial" w:hAnsi="Arial" w:cs="Arial"/>
        </w:rPr>
        <w:t>,</w:t>
      </w:r>
      <w:proofErr w:type="gramStart"/>
      <w:r w:rsidR="00DC7E47">
        <w:rPr>
          <w:rFonts w:ascii="Arial" w:hAnsi="Arial" w:cs="Arial"/>
        </w:rPr>
        <w:t xml:space="preserve">  </w:t>
      </w:r>
      <w:proofErr w:type="gramEnd"/>
      <w:r w:rsidR="00DC7E47">
        <w:rPr>
          <w:rFonts w:ascii="Arial" w:hAnsi="Arial" w:cs="Arial"/>
        </w:rPr>
        <w:t>no</w:t>
      </w:r>
      <w:r w:rsidR="000C7A5C">
        <w:rPr>
          <w:rFonts w:ascii="Arial" w:hAnsi="Arial" w:cs="Arial"/>
        </w:rPr>
        <w:t xml:space="preserve"> final do</w:t>
      </w:r>
      <w:r w:rsidR="00DC7E47">
        <w:rPr>
          <w:rFonts w:ascii="Arial" w:hAnsi="Arial" w:cs="Arial"/>
        </w:rPr>
        <w:t xml:space="preserve"> ano de 2011 a uma empresa comercia</w:t>
      </w:r>
      <w:r w:rsidR="000C7A5C">
        <w:rPr>
          <w:rFonts w:ascii="Arial" w:hAnsi="Arial" w:cs="Arial"/>
        </w:rPr>
        <w:t xml:space="preserve">l, sendo que por diversos motivos tornou-se inviável </w:t>
      </w:r>
      <w:r w:rsidR="00AC0FD5">
        <w:rPr>
          <w:rFonts w:ascii="Arial" w:hAnsi="Arial" w:cs="Arial"/>
        </w:rPr>
        <w:t>a manutenção do ajuste, resultando n</w:t>
      </w:r>
      <w:r w:rsidR="00963B52">
        <w:rPr>
          <w:rFonts w:ascii="Arial" w:hAnsi="Arial" w:cs="Arial"/>
        </w:rPr>
        <w:t>a rescisão do contrato de concessão de uso firmado</w:t>
      </w:r>
      <w:r w:rsidRPr="002C2D3F">
        <w:rPr>
          <w:rFonts w:ascii="Arial" w:hAnsi="Arial" w:cs="Arial"/>
        </w:rPr>
        <w:t xml:space="preserve"> </w:t>
      </w:r>
      <w:bookmarkStart w:id="0" w:name="_Hlk366843200"/>
      <w:r w:rsidR="00DC7E47">
        <w:rPr>
          <w:rFonts w:ascii="Arial" w:hAnsi="Arial" w:cs="Arial"/>
        </w:rPr>
        <w:t xml:space="preserve"> </w:t>
      </w:r>
      <w:r w:rsidR="00963B52">
        <w:rPr>
          <w:rFonts w:ascii="Arial" w:hAnsi="Arial" w:cs="Arial"/>
        </w:rPr>
        <w:t>e a concessionária</w:t>
      </w:r>
      <w:r w:rsidRPr="002C2D3F">
        <w:rPr>
          <w:rFonts w:ascii="Arial" w:hAnsi="Arial" w:cs="Arial"/>
        </w:rPr>
        <w:t xml:space="preserve"> entregou </w:t>
      </w:r>
      <w:r w:rsidR="00AE7848">
        <w:rPr>
          <w:rFonts w:ascii="Arial" w:hAnsi="Arial" w:cs="Arial"/>
        </w:rPr>
        <w:t xml:space="preserve">o imóvel </w:t>
      </w:r>
      <w:r w:rsidRPr="002C2D3F">
        <w:rPr>
          <w:rFonts w:ascii="Arial" w:hAnsi="Arial" w:cs="Arial"/>
        </w:rPr>
        <w:t>no corrente ano.</w:t>
      </w:r>
    </w:p>
    <w:p w:rsidR="00D2088B" w:rsidRPr="002C2D3F" w:rsidRDefault="00D2088B" w:rsidP="00D2088B">
      <w:pPr>
        <w:jc w:val="both"/>
        <w:rPr>
          <w:rFonts w:ascii="Arial" w:hAnsi="Arial" w:cs="Arial"/>
        </w:rPr>
      </w:pPr>
    </w:p>
    <w:p w:rsidR="00D2088B" w:rsidRPr="002C2D3F" w:rsidRDefault="00D2088B" w:rsidP="00D2088B">
      <w:pPr>
        <w:jc w:val="both"/>
        <w:rPr>
          <w:rFonts w:ascii="Arial" w:hAnsi="Arial" w:cs="Arial"/>
        </w:rPr>
      </w:pPr>
      <w:r w:rsidRPr="002C2D3F">
        <w:rPr>
          <w:rFonts w:ascii="Arial" w:hAnsi="Arial" w:cs="Arial"/>
        </w:rPr>
        <w:tab/>
      </w:r>
      <w:r w:rsidRPr="002C2D3F">
        <w:rPr>
          <w:rFonts w:ascii="Arial" w:hAnsi="Arial" w:cs="Arial"/>
        </w:rPr>
        <w:tab/>
      </w:r>
      <w:r w:rsidRPr="002C2D3F">
        <w:rPr>
          <w:rFonts w:ascii="Arial" w:hAnsi="Arial" w:cs="Arial"/>
        </w:rPr>
        <w:tab/>
        <w:t xml:space="preserve">Como naquele balneário existe uma Sociedade devidamente organizada, estamos propondo a permissão de uso para esta Sociedade, </w:t>
      </w:r>
      <w:r w:rsidR="00AC0FD5">
        <w:rPr>
          <w:rFonts w:ascii="Arial" w:hAnsi="Arial" w:cs="Arial"/>
        </w:rPr>
        <w:t xml:space="preserve">sem encargos, </w:t>
      </w:r>
      <w:r w:rsidRPr="002C2D3F">
        <w:rPr>
          <w:rFonts w:ascii="Arial" w:hAnsi="Arial" w:cs="Arial"/>
        </w:rPr>
        <w:t xml:space="preserve">pois </w:t>
      </w:r>
      <w:r w:rsidR="00AC0FD5">
        <w:rPr>
          <w:rFonts w:ascii="Arial" w:hAnsi="Arial" w:cs="Arial"/>
        </w:rPr>
        <w:t xml:space="preserve">a mesma se </w:t>
      </w:r>
      <w:r w:rsidR="00AE7848">
        <w:rPr>
          <w:rFonts w:ascii="Arial" w:hAnsi="Arial" w:cs="Arial"/>
        </w:rPr>
        <w:t>compromete</w:t>
      </w:r>
      <w:r w:rsidR="00AC0FD5">
        <w:rPr>
          <w:rFonts w:ascii="Arial" w:hAnsi="Arial" w:cs="Arial"/>
        </w:rPr>
        <w:t xml:space="preserve"> em</w:t>
      </w:r>
      <w:r w:rsidR="00AE7848">
        <w:rPr>
          <w:rFonts w:ascii="Arial" w:hAnsi="Arial" w:cs="Arial"/>
        </w:rPr>
        <w:t xml:space="preserve"> m</w:t>
      </w:r>
      <w:r w:rsidRPr="002C2D3F">
        <w:rPr>
          <w:rFonts w:ascii="Arial" w:hAnsi="Arial" w:cs="Arial"/>
        </w:rPr>
        <w:t>anter o balneário co</w:t>
      </w:r>
      <w:bookmarkEnd w:id="0"/>
      <w:r w:rsidRPr="002C2D3F">
        <w:rPr>
          <w:rFonts w:ascii="Arial" w:hAnsi="Arial" w:cs="Arial"/>
        </w:rPr>
        <w:t xml:space="preserve">m </w:t>
      </w:r>
      <w:proofErr w:type="gramStart"/>
      <w:r w:rsidRPr="002C2D3F">
        <w:rPr>
          <w:rFonts w:ascii="Arial" w:hAnsi="Arial" w:cs="Arial"/>
        </w:rPr>
        <w:t>toda as</w:t>
      </w:r>
      <w:proofErr w:type="gramEnd"/>
      <w:r w:rsidRPr="002C2D3F">
        <w:rPr>
          <w:rFonts w:ascii="Arial" w:hAnsi="Arial" w:cs="Arial"/>
        </w:rPr>
        <w:t xml:space="preserve"> condições e infra-estrutura necessária para receber os </w:t>
      </w:r>
      <w:r w:rsidR="00AC0FD5">
        <w:rPr>
          <w:rFonts w:ascii="Arial" w:hAnsi="Arial" w:cs="Arial"/>
        </w:rPr>
        <w:t xml:space="preserve">freqüentadores e </w:t>
      </w:r>
      <w:r w:rsidRPr="002C2D3F">
        <w:rPr>
          <w:rFonts w:ascii="Arial" w:hAnsi="Arial" w:cs="Arial"/>
        </w:rPr>
        <w:t>visitantes na temporada de verão.</w:t>
      </w:r>
    </w:p>
    <w:p w:rsidR="00D2088B" w:rsidRPr="002C2D3F" w:rsidRDefault="00D2088B" w:rsidP="00D2088B">
      <w:pPr>
        <w:jc w:val="both"/>
        <w:rPr>
          <w:rFonts w:ascii="Arial" w:hAnsi="Arial" w:cs="Arial"/>
        </w:rPr>
      </w:pPr>
    </w:p>
    <w:p w:rsidR="00D2088B" w:rsidRPr="002C2D3F" w:rsidRDefault="00D2088B" w:rsidP="00D2088B">
      <w:pPr>
        <w:jc w:val="both"/>
        <w:rPr>
          <w:rFonts w:ascii="Arial" w:hAnsi="Arial" w:cs="Arial"/>
        </w:rPr>
      </w:pPr>
      <w:r w:rsidRPr="002C2D3F">
        <w:rPr>
          <w:rFonts w:ascii="Arial" w:hAnsi="Arial" w:cs="Arial"/>
        </w:rPr>
        <w:tab/>
      </w:r>
      <w:r w:rsidRPr="002C2D3F">
        <w:rPr>
          <w:rFonts w:ascii="Arial" w:hAnsi="Arial" w:cs="Arial"/>
        </w:rPr>
        <w:tab/>
      </w:r>
      <w:r w:rsidRPr="002C2D3F">
        <w:rPr>
          <w:rFonts w:ascii="Arial" w:hAnsi="Arial" w:cs="Arial"/>
        </w:rPr>
        <w:tab/>
        <w:t>A</w:t>
      </w:r>
      <w:r w:rsidR="00AE7848">
        <w:rPr>
          <w:rFonts w:ascii="Arial" w:hAnsi="Arial" w:cs="Arial"/>
        </w:rPr>
        <w:t>lém do prédio comercial, dos vestiários, será concedida a</w:t>
      </w:r>
      <w:r w:rsidRPr="002C2D3F">
        <w:rPr>
          <w:rFonts w:ascii="Arial" w:hAnsi="Arial" w:cs="Arial"/>
        </w:rPr>
        <w:t xml:space="preserve"> área de camping</w:t>
      </w:r>
      <w:r w:rsidR="00D1027E">
        <w:rPr>
          <w:rFonts w:ascii="Arial" w:hAnsi="Arial" w:cs="Arial"/>
        </w:rPr>
        <w:t xml:space="preserve"> e o campo de futeb</w:t>
      </w:r>
      <w:r w:rsidR="001F6DF8">
        <w:rPr>
          <w:rFonts w:ascii="Arial" w:hAnsi="Arial" w:cs="Arial"/>
        </w:rPr>
        <w:t>o</w:t>
      </w:r>
      <w:r w:rsidR="00D1027E">
        <w:rPr>
          <w:rFonts w:ascii="Arial" w:hAnsi="Arial" w:cs="Arial"/>
        </w:rPr>
        <w:t>l</w:t>
      </w:r>
      <w:r w:rsidRPr="002C2D3F">
        <w:rPr>
          <w:rFonts w:ascii="Arial" w:hAnsi="Arial" w:cs="Arial"/>
        </w:rPr>
        <w:t xml:space="preserve"> do referido balneário</w:t>
      </w:r>
      <w:r w:rsidR="00D1027E">
        <w:rPr>
          <w:rFonts w:ascii="Arial" w:hAnsi="Arial" w:cs="Arial"/>
        </w:rPr>
        <w:t xml:space="preserve"> para que a refer</w:t>
      </w:r>
      <w:r w:rsidRPr="002C2D3F">
        <w:rPr>
          <w:rFonts w:ascii="Arial" w:hAnsi="Arial" w:cs="Arial"/>
        </w:rPr>
        <w:t>ida Sociedad</w:t>
      </w:r>
      <w:r w:rsidR="00D1027E">
        <w:rPr>
          <w:rFonts w:ascii="Arial" w:hAnsi="Arial" w:cs="Arial"/>
        </w:rPr>
        <w:t>e</w:t>
      </w:r>
      <w:r w:rsidRPr="002C2D3F">
        <w:rPr>
          <w:rFonts w:ascii="Arial" w:hAnsi="Arial" w:cs="Arial"/>
        </w:rPr>
        <w:t xml:space="preserve"> tenha a posse de toda a área, </w:t>
      </w:r>
      <w:r w:rsidR="00AC0FD5">
        <w:rPr>
          <w:rFonts w:ascii="Arial" w:hAnsi="Arial" w:cs="Arial"/>
        </w:rPr>
        <w:t xml:space="preserve">podendo </w:t>
      </w:r>
      <w:r w:rsidRPr="002C2D3F">
        <w:rPr>
          <w:rFonts w:ascii="Arial" w:hAnsi="Arial" w:cs="Arial"/>
        </w:rPr>
        <w:t xml:space="preserve">fazer tudo o que entender necessário </w:t>
      </w:r>
      <w:r w:rsidR="00AC0FD5">
        <w:rPr>
          <w:rFonts w:ascii="Arial" w:hAnsi="Arial" w:cs="Arial"/>
        </w:rPr>
        <w:t>para o fim de manutenção da área e desenvolvimento das</w:t>
      </w:r>
      <w:proofErr w:type="gramStart"/>
      <w:r w:rsidR="00AC0FD5">
        <w:rPr>
          <w:rFonts w:ascii="Arial" w:hAnsi="Arial" w:cs="Arial"/>
        </w:rPr>
        <w:t xml:space="preserve"> </w:t>
      </w:r>
      <w:r w:rsidRPr="002C2D3F">
        <w:rPr>
          <w:rFonts w:ascii="Arial" w:hAnsi="Arial" w:cs="Arial"/>
        </w:rPr>
        <w:t xml:space="preserve"> </w:t>
      </w:r>
      <w:proofErr w:type="gramEnd"/>
      <w:r w:rsidR="001F6DF8">
        <w:rPr>
          <w:rFonts w:ascii="Arial" w:hAnsi="Arial" w:cs="Arial"/>
        </w:rPr>
        <w:t xml:space="preserve">atividades </w:t>
      </w:r>
      <w:r w:rsidRPr="002C2D3F">
        <w:rPr>
          <w:rFonts w:ascii="Arial" w:hAnsi="Arial" w:cs="Arial"/>
        </w:rPr>
        <w:t xml:space="preserve"> que entenderem necessárias.</w:t>
      </w:r>
    </w:p>
    <w:p w:rsidR="00D2088B" w:rsidRPr="002C2D3F" w:rsidRDefault="00D2088B" w:rsidP="00D2088B">
      <w:pPr>
        <w:jc w:val="both"/>
        <w:rPr>
          <w:rFonts w:ascii="Arial" w:hAnsi="Arial" w:cs="Arial"/>
        </w:rPr>
      </w:pPr>
    </w:p>
    <w:p w:rsidR="00D2088B" w:rsidRPr="002C2D3F" w:rsidRDefault="00D2088B" w:rsidP="00D2088B">
      <w:pPr>
        <w:jc w:val="both"/>
        <w:rPr>
          <w:rFonts w:ascii="Arial" w:hAnsi="Arial" w:cs="Arial"/>
        </w:rPr>
      </w:pPr>
      <w:r w:rsidRPr="002C2D3F">
        <w:rPr>
          <w:rFonts w:ascii="Arial" w:hAnsi="Arial" w:cs="Arial"/>
        </w:rPr>
        <w:tab/>
      </w:r>
      <w:r w:rsidRPr="002C2D3F">
        <w:rPr>
          <w:rFonts w:ascii="Arial" w:hAnsi="Arial" w:cs="Arial"/>
        </w:rPr>
        <w:tab/>
      </w:r>
      <w:r w:rsidRPr="002C2D3F">
        <w:rPr>
          <w:rFonts w:ascii="Arial" w:hAnsi="Arial" w:cs="Arial"/>
        </w:rPr>
        <w:tab/>
        <w:t xml:space="preserve">O Poder Executivo dará todo o apoio às obras de infra-estrutura necessárias para o </w:t>
      </w:r>
      <w:r w:rsidR="00AC0FD5">
        <w:rPr>
          <w:rFonts w:ascii="Arial" w:hAnsi="Arial" w:cs="Arial"/>
        </w:rPr>
        <w:t>B</w:t>
      </w:r>
      <w:r w:rsidRPr="002C2D3F">
        <w:rPr>
          <w:rFonts w:ascii="Arial" w:hAnsi="Arial" w:cs="Arial"/>
        </w:rPr>
        <w:t>alneário</w:t>
      </w:r>
      <w:r w:rsidR="00AC0FD5">
        <w:rPr>
          <w:rFonts w:ascii="Arial" w:hAnsi="Arial" w:cs="Arial"/>
        </w:rPr>
        <w:t xml:space="preserve"> Público</w:t>
      </w:r>
      <w:r w:rsidRPr="002C2D3F">
        <w:rPr>
          <w:rFonts w:ascii="Arial" w:hAnsi="Arial" w:cs="Arial"/>
        </w:rPr>
        <w:t>.</w:t>
      </w:r>
    </w:p>
    <w:p w:rsidR="00D2088B" w:rsidRPr="002C2D3F" w:rsidRDefault="00D2088B" w:rsidP="00D2088B">
      <w:pPr>
        <w:jc w:val="both"/>
        <w:rPr>
          <w:rFonts w:ascii="Arial" w:hAnsi="Arial" w:cs="Arial"/>
        </w:rPr>
      </w:pPr>
    </w:p>
    <w:p w:rsidR="00D2088B" w:rsidRPr="002C2D3F" w:rsidRDefault="00D2088B" w:rsidP="00D2088B">
      <w:pPr>
        <w:jc w:val="both"/>
        <w:rPr>
          <w:rFonts w:ascii="Arial" w:hAnsi="Arial" w:cs="Arial"/>
        </w:rPr>
      </w:pPr>
      <w:r w:rsidRPr="002C2D3F">
        <w:rPr>
          <w:rFonts w:ascii="Arial" w:hAnsi="Arial" w:cs="Arial"/>
        </w:rPr>
        <w:tab/>
      </w:r>
      <w:r w:rsidRPr="002C2D3F">
        <w:rPr>
          <w:rFonts w:ascii="Arial" w:hAnsi="Arial" w:cs="Arial"/>
        </w:rPr>
        <w:tab/>
      </w:r>
      <w:r w:rsidRPr="002C2D3F">
        <w:rPr>
          <w:rFonts w:ascii="Arial" w:hAnsi="Arial" w:cs="Arial"/>
        </w:rPr>
        <w:tab/>
        <w:t>Face o acima exposto, esperando ter justificado o presente projeto de lei, solicitamos sua autorização para que possamos transformá-lo em lei para que surta seus jurídicos e legais efeitos.</w:t>
      </w:r>
    </w:p>
    <w:p w:rsidR="00D2088B" w:rsidRPr="002C2D3F" w:rsidRDefault="00D2088B" w:rsidP="00D2088B">
      <w:pPr>
        <w:jc w:val="both"/>
        <w:rPr>
          <w:rFonts w:ascii="Arial" w:hAnsi="Arial" w:cs="Arial"/>
        </w:rPr>
      </w:pPr>
      <w:r w:rsidRPr="002C2D3F">
        <w:rPr>
          <w:rFonts w:ascii="Arial" w:hAnsi="Arial" w:cs="Arial"/>
        </w:rPr>
        <w:tab/>
      </w:r>
      <w:r w:rsidRPr="002C2D3F">
        <w:rPr>
          <w:rFonts w:ascii="Arial" w:hAnsi="Arial" w:cs="Arial"/>
        </w:rPr>
        <w:tab/>
      </w:r>
      <w:r w:rsidRPr="002C2D3F">
        <w:rPr>
          <w:rFonts w:ascii="Arial" w:hAnsi="Arial" w:cs="Arial"/>
        </w:rPr>
        <w:tab/>
      </w:r>
    </w:p>
    <w:p w:rsidR="00D2088B" w:rsidRPr="002C2D3F" w:rsidRDefault="00D2088B" w:rsidP="00D2088B">
      <w:pPr>
        <w:ind w:left="2124" w:firstLine="708"/>
        <w:jc w:val="both"/>
        <w:rPr>
          <w:rFonts w:ascii="Arial" w:hAnsi="Arial" w:cs="Arial"/>
        </w:rPr>
      </w:pPr>
      <w:r w:rsidRPr="002C2D3F">
        <w:rPr>
          <w:rFonts w:ascii="Arial" w:hAnsi="Arial" w:cs="Arial"/>
        </w:rPr>
        <w:t>Atenciosamente.</w:t>
      </w:r>
    </w:p>
    <w:p w:rsidR="00D2088B" w:rsidRPr="002C2D3F" w:rsidRDefault="00D2088B" w:rsidP="00D2088B">
      <w:pPr>
        <w:jc w:val="both"/>
        <w:rPr>
          <w:rFonts w:ascii="Arial" w:hAnsi="Arial" w:cs="Arial"/>
        </w:rPr>
      </w:pPr>
    </w:p>
    <w:p w:rsidR="00D2088B" w:rsidRPr="002C2D3F" w:rsidRDefault="00D2088B" w:rsidP="00D2088B">
      <w:pPr>
        <w:ind w:left="2124" w:firstLine="708"/>
        <w:jc w:val="both"/>
        <w:rPr>
          <w:rFonts w:ascii="Arial" w:hAnsi="Arial" w:cs="Arial"/>
          <w:b/>
        </w:rPr>
      </w:pPr>
      <w:r w:rsidRPr="002C2D3F">
        <w:rPr>
          <w:rFonts w:ascii="Arial" w:hAnsi="Arial" w:cs="Arial"/>
          <w:b/>
        </w:rPr>
        <w:t>MARCOS ERNANI SENGER</w:t>
      </w:r>
      <w:r w:rsidR="001F6DF8">
        <w:rPr>
          <w:rFonts w:ascii="Arial" w:hAnsi="Arial" w:cs="Arial"/>
          <w:b/>
        </w:rPr>
        <w:t>,</w:t>
      </w:r>
    </w:p>
    <w:p w:rsidR="00AA30F5" w:rsidRPr="002C2D3F" w:rsidRDefault="00D2088B" w:rsidP="006847CF">
      <w:pPr>
        <w:pStyle w:val="Ttulo5"/>
        <w:ind w:left="2124" w:firstLine="708"/>
        <w:rPr>
          <w:b w:val="0"/>
          <w:bCs/>
        </w:rPr>
      </w:pPr>
      <w:r w:rsidRPr="002C2D3F">
        <w:rPr>
          <w:sz w:val="24"/>
        </w:rPr>
        <w:t xml:space="preserve">         </w:t>
      </w:r>
      <w:r w:rsidRPr="002C2D3F">
        <w:rPr>
          <w:b w:val="0"/>
          <w:sz w:val="24"/>
        </w:rPr>
        <w:t>Prefeito Municipal</w:t>
      </w:r>
      <w:r w:rsidR="006847CF">
        <w:rPr>
          <w:b w:val="0"/>
          <w:sz w:val="24"/>
        </w:rPr>
        <w:t>.</w:t>
      </w:r>
    </w:p>
    <w:p w:rsidR="00D90F39" w:rsidRPr="002C2D3F" w:rsidRDefault="00D2088B" w:rsidP="00AF693C">
      <w:pPr>
        <w:tabs>
          <w:tab w:val="left" w:pos="0"/>
        </w:tabs>
        <w:jc w:val="both"/>
        <w:rPr>
          <w:rFonts w:ascii="Arial" w:hAnsi="Arial" w:cs="Arial"/>
        </w:rPr>
      </w:pPr>
      <w:r w:rsidRPr="002C2D3F">
        <w:rPr>
          <w:rFonts w:ascii="Arial" w:hAnsi="Arial" w:cs="Arial"/>
          <w:b/>
        </w:rPr>
        <w:t xml:space="preserve"> </w:t>
      </w:r>
    </w:p>
    <w:sectPr w:rsidR="00D90F39" w:rsidRPr="002C2D3F" w:rsidSect="007E0C3D">
      <w:headerReference w:type="default" r:id="rId7"/>
      <w:pgSz w:w="11907" w:h="16840" w:code="9"/>
      <w:pgMar w:top="1701" w:right="1134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D5132" w:rsidRDefault="00FD5132">
      <w:r>
        <w:separator/>
      </w:r>
    </w:p>
  </w:endnote>
  <w:endnote w:type="continuationSeparator" w:id="1">
    <w:p w:rsidR="00FD5132" w:rsidRDefault="00FD513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D5132" w:rsidRDefault="00FD5132">
      <w:r>
        <w:separator/>
      </w:r>
    </w:p>
  </w:footnote>
  <w:footnote w:type="continuationSeparator" w:id="1">
    <w:p w:rsidR="00FD5132" w:rsidRDefault="00FD513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D5132" w:rsidRDefault="00FD5132">
    <w:pPr>
      <w:pStyle w:val="Cabealho"/>
      <w:rPr>
        <w:sz w:val="32"/>
        <w:szCs w:val="40"/>
      </w:rPr>
    </w:pPr>
    <w:r>
      <w:rPr>
        <w:noProof/>
        <w:sz w:val="32"/>
        <w:szCs w:val="40"/>
      </w:rPr>
      <w:drawing>
        <wp:anchor distT="0" distB="0" distL="114300" distR="114300" simplePos="0" relativeHeight="251656192" behindDoc="0" locked="0" layoutInCell="1" allowOverlap="1">
          <wp:simplePos x="0" y="0"/>
          <wp:positionH relativeFrom="column">
            <wp:posOffset>-457200</wp:posOffset>
          </wp:positionH>
          <wp:positionV relativeFrom="paragraph">
            <wp:posOffset>0</wp:posOffset>
          </wp:positionV>
          <wp:extent cx="914400" cy="828040"/>
          <wp:effectExtent l="19050" t="0" r="0" b="0"/>
          <wp:wrapNone/>
          <wp:docPr id="1" name="Imagem 1" descr="brasã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rasã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14400" cy="82804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sz w:val="32"/>
        <w:szCs w:val="40"/>
      </w:rPr>
      <w:t xml:space="preserve">                PREFEITURA MUNICIPAL DE SÃO PEDRO DO SUL</w:t>
    </w:r>
  </w:p>
  <w:p w:rsidR="00FD5132" w:rsidRDefault="00FD5132">
    <w:pPr>
      <w:pStyle w:val="Cabealho"/>
      <w:jc w:val="center"/>
      <w:rPr>
        <w:szCs w:val="40"/>
      </w:rPr>
    </w:pPr>
    <w:r>
      <w:rPr>
        <w:szCs w:val="40"/>
      </w:rPr>
      <w:t>CNPJ: 87.489.910/0001-68</w:t>
    </w:r>
  </w:p>
  <w:p w:rsidR="00FD5132" w:rsidRDefault="00FD5132">
    <w:pPr>
      <w:pStyle w:val="Cabealho"/>
      <w:jc w:val="center"/>
      <w:rPr>
        <w:szCs w:val="40"/>
      </w:rPr>
    </w:pPr>
    <w:r>
      <w:rPr>
        <w:szCs w:val="40"/>
      </w:rPr>
      <w:t>Rua Floriano Peixoto, 222    CEP 97400-000 – São Pedro do Sul - RS</w:t>
    </w:r>
  </w:p>
  <w:p w:rsidR="00FD5132" w:rsidRDefault="00FD5132">
    <w:pPr>
      <w:pStyle w:val="Cabealho"/>
      <w:jc w:val="center"/>
      <w:rPr>
        <w:szCs w:val="40"/>
      </w:rPr>
    </w:pPr>
    <w:r>
      <w:rPr>
        <w:szCs w:val="40"/>
      </w:rPr>
      <w:t>Fone/Fax (55) 3276-1085</w:t>
    </w:r>
  </w:p>
  <w:p w:rsidR="00FD5132" w:rsidRPr="005933BA" w:rsidRDefault="00FD5132">
    <w:pPr>
      <w:pStyle w:val="Cabealho"/>
      <w:jc w:val="center"/>
      <w:rPr>
        <w:rFonts w:ascii="Arial" w:hAnsi="Arial" w:cs="Arial"/>
        <w:b/>
        <w:sz w:val="20"/>
        <w:szCs w:val="20"/>
      </w:rPr>
    </w:pPr>
    <w:r w:rsidRPr="005933BA">
      <w:rPr>
        <w:rFonts w:ascii="Arial" w:hAnsi="Arial" w:cs="Arial"/>
        <w:b/>
        <w:sz w:val="20"/>
        <w:szCs w:val="20"/>
      </w:rPr>
      <w:t>GABINETE DO PREFEITO</w:t>
    </w:r>
  </w:p>
  <w:p w:rsidR="00FD5132" w:rsidRDefault="00C425F9">
    <w:pPr>
      <w:pStyle w:val="Cabealho"/>
      <w:jc w:val="center"/>
      <w:rPr>
        <w:szCs w:val="40"/>
      </w:rPr>
    </w:pPr>
    <w:r w:rsidRPr="00C425F9">
      <w:rPr>
        <w:noProof/>
        <w:sz w:val="20"/>
        <w:szCs w:val="40"/>
      </w:rPr>
      <w:pict>
        <v:line id="_x0000_s2050" style="position:absolute;left:0;text-align:left;z-index:251657216" from="-36pt,6.8pt" to="459pt,6.8pt"/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701919"/>
    <w:multiLevelType w:val="hybridMultilevel"/>
    <w:tmpl w:val="85989630"/>
    <w:lvl w:ilvl="0" w:tplc="815C3598">
      <w:start w:val="1"/>
      <w:numFmt w:val="lowerLetter"/>
      <w:lvlText w:val="%1)"/>
      <w:lvlJc w:val="left"/>
      <w:pPr>
        <w:tabs>
          <w:tab w:val="num" w:pos="1770"/>
        </w:tabs>
        <w:ind w:left="1770" w:hanging="360"/>
      </w:pPr>
    </w:lvl>
    <w:lvl w:ilvl="1" w:tplc="0416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FBB2218"/>
    <w:multiLevelType w:val="multilevel"/>
    <w:tmpl w:val="339C6C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A9216E4"/>
    <w:multiLevelType w:val="multilevel"/>
    <w:tmpl w:val="85989630"/>
    <w:lvl w:ilvl="0">
      <w:start w:val="1"/>
      <w:numFmt w:val="lowerLetter"/>
      <w:lvlText w:val="%1)"/>
      <w:lvlJc w:val="left"/>
      <w:pPr>
        <w:tabs>
          <w:tab w:val="num" w:pos="1770"/>
        </w:tabs>
        <w:ind w:left="177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35860A6D"/>
    <w:multiLevelType w:val="hybridMultilevel"/>
    <w:tmpl w:val="60F61B04"/>
    <w:lvl w:ilvl="0" w:tplc="4A38CA46">
      <w:start w:val="1"/>
      <w:numFmt w:val="lowerLetter"/>
      <w:lvlText w:val="%1)"/>
      <w:lvlJc w:val="left"/>
      <w:pPr>
        <w:tabs>
          <w:tab w:val="num" w:pos="1770"/>
        </w:tabs>
        <w:ind w:left="1770" w:hanging="360"/>
      </w:pPr>
    </w:lvl>
    <w:lvl w:ilvl="1" w:tplc="0416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368D6E5E"/>
    <w:multiLevelType w:val="hybridMultilevel"/>
    <w:tmpl w:val="A15CB444"/>
    <w:lvl w:ilvl="0" w:tplc="04160001">
      <w:start w:val="1"/>
      <w:numFmt w:val="bullet"/>
      <w:lvlText w:val=""/>
      <w:lvlJc w:val="left"/>
      <w:pPr>
        <w:ind w:left="3981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4701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5421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6141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6861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7581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8301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9021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9741" w:hanging="360"/>
      </w:pPr>
      <w:rPr>
        <w:rFonts w:ascii="Wingdings" w:hAnsi="Wingdings" w:hint="default"/>
      </w:rPr>
    </w:lvl>
  </w:abstractNum>
  <w:abstractNum w:abstractNumId="5">
    <w:nsid w:val="3B835BE6"/>
    <w:multiLevelType w:val="multilevel"/>
    <w:tmpl w:val="8B50F8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4F0A735E"/>
    <w:multiLevelType w:val="hybridMultilevel"/>
    <w:tmpl w:val="827C52C4"/>
    <w:lvl w:ilvl="0" w:tplc="5D0643E2">
      <w:start w:val="1"/>
      <w:numFmt w:val="upperRoman"/>
      <w:lvlText w:val="%1."/>
      <w:lvlJc w:val="left"/>
      <w:pPr>
        <w:ind w:left="2148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508" w:hanging="360"/>
      </w:pPr>
    </w:lvl>
    <w:lvl w:ilvl="2" w:tplc="0416001B" w:tentative="1">
      <w:start w:val="1"/>
      <w:numFmt w:val="lowerRoman"/>
      <w:lvlText w:val="%3."/>
      <w:lvlJc w:val="right"/>
      <w:pPr>
        <w:ind w:left="3228" w:hanging="180"/>
      </w:pPr>
    </w:lvl>
    <w:lvl w:ilvl="3" w:tplc="0416000F" w:tentative="1">
      <w:start w:val="1"/>
      <w:numFmt w:val="decimal"/>
      <w:lvlText w:val="%4."/>
      <w:lvlJc w:val="left"/>
      <w:pPr>
        <w:ind w:left="3948" w:hanging="360"/>
      </w:pPr>
    </w:lvl>
    <w:lvl w:ilvl="4" w:tplc="04160019" w:tentative="1">
      <w:start w:val="1"/>
      <w:numFmt w:val="lowerLetter"/>
      <w:lvlText w:val="%5."/>
      <w:lvlJc w:val="left"/>
      <w:pPr>
        <w:ind w:left="4668" w:hanging="360"/>
      </w:pPr>
    </w:lvl>
    <w:lvl w:ilvl="5" w:tplc="0416001B" w:tentative="1">
      <w:start w:val="1"/>
      <w:numFmt w:val="lowerRoman"/>
      <w:lvlText w:val="%6."/>
      <w:lvlJc w:val="right"/>
      <w:pPr>
        <w:ind w:left="5388" w:hanging="180"/>
      </w:pPr>
    </w:lvl>
    <w:lvl w:ilvl="6" w:tplc="0416000F" w:tentative="1">
      <w:start w:val="1"/>
      <w:numFmt w:val="decimal"/>
      <w:lvlText w:val="%7."/>
      <w:lvlJc w:val="left"/>
      <w:pPr>
        <w:ind w:left="6108" w:hanging="360"/>
      </w:pPr>
    </w:lvl>
    <w:lvl w:ilvl="7" w:tplc="04160019" w:tentative="1">
      <w:start w:val="1"/>
      <w:numFmt w:val="lowerLetter"/>
      <w:lvlText w:val="%8."/>
      <w:lvlJc w:val="left"/>
      <w:pPr>
        <w:ind w:left="6828" w:hanging="360"/>
      </w:pPr>
    </w:lvl>
    <w:lvl w:ilvl="8" w:tplc="0416001B" w:tentative="1">
      <w:start w:val="1"/>
      <w:numFmt w:val="lowerRoman"/>
      <w:lvlText w:val="%9."/>
      <w:lvlJc w:val="right"/>
      <w:pPr>
        <w:ind w:left="7548" w:hanging="180"/>
      </w:pPr>
    </w:lvl>
  </w:abstractNum>
  <w:abstractNum w:abstractNumId="7">
    <w:nsid w:val="4F2C16E6"/>
    <w:multiLevelType w:val="hybridMultilevel"/>
    <w:tmpl w:val="60426130"/>
    <w:lvl w:ilvl="0" w:tplc="04160011">
      <w:start w:val="1"/>
      <w:numFmt w:val="decimal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AE24EE4"/>
    <w:multiLevelType w:val="hybridMultilevel"/>
    <w:tmpl w:val="8D90374E"/>
    <w:lvl w:ilvl="0" w:tplc="815C3598">
      <w:start w:val="1"/>
      <w:numFmt w:val="lowerLetter"/>
      <w:lvlText w:val="%1)"/>
      <w:lvlJc w:val="left"/>
      <w:pPr>
        <w:tabs>
          <w:tab w:val="num" w:pos="1770"/>
        </w:tabs>
        <w:ind w:left="1770" w:hanging="360"/>
      </w:p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7A6F5021"/>
    <w:multiLevelType w:val="hybridMultilevel"/>
    <w:tmpl w:val="B86EF510"/>
    <w:lvl w:ilvl="0" w:tplc="003AF230">
      <w:start w:val="2088"/>
      <w:numFmt w:val="decimal"/>
      <w:lvlText w:val="%1"/>
      <w:lvlJc w:val="left"/>
      <w:pPr>
        <w:tabs>
          <w:tab w:val="num" w:pos="1511"/>
        </w:tabs>
        <w:ind w:left="1511" w:hanging="6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931"/>
        </w:tabs>
        <w:ind w:left="1931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651"/>
        </w:tabs>
        <w:ind w:left="2651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3371"/>
        </w:tabs>
        <w:ind w:left="3371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4091"/>
        </w:tabs>
        <w:ind w:left="4091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811"/>
        </w:tabs>
        <w:ind w:left="4811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531"/>
        </w:tabs>
        <w:ind w:left="5531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6251"/>
        </w:tabs>
        <w:ind w:left="6251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971"/>
        </w:tabs>
        <w:ind w:left="6971" w:hanging="180"/>
      </w:pPr>
    </w:lvl>
  </w:abstractNum>
  <w:abstractNum w:abstractNumId="10">
    <w:nsid w:val="7C603089"/>
    <w:multiLevelType w:val="multilevel"/>
    <w:tmpl w:val="462690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0"/>
  </w:num>
  <w:num w:numId="2">
    <w:abstractNumId w:val="5"/>
  </w:num>
  <w:num w:numId="3">
    <w:abstractNumId w:val="1"/>
  </w:num>
  <w:num w:numId="4">
    <w:abstractNumId w:val="9"/>
  </w:num>
  <w:num w:numId="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0"/>
  </w:num>
  <w:num w:numId="8">
    <w:abstractNumId w:val="4"/>
  </w:num>
  <w:num w:numId="9">
    <w:abstractNumId w:val="2"/>
  </w:num>
  <w:num w:numId="10">
    <w:abstractNumId w:val="8"/>
  </w:num>
  <w:num w:numId="11">
    <w:abstractNumId w:val="6"/>
  </w:num>
  <w:num w:numId="12">
    <w:abstractNumId w:val="3"/>
  </w:num>
  <w:num w:numId="13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attachedTemplate r:id="rId1"/>
  <w:stylePaneFormatFilter w:val="3F01"/>
  <w:defaultTabStop w:val="708"/>
  <w:hyphenationZone w:val="425"/>
  <w:noPunctuationKerning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/>
  <w:rsids>
    <w:rsidRoot w:val="004672EB"/>
    <w:rsid w:val="00003C24"/>
    <w:rsid w:val="0001687E"/>
    <w:rsid w:val="000169A3"/>
    <w:rsid w:val="00041E67"/>
    <w:rsid w:val="0004465D"/>
    <w:rsid w:val="00047155"/>
    <w:rsid w:val="00056485"/>
    <w:rsid w:val="0005690E"/>
    <w:rsid w:val="00062C26"/>
    <w:rsid w:val="00071AF2"/>
    <w:rsid w:val="00071F2D"/>
    <w:rsid w:val="00081EE6"/>
    <w:rsid w:val="0008379E"/>
    <w:rsid w:val="000856D2"/>
    <w:rsid w:val="0008602E"/>
    <w:rsid w:val="000B25E6"/>
    <w:rsid w:val="000C1647"/>
    <w:rsid w:val="000C392A"/>
    <w:rsid w:val="000C559F"/>
    <w:rsid w:val="000C7A5C"/>
    <w:rsid w:val="000D0580"/>
    <w:rsid w:val="000D22F8"/>
    <w:rsid w:val="000E3D35"/>
    <w:rsid w:val="000E6B0C"/>
    <w:rsid w:val="000E71C3"/>
    <w:rsid w:val="000F2D02"/>
    <w:rsid w:val="000F4EBE"/>
    <w:rsid w:val="000F5C86"/>
    <w:rsid w:val="000F72E5"/>
    <w:rsid w:val="000F751B"/>
    <w:rsid w:val="000F7AAE"/>
    <w:rsid w:val="001030EA"/>
    <w:rsid w:val="00104F9F"/>
    <w:rsid w:val="00110991"/>
    <w:rsid w:val="0011157E"/>
    <w:rsid w:val="001124EC"/>
    <w:rsid w:val="001146FE"/>
    <w:rsid w:val="00127BF2"/>
    <w:rsid w:val="001376EC"/>
    <w:rsid w:val="0014351E"/>
    <w:rsid w:val="0014373C"/>
    <w:rsid w:val="00143F49"/>
    <w:rsid w:val="0014440B"/>
    <w:rsid w:val="00147E79"/>
    <w:rsid w:val="00150EBA"/>
    <w:rsid w:val="0015730F"/>
    <w:rsid w:val="00160A43"/>
    <w:rsid w:val="00164A98"/>
    <w:rsid w:val="00166B80"/>
    <w:rsid w:val="001712D3"/>
    <w:rsid w:val="001734EB"/>
    <w:rsid w:val="0017716F"/>
    <w:rsid w:val="001819E6"/>
    <w:rsid w:val="0018417A"/>
    <w:rsid w:val="001879B3"/>
    <w:rsid w:val="00191C6C"/>
    <w:rsid w:val="00196E40"/>
    <w:rsid w:val="001A29F8"/>
    <w:rsid w:val="001B6A22"/>
    <w:rsid w:val="001C0C15"/>
    <w:rsid w:val="001C7D61"/>
    <w:rsid w:val="001D0511"/>
    <w:rsid w:val="001D2E7D"/>
    <w:rsid w:val="001D5011"/>
    <w:rsid w:val="001F4737"/>
    <w:rsid w:val="001F6DF8"/>
    <w:rsid w:val="00204C91"/>
    <w:rsid w:val="002119AA"/>
    <w:rsid w:val="00215A39"/>
    <w:rsid w:val="00220B81"/>
    <w:rsid w:val="00231D57"/>
    <w:rsid w:val="00232069"/>
    <w:rsid w:val="002322BA"/>
    <w:rsid w:val="00244B1C"/>
    <w:rsid w:val="00250B10"/>
    <w:rsid w:val="00251B81"/>
    <w:rsid w:val="0025598B"/>
    <w:rsid w:val="00257291"/>
    <w:rsid w:val="00257B05"/>
    <w:rsid w:val="00263CF5"/>
    <w:rsid w:val="0026750D"/>
    <w:rsid w:val="00270733"/>
    <w:rsid w:val="0027376D"/>
    <w:rsid w:val="00283F10"/>
    <w:rsid w:val="00284E61"/>
    <w:rsid w:val="00285394"/>
    <w:rsid w:val="00286A70"/>
    <w:rsid w:val="00287101"/>
    <w:rsid w:val="002907FD"/>
    <w:rsid w:val="002923CB"/>
    <w:rsid w:val="0029584B"/>
    <w:rsid w:val="00296CDA"/>
    <w:rsid w:val="002A0031"/>
    <w:rsid w:val="002A0087"/>
    <w:rsid w:val="002A48DA"/>
    <w:rsid w:val="002A5E53"/>
    <w:rsid w:val="002A706C"/>
    <w:rsid w:val="002B10E0"/>
    <w:rsid w:val="002B4C01"/>
    <w:rsid w:val="002B5532"/>
    <w:rsid w:val="002C1D29"/>
    <w:rsid w:val="002C2D3F"/>
    <w:rsid w:val="002D244E"/>
    <w:rsid w:val="002D5DA6"/>
    <w:rsid w:val="002F42AE"/>
    <w:rsid w:val="002F7D8B"/>
    <w:rsid w:val="00310244"/>
    <w:rsid w:val="003138FA"/>
    <w:rsid w:val="00314156"/>
    <w:rsid w:val="00316E36"/>
    <w:rsid w:val="003238AA"/>
    <w:rsid w:val="00324FF9"/>
    <w:rsid w:val="00330AD3"/>
    <w:rsid w:val="00330EF5"/>
    <w:rsid w:val="00331F66"/>
    <w:rsid w:val="00343939"/>
    <w:rsid w:val="00345EB3"/>
    <w:rsid w:val="00354018"/>
    <w:rsid w:val="003640BF"/>
    <w:rsid w:val="003652CB"/>
    <w:rsid w:val="00376C44"/>
    <w:rsid w:val="0037743E"/>
    <w:rsid w:val="00380325"/>
    <w:rsid w:val="003819F8"/>
    <w:rsid w:val="00384079"/>
    <w:rsid w:val="00392252"/>
    <w:rsid w:val="00392618"/>
    <w:rsid w:val="003A09E7"/>
    <w:rsid w:val="003A2062"/>
    <w:rsid w:val="003A25E2"/>
    <w:rsid w:val="003A5CC0"/>
    <w:rsid w:val="003A5F74"/>
    <w:rsid w:val="003A6440"/>
    <w:rsid w:val="003A675B"/>
    <w:rsid w:val="003B3CAD"/>
    <w:rsid w:val="003B5345"/>
    <w:rsid w:val="003B5560"/>
    <w:rsid w:val="003B6A66"/>
    <w:rsid w:val="003C6AEE"/>
    <w:rsid w:val="003D11B2"/>
    <w:rsid w:val="003D291E"/>
    <w:rsid w:val="003D5D91"/>
    <w:rsid w:val="003D6151"/>
    <w:rsid w:val="003E20D8"/>
    <w:rsid w:val="003E5B97"/>
    <w:rsid w:val="003F4DBC"/>
    <w:rsid w:val="003F5D53"/>
    <w:rsid w:val="00401E0B"/>
    <w:rsid w:val="004020ED"/>
    <w:rsid w:val="0041131F"/>
    <w:rsid w:val="00415D3F"/>
    <w:rsid w:val="00423266"/>
    <w:rsid w:val="00425D94"/>
    <w:rsid w:val="004368B8"/>
    <w:rsid w:val="004416B9"/>
    <w:rsid w:val="00442E65"/>
    <w:rsid w:val="00447861"/>
    <w:rsid w:val="004508F0"/>
    <w:rsid w:val="00453C8F"/>
    <w:rsid w:val="004547E6"/>
    <w:rsid w:val="0045547B"/>
    <w:rsid w:val="00466A73"/>
    <w:rsid w:val="004672EB"/>
    <w:rsid w:val="00471392"/>
    <w:rsid w:val="00471FA3"/>
    <w:rsid w:val="00497056"/>
    <w:rsid w:val="004A0E8E"/>
    <w:rsid w:val="004A1140"/>
    <w:rsid w:val="004B0CA8"/>
    <w:rsid w:val="004B6D33"/>
    <w:rsid w:val="004C45FA"/>
    <w:rsid w:val="004E04DF"/>
    <w:rsid w:val="004E7F52"/>
    <w:rsid w:val="004F0AB8"/>
    <w:rsid w:val="004F177D"/>
    <w:rsid w:val="005067A2"/>
    <w:rsid w:val="00520AA1"/>
    <w:rsid w:val="005235AE"/>
    <w:rsid w:val="00527165"/>
    <w:rsid w:val="00532095"/>
    <w:rsid w:val="00535886"/>
    <w:rsid w:val="005366AF"/>
    <w:rsid w:val="00541B4A"/>
    <w:rsid w:val="00562E1E"/>
    <w:rsid w:val="0056796D"/>
    <w:rsid w:val="00567A44"/>
    <w:rsid w:val="00570B2E"/>
    <w:rsid w:val="00571C60"/>
    <w:rsid w:val="00571E88"/>
    <w:rsid w:val="00572EC8"/>
    <w:rsid w:val="005803F6"/>
    <w:rsid w:val="00586313"/>
    <w:rsid w:val="00586392"/>
    <w:rsid w:val="005933BA"/>
    <w:rsid w:val="005B2A6B"/>
    <w:rsid w:val="005B48D7"/>
    <w:rsid w:val="005B7B9B"/>
    <w:rsid w:val="005C3187"/>
    <w:rsid w:val="005C325D"/>
    <w:rsid w:val="005C5F3F"/>
    <w:rsid w:val="005D49CE"/>
    <w:rsid w:val="005D7A19"/>
    <w:rsid w:val="005E1604"/>
    <w:rsid w:val="005E3E7F"/>
    <w:rsid w:val="005E5CA8"/>
    <w:rsid w:val="005F00A4"/>
    <w:rsid w:val="005F448F"/>
    <w:rsid w:val="00606B85"/>
    <w:rsid w:val="006109EB"/>
    <w:rsid w:val="00612628"/>
    <w:rsid w:val="006165CD"/>
    <w:rsid w:val="006167E7"/>
    <w:rsid w:val="00630392"/>
    <w:rsid w:val="00644043"/>
    <w:rsid w:val="00644EF3"/>
    <w:rsid w:val="006450DA"/>
    <w:rsid w:val="0064536C"/>
    <w:rsid w:val="00647E29"/>
    <w:rsid w:val="00662E4F"/>
    <w:rsid w:val="00663147"/>
    <w:rsid w:val="00663F1B"/>
    <w:rsid w:val="006644D4"/>
    <w:rsid w:val="00667592"/>
    <w:rsid w:val="00671412"/>
    <w:rsid w:val="00671BFD"/>
    <w:rsid w:val="00673A07"/>
    <w:rsid w:val="006744E9"/>
    <w:rsid w:val="006847CF"/>
    <w:rsid w:val="00684AE2"/>
    <w:rsid w:val="006922A9"/>
    <w:rsid w:val="0069233A"/>
    <w:rsid w:val="006973EA"/>
    <w:rsid w:val="006A0A20"/>
    <w:rsid w:val="006A274C"/>
    <w:rsid w:val="006A6A5B"/>
    <w:rsid w:val="006A6BA6"/>
    <w:rsid w:val="006B2D43"/>
    <w:rsid w:val="006B78AD"/>
    <w:rsid w:val="006B7CD5"/>
    <w:rsid w:val="006B7F0D"/>
    <w:rsid w:val="006C4CA6"/>
    <w:rsid w:val="006C6E80"/>
    <w:rsid w:val="006D009C"/>
    <w:rsid w:val="006D4E58"/>
    <w:rsid w:val="006D66E4"/>
    <w:rsid w:val="006E3DFC"/>
    <w:rsid w:val="006E684C"/>
    <w:rsid w:val="006F1761"/>
    <w:rsid w:val="006F2762"/>
    <w:rsid w:val="006F4501"/>
    <w:rsid w:val="006F78AD"/>
    <w:rsid w:val="00700697"/>
    <w:rsid w:val="00706C09"/>
    <w:rsid w:val="0070717D"/>
    <w:rsid w:val="007135CC"/>
    <w:rsid w:val="00713FC1"/>
    <w:rsid w:val="00716822"/>
    <w:rsid w:val="00716AD8"/>
    <w:rsid w:val="00721331"/>
    <w:rsid w:val="00721944"/>
    <w:rsid w:val="00726269"/>
    <w:rsid w:val="00726B70"/>
    <w:rsid w:val="00727E8F"/>
    <w:rsid w:val="007307B6"/>
    <w:rsid w:val="00731184"/>
    <w:rsid w:val="007356DB"/>
    <w:rsid w:val="00741214"/>
    <w:rsid w:val="00741242"/>
    <w:rsid w:val="00742E07"/>
    <w:rsid w:val="00743717"/>
    <w:rsid w:val="00751A1D"/>
    <w:rsid w:val="00752314"/>
    <w:rsid w:val="00764981"/>
    <w:rsid w:val="00765424"/>
    <w:rsid w:val="007708E9"/>
    <w:rsid w:val="00771395"/>
    <w:rsid w:val="007755FE"/>
    <w:rsid w:val="00777B7C"/>
    <w:rsid w:val="00780F5A"/>
    <w:rsid w:val="00781E25"/>
    <w:rsid w:val="00791967"/>
    <w:rsid w:val="00793E9E"/>
    <w:rsid w:val="00794CA4"/>
    <w:rsid w:val="007A1CE0"/>
    <w:rsid w:val="007B1610"/>
    <w:rsid w:val="007B51F6"/>
    <w:rsid w:val="007B674F"/>
    <w:rsid w:val="007C3FAF"/>
    <w:rsid w:val="007D09CA"/>
    <w:rsid w:val="007D203F"/>
    <w:rsid w:val="007D5CDA"/>
    <w:rsid w:val="007D70BD"/>
    <w:rsid w:val="007E0C3D"/>
    <w:rsid w:val="007F0F41"/>
    <w:rsid w:val="007F33FB"/>
    <w:rsid w:val="007F728A"/>
    <w:rsid w:val="0081100F"/>
    <w:rsid w:val="00817258"/>
    <w:rsid w:val="00833746"/>
    <w:rsid w:val="00861DD1"/>
    <w:rsid w:val="008625F8"/>
    <w:rsid w:val="0086263D"/>
    <w:rsid w:val="00863E6A"/>
    <w:rsid w:val="00873590"/>
    <w:rsid w:val="00882ADB"/>
    <w:rsid w:val="00885DE0"/>
    <w:rsid w:val="0088751C"/>
    <w:rsid w:val="0088768A"/>
    <w:rsid w:val="008877F5"/>
    <w:rsid w:val="00893EC7"/>
    <w:rsid w:val="00897070"/>
    <w:rsid w:val="008978B1"/>
    <w:rsid w:val="008A276A"/>
    <w:rsid w:val="008B0C64"/>
    <w:rsid w:val="008B314C"/>
    <w:rsid w:val="008B359E"/>
    <w:rsid w:val="008B4DA7"/>
    <w:rsid w:val="008C29F1"/>
    <w:rsid w:val="008C4748"/>
    <w:rsid w:val="008C7D57"/>
    <w:rsid w:val="008D5D68"/>
    <w:rsid w:val="008D60D5"/>
    <w:rsid w:val="008D6822"/>
    <w:rsid w:val="008E336A"/>
    <w:rsid w:val="008E63EB"/>
    <w:rsid w:val="008F46FB"/>
    <w:rsid w:val="008F693B"/>
    <w:rsid w:val="00904FB6"/>
    <w:rsid w:val="0090682B"/>
    <w:rsid w:val="00916BE0"/>
    <w:rsid w:val="00922786"/>
    <w:rsid w:val="00924BC5"/>
    <w:rsid w:val="00931AB0"/>
    <w:rsid w:val="00933D4E"/>
    <w:rsid w:val="00937A22"/>
    <w:rsid w:val="00944709"/>
    <w:rsid w:val="009451EC"/>
    <w:rsid w:val="0095162C"/>
    <w:rsid w:val="00960F22"/>
    <w:rsid w:val="00962396"/>
    <w:rsid w:val="00963B14"/>
    <w:rsid w:val="00963B52"/>
    <w:rsid w:val="00964A9C"/>
    <w:rsid w:val="00977509"/>
    <w:rsid w:val="00983DC9"/>
    <w:rsid w:val="009939F7"/>
    <w:rsid w:val="00997031"/>
    <w:rsid w:val="009A7380"/>
    <w:rsid w:val="009A7A64"/>
    <w:rsid w:val="009B319B"/>
    <w:rsid w:val="009D307F"/>
    <w:rsid w:val="009D3AB3"/>
    <w:rsid w:val="009E2176"/>
    <w:rsid w:val="009E44CC"/>
    <w:rsid w:val="009F1A94"/>
    <w:rsid w:val="009F3348"/>
    <w:rsid w:val="00A0196C"/>
    <w:rsid w:val="00A03C87"/>
    <w:rsid w:val="00A05404"/>
    <w:rsid w:val="00A06D1B"/>
    <w:rsid w:val="00A074F7"/>
    <w:rsid w:val="00A11D91"/>
    <w:rsid w:val="00A14D74"/>
    <w:rsid w:val="00A16F88"/>
    <w:rsid w:val="00A27D69"/>
    <w:rsid w:val="00A322B5"/>
    <w:rsid w:val="00A3345C"/>
    <w:rsid w:val="00A33DAC"/>
    <w:rsid w:val="00A41916"/>
    <w:rsid w:val="00A41DB5"/>
    <w:rsid w:val="00A43E36"/>
    <w:rsid w:val="00A44DD8"/>
    <w:rsid w:val="00A44F6E"/>
    <w:rsid w:val="00A47098"/>
    <w:rsid w:val="00A513CC"/>
    <w:rsid w:val="00A54B07"/>
    <w:rsid w:val="00A55E58"/>
    <w:rsid w:val="00A657F5"/>
    <w:rsid w:val="00A7377B"/>
    <w:rsid w:val="00A76E90"/>
    <w:rsid w:val="00A8329D"/>
    <w:rsid w:val="00A878C0"/>
    <w:rsid w:val="00A90D3F"/>
    <w:rsid w:val="00A93BF0"/>
    <w:rsid w:val="00A970F5"/>
    <w:rsid w:val="00AA0148"/>
    <w:rsid w:val="00AA09F1"/>
    <w:rsid w:val="00AA30F5"/>
    <w:rsid w:val="00AA52CE"/>
    <w:rsid w:val="00AB0884"/>
    <w:rsid w:val="00AB112B"/>
    <w:rsid w:val="00AB4EAF"/>
    <w:rsid w:val="00AC0FD5"/>
    <w:rsid w:val="00AC26D6"/>
    <w:rsid w:val="00AD3D43"/>
    <w:rsid w:val="00AD72E1"/>
    <w:rsid w:val="00AD7670"/>
    <w:rsid w:val="00AE6FE1"/>
    <w:rsid w:val="00AE7848"/>
    <w:rsid w:val="00AF3508"/>
    <w:rsid w:val="00AF693C"/>
    <w:rsid w:val="00AF7600"/>
    <w:rsid w:val="00B01722"/>
    <w:rsid w:val="00B058D1"/>
    <w:rsid w:val="00B06143"/>
    <w:rsid w:val="00B06463"/>
    <w:rsid w:val="00B06666"/>
    <w:rsid w:val="00B075A0"/>
    <w:rsid w:val="00B077AD"/>
    <w:rsid w:val="00B078F2"/>
    <w:rsid w:val="00B11AFC"/>
    <w:rsid w:val="00B1477E"/>
    <w:rsid w:val="00B15D29"/>
    <w:rsid w:val="00B20ED1"/>
    <w:rsid w:val="00B22EEB"/>
    <w:rsid w:val="00B2687C"/>
    <w:rsid w:val="00B27804"/>
    <w:rsid w:val="00B41BC4"/>
    <w:rsid w:val="00B47DA9"/>
    <w:rsid w:val="00B52BED"/>
    <w:rsid w:val="00B578FF"/>
    <w:rsid w:val="00B647A9"/>
    <w:rsid w:val="00B64A4E"/>
    <w:rsid w:val="00B708C9"/>
    <w:rsid w:val="00B7196E"/>
    <w:rsid w:val="00B74F84"/>
    <w:rsid w:val="00B8155B"/>
    <w:rsid w:val="00B8642D"/>
    <w:rsid w:val="00B94246"/>
    <w:rsid w:val="00B97CD6"/>
    <w:rsid w:val="00BB5656"/>
    <w:rsid w:val="00BD1E47"/>
    <w:rsid w:val="00BD5004"/>
    <w:rsid w:val="00BD671A"/>
    <w:rsid w:val="00BE0400"/>
    <w:rsid w:val="00BE077F"/>
    <w:rsid w:val="00BE1F44"/>
    <w:rsid w:val="00BF1205"/>
    <w:rsid w:val="00BF1E69"/>
    <w:rsid w:val="00BF304B"/>
    <w:rsid w:val="00BF3937"/>
    <w:rsid w:val="00C057C9"/>
    <w:rsid w:val="00C11ADE"/>
    <w:rsid w:val="00C17FA3"/>
    <w:rsid w:val="00C24CEC"/>
    <w:rsid w:val="00C24D78"/>
    <w:rsid w:val="00C31806"/>
    <w:rsid w:val="00C32CC3"/>
    <w:rsid w:val="00C33364"/>
    <w:rsid w:val="00C33D24"/>
    <w:rsid w:val="00C3608A"/>
    <w:rsid w:val="00C41123"/>
    <w:rsid w:val="00C41652"/>
    <w:rsid w:val="00C42566"/>
    <w:rsid w:val="00C425F9"/>
    <w:rsid w:val="00C446F5"/>
    <w:rsid w:val="00C44A98"/>
    <w:rsid w:val="00C64544"/>
    <w:rsid w:val="00C64FA6"/>
    <w:rsid w:val="00C66B5F"/>
    <w:rsid w:val="00C67ADC"/>
    <w:rsid w:val="00C8328E"/>
    <w:rsid w:val="00C8664F"/>
    <w:rsid w:val="00C93264"/>
    <w:rsid w:val="00C96645"/>
    <w:rsid w:val="00CA3F92"/>
    <w:rsid w:val="00CA4B39"/>
    <w:rsid w:val="00CB02BD"/>
    <w:rsid w:val="00CC261A"/>
    <w:rsid w:val="00CC75EB"/>
    <w:rsid w:val="00CC774B"/>
    <w:rsid w:val="00CC7B5E"/>
    <w:rsid w:val="00CD0377"/>
    <w:rsid w:val="00CE47D7"/>
    <w:rsid w:val="00CF1AF5"/>
    <w:rsid w:val="00D1027E"/>
    <w:rsid w:val="00D15EC9"/>
    <w:rsid w:val="00D17DFE"/>
    <w:rsid w:val="00D2088B"/>
    <w:rsid w:val="00D24668"/>
    <w:rsid w:val="00D24985"/>
    <w:rsid w:val="00D254C3"/>
    <w:rsid w:val="00D30488"/>
    <w:rsid w:val="00D33C35"/>
    <w:rsid w:val="00D51032"/>
    <w:rsid w:val="00D63EEB"/>
    <w:rsid w:val="00D67F39"/>
    <w:rsid w:val="00D72A29"/>
    <w:rsid w:val="00D74FB2"/>
    <w:rsid w:val="00D77F21"/>
    <w:rsid w:val="00D9094A"/>
    <w:rsid w:val="00D90F39"/>
    <w:rsid w:val="00D944DD"/>
    <w:rsid w:val="00DA6CFD"/>
    <w:rsid w:val="00DB6E61"/>
    <w:rsid w:val="00DC30DB"/>
    <w:rsid w:val="00DC715D"/>
    <w:rsid w:val="00DC7E47"/>
    <w:rsid w:val="00DD2C1C"/>
    <w:rsid w:val="00DD5152"/>
    <w:rsid w:val="00DD7878"/>
    <w:rsid w:val="00DE30B7"/>
    <w:rsid w:val="00DE35B6"/>
    <w:rsid w:val="00DE3E43"/>
    <w:rsid w:val="00DF27D4"/>
    <w:rsid w:val="00DF68AE"/>
    <w:rsid w:val="00DF7563"/>
    <w:rsid w:val="00E05CF1"/>
    <w:rsid w:val="00E05EF8"/>
    <w:rsid w:val="00E14634"/>
    <w:rsid w:val="00E155AA"/>
    <w:rsid w:val="00E250E1"/>
    <w:rsid w:val="00E27031"/>
    <w:rsid w:val="00E274EF"/>
    <w:rsid w:val="00E27DCB"/>
    <w:rsid w:val="00E42AA2"/>
    <w:rsid w:val="00E50B44"/>
    <w:rsid w:val="00E61803"/>
    <w:rsid w:val="00E618A7"/>
    <w:rsid w:val="00E674ED"/>
    <w:rsid w:val="00E74248"/>
    <w:rsid w:val="00E761FC"/>
    <w:rsid w:val="00E84B43"/>
    <w:rsid w:val="00E86B32"/>
    <w:rsid w:val="00E91323"/>
    <w:rsid w:val="00E9645C"/>
    <w:rsid w:val="00EA0D5C"/>
    <w:rsid w:val="00EA190B"/>
    <w:rsid w:val="00EA2D70"/>
    <w:rsid w:val="00EB3BC2"/>
    <w:rsid w:val="00EB422D"/>
    <w:rsid w:val="00EC0586"/>
    <w:rsid w:val="00EC1C52"/>
    <w:rsid w:val="00EC1D06"/>
    <w:rsid w:val="00EC3A60"/>
    <w:rsid w:val="00EC5B93"/>
    <w:rsid w:val="00ED495E"/>
    <w:rsid w:val="00ED5990"/>
    <w:rsid w:val="00ED59AA"/>
    <w:rsid w:val="00EE3CDA"/>
    <w:rsid w:val="00EE5F14"/>
    <w:rsid w:val="00EF018B"/>
    <w:rsid w:val="00EF35DF"/>
    <w:rsid w:val="00EF5127"/>
    <w:rsid w:val="00EF60CB"/>
    <w:rsid w:val="00EF72CB"/>
    <w:rsid w:val="00F0173F"/>
    <w:rsid w:val="00F1018A"/>
    <w:rsid w:val="00F14C21"/>
    <w:rsid w:val="00F14C73"/>
    <w:rsid w:val="00F15096"/>
    <w:rsid w:val="00F160C8"/>
    <w:rsid w:val="00F22CB1"/>
    <w:rsid w:val="00F22F70"/>
    <w:rsid w:val="00F303F7"/>
    <w:rsid w:val="00F33D11"/>
    <w:rsid w:val="00F403DC"/>
    <w:rsid w:val="00F43644"/>
    <w:rsid w:val="00F4684C"/>
    <w:rsid w:val="00F5550D"/>
    <w:rsid w:val="00F6123B"/>
    <w:rsid w:val="00F640C8"/>
    <w:rsid w:val="00F647BA"/>
    <w:rsid w:val="00F72036"/>
    <w:rsid w:val="00F75AFD"/>
    <w:rsid w:val="00F83952"/>
    <w:rsid w:val="00F8399C"/>
    <w:rsid w:val="00F87273"/>
    <w:rsid w:val="00F90A70"/>
    <w:rsid w:val="00F91DF6"/>
    <w:rsid w:val="00FA004A"/>
    <w:rsid w:val="00FA0BCC"/>
    <w:rsid w:val="00FA37C3"/>
    <w:rsid w:val="00FA64F9"/>
    <w:rsid w:val="00FA65F8"/>
    <w:rsid w:val="00FC6179"/>
    <w:rsid w:val="00FD5132"/>
    <w:rsid w:val="00FD59E8"/>
    <w:rsid w:val="00FE1064"/>
    <w:rsid w:val="00FE72EC"/>
    <w:rsid w:val="00FF2DBD"/>
    <w:rsid w:val="00FF4492"/>
    <w:rsid w:val="00FF4F2A"/>
    <w:rsid w:val="00FF63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466A73"/>
    <w:rPr>
      <w:sz w:val="24"/>
      <w:szCs w:val="24"/>
    </w:rPr>
  </w:style>
  <w:style w:type="paragraph" w:styleId="Ttulo1">
    <w:name w:val="heading 1"/>
    <w:basedOn w:val="Normal"/>
    <w:next w:val="Normal"/>
    <w:link w:val="Ttulo1Char"/>
    <w:qFormat/>
    <w:rsid w:val="005E5CA8"/>
    <w:pPr>
      <w:keepNext/>
      <w:jc w:val="both"/>
      <w:outlineLvl w:val="0"/>
    </w:pPr>
    <w:rPr>
      <w:rFonts w:ascii="Arial" w:hAnsi="Arial" w:cs="Arial"/>
      <w:b/>
      <w:bCs/>
      <w:sz w:val="28"/>
      <w:lang w:val="en-US"/>
    </w:rPr>
  </w:style>
  <w:style w:type="paragraph" w:styleId="Ttulo2">
    <w:name w:val="heading 2"/>
    <w:basedOn w:val="Normal"/>
    <w:next w:val="Normal"/>
    <w:link w:val="Ttulo2Char"/>
    <w:qFormat/>
    <w:rsid w:val="005E5CA8"/>
    <w:pPr>
      <w:keepNext/>
      <w:spacing w:line="240" w:lineRule="atLeast"/>
      <w:outlineLvl w:val="1"/>
    </w:pPr>
    <w:rPr>
      <w:rFonts w:ascii="Verdana" w:hAnsi="Verdana"/>
      <w:szCs w:val="20"/>
      <w:lang w:val="pt-PT"/>
    </w:rPr>
  </w:style>
  <w:style w:type="paragraph" w:styleId="Ttulo3">
    <w:name w:val="heading 3"/>
    <w:basedOn w:val="Normal"/>
    <w:next w:val="Normal"/>
    <w:qFormat/>
    <w:rsid w:val="005E5CA8"/>
    <w:pPr>
      <w:keepNext/>
      <w:spacing w:line="240" w:lineRule="atLeast"/>
      <w:ind w:left="2124" w:firstLine="708"/>
      <w:jc w:val="both"/>
      <w:outlineLvl w:val="2"/>
    </w:pPr>
    <w:rPr>
      <w:sz w:val="28"/>
    </w:rPr>
  </w:style>
  <w:style w:type="paragraph" w:styleId="Ttulo4">
    <w:name w:val="heading 4"/>
    <w:basedOn w:val="Normal"/>
    <w:next w:val="Normal"/>
    <w:qFormat/>
    <w:rsid w:val="005E5CA8"/>
    <w:pPr>
      <w:keepNext/>
      <w:spacing w:line="240" w:lineRule="atLeast"/>
      <w:jc w:val="both"/>
      <w:outlineLvl w:val="3"/>
    </w:pPr>
    <w:rPr>
      <w:rFonts w:ascii="Arial" w:hAnsi="Arial" w:cs="Arial"/>
      <w:b/>
      <w:bCs/>
    </w:rPr>
  </w:style>
  <w:style w:type="paragraph" w:styleId="Ttulo5">
    <w:name w:val="heading 5"/>
    <w:basedOn w:val="Normal"/>
    <w:next w:val="Normal"/>
    <w:qFormat/>
    <w:rsid w:val="005E5CA8"/>
    <w:pPr>
      <w:keepNext/>
      <w:spacing w:before="120"/>
      <w:ind w:firstLine="2835"/>
      <w:jc w:val="both"/>
      <w:outlineLvl w:val="4"/>
    </w:pPr>
    <w:rPr>
      <w:rFonts w:ascii="Arial" w:hAnsi="Arial" w:cs="Arial"/>
      <w:b/>
      <w:sz w:val="2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Recuodecorpodetexto">
    <w:name w:val="Body Text Indent"/>
    <w:basedOn w:val="Normal"/>
    <w:link w:val="RecuodecorpodetextoChar"/>
    <w:rsid w:val="005E5CA8"/>
    <w:pPr>
      <w:ind w:firstLine="2124"/>
      <w:jc w:val="both"/>
    </w:pPr>
    <w:rPr>
      <w:rFonts w:ascii="Arial" w:hAnsi="Arial" w:cs="Arial"/>
      <w:sz w:val="28"/>
    </w:rPr>
  </w:style>
  <w:style w:type="paragraph" w:styleId="Corpodetexto">
    <w:name w:val="Body Text"/>
    <w:basedOn w:val="Normal"/>
    <w:link w:val="CorpodetextoChar"/>
    <w:rsid w:val="005E5CA8"/>
    <w:pPr>
      <w:jc w:val="both"/>
    </w:pPr>
    <w:rPr>
      <w:rFonts w:ascii="Arial" w:hAnsi="Arial" w:cs="Arial"/>
      <w:b/>
      <w:bCs/>
      <w:sz w:val="28"/>
    </w:rPr>
  </w:style>
  <w:style w:type="paragraph" w:styleId="Recuodecorpodetexto2">
    <w:name w:val="Body Text Indent 2"/>
    <w:basedOn w:val="Normal"/>
    <w:link w:val="Recuodecorpodetexto2Char"/>
    <w:rsid w:val="005E5CA8"/>
    <w:pPr>
      <w:spacing w:line="240" w:lineRule="atLeast"/>
      <w:ind w:left="1620"/>
      <w:jc w:val="both"/>
    </w:pPr>
    <w:rPr>
      <w:rFonts w:ascii="Arial" w:hAnsi="Arial" w:cs="Arial"/>
      <w:b/>
    </w:rPr>
  </w:style>
  <w:style w:type="paragraph" w:styleId="Textodebalo">
    <w:name w:val="Balloon Text"/>
    <w:basedOn w:val="Normal"/>
    <w:semiHidden/>
    <w:rsid w:val="005E5CA8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rsid w:val="005E5CA8"/>
    <w:pPr>
      <w:tabs>
        <w:tab w:val="center" w:pos="4419"/>
        <w:tab w:val="right" w:pos="8838"/>
      </w:tabs>
    </w:pPr>
  </w:style>
  <w:style w:type="paragraph" w:styleId="Rodap">
    <w:name w:val="footer"/>
    <w:basedOn w:val="Normal"/>
    <w:rsid w:val="005E5CA8"/>
    <w:pPr>
      <w:tabs>
        <w:tab w:val="center" w:pos="4419"/>
        <w:tab w:val="right" w:pos="8838"/>
      </w:tabs>
    </w:pPr>
  </w:style>
  <w:style w:type="paragraph" w:styleId="Textoembloco">
    <w:name w:val="Block Text"/>
    <w:basedOn w:val="Normal"/>
    <w:rsid w:val="005E5CA8"/>
    <w:pPr>
      <w:spacing w:line="240" w:lineRule="atLeast"/>
      <w:ind w:left="3261" w:right="1185"/>
      <w:jc w:val="both"/>
    </w:pPr>
    <w:rPr>
      <w:rFonts w:ascii="Arial" w:hAnsi="Arial" w:cs="Arial"/>
      <w:b/>
      <w:szCs w:val="20"/>
      <w:lang w:val="pt-PT"/>
    </w:rPr>
  </w:style>
  <w:style w:type="paragraph" w:styleId="Recuodecorpodetexto3">
    <w:name w:val="Body Text Indent 3"/>
    <w:basedOn w:val="Normal"/>
    <w:rsid w:val="005E5CA8"/>
    <w:pPr>
      <w:spacing w:before="120" w:line="240" w:lineRule="atLeast"/>
      <w:ind w:firstLine="2880"/>
      <w:jc w:val="both"/>
    </w:pPr>
    <w:rPr>
      <w:rFonts w:ascii="Arial" w:hAnsi="Arial" w:cs="Arial"/>
    </w:rPr>
  </w:style>
  <w:style w:type="paragraph" w:styleId="NormalWeb">
    <w:name w:val="Normal (Web)"/>
    <w:basedOn w:val="Normal"/>
    <w:rsid w:val="00296CDA"/>
    <w:pPr>
      <w:spacing w:before="100" w:beforeAutospacing="1" w:after="100" w:afterAutospacing="1"/>
    </w:pPr>
  </w:style>
  <w:style w:type="character" w:styleId="Forte">
    <w:name w:val="Strong"/>
    <w:qFormat/>
    <w:rsid w:val="00296CDA"/>
    <w:rPr>
      <w:b/>
      <w:bCs/>
    </w:rPr>
  </w:style>
  <w:style w:type="character" w:customStyle="1" w:styleId="Caracteresdenotaderodap">
    <w:name w:val="Caracteres de nota de rodapé"/>
    <w:rsid w:val="00442E65"/>
    <w:rPr>
      <w:vertAlign w:val="superscript"/>
    </w:rPr>
  </w:style>
  <w:style w:type="paragraph" w:styleId="Textodenotaderodap">
    <w:name w:val="footnote text"/>
    <w:basedOn w:val="Normal"/>
    <w:link w:val="TextodenotaderodapChar"/>
    <w:rsid w:val="00442E65"/>
    <w:rPr>
      <w:sz w:val="20"/>
      <w:szCs w:val="20"/>
      <w:lang w:eastAsia="ar-SA"/>
    </w:rPr>
  </w:style>
  <w:style w:type="character" w:customStyle="1" w:styleId="TextodenotaderodapChar">
    <w:name w:val="Texto de nota de rodapé Char"/>
    <w:link w:val="Textodenotaderodap"/>
    <w:rsid w:val="00442E65"/>
    <w:rPr>
      <w:lang w:eastAsia="ar-SA"/>
    </w:rPr>
  </w:style>
  <w:style w:type="character" w:customStyle="1" w:styleId="Ttulo1Char">
    <w:name w:val="Título 1 Char"/>
    <w:basedOn w:val="Fontepargpadro"/>
    <w:link w:val="Ttulo1"/>
    <w:rsid w:val="000F5C86"/>
    <w:rPr>
      <w:rFonts w:ascii="Arial" w:hAnsi="Arial" w:cs="Arial"/>
      <w:b/>
      <w:bCs/>
      <w:sz w:val="28"/>
      <w:szCs w:val="24"/>
      <w:lang w:val="en-US"/>
    </w:rPr>
  </w:style>
  <w:style w:type="character" w:customStyle="1" w:styleId="Ttulo2Char">
    <w:name w:val="Título 2 Char"/>
    <w:basedOn w:val="Fontepargpadro"/>
    <w:link w:val="Ttulo2"/>
    <w:rsid w:val="000F5C86"/>
    <w:rPr>
      <w:rFonts w:ascii="Verdana" w:hAnsi="Verdana"/>
      <w:sz w:val="24"/>
      <w:lang w:val="pt-PT"/>
    </w:rPr>
  </w:style>
  <w:style w:type="character" w:customStyle="1" w:styleId="CabealhoChar">
    <w:name w:val="Cabeçalho Char"/>
    <w:basedOn w:val="Fontepargpadro"/>
    <w:link w:val="Cabealho"/>
    <w:rsid w:val="000F5C86"/>
    <w:rPr>
      <w:sz w:val="24"/>
      <w:szCs w:val="24"/>
    </w:rPr>
  </w:style>
  <w:style w:type="paragraph" w:styleId="Ttulo">
    <w:name w:val="Title"/>
    <w:basedOn w:val="Normal"/>
    <w:link w:val="TtuloChar"/>
    <w:qFormat/>
    <w:rsid w:val="000F5C86"/>
    <w:pPr>
      <w:suppressAutoHyphens/>
      <w:jc w:val="center"/>
    </w:pPr>
    <w:rPr>
      <w:rFonts w:ascii="Arial" w:hAnsi="Arial"/>
      <w:b/>
      <w:bCs/>
      <w:sz w:val="32"/>
      <w:szCs w:val="20"/>
    </w:rPr>
  </w:style>
  <w:style w:type="character" w:customStyle="1" w:styleId="TtuloChar">
    <w:name w:val="Título Char"/>
    <w:basedOn w:val="Fontepargpadro"/>
    <w:link w:val="Ttulo"/>
    <w:rsid w:val="000F5C86"/>
    <w:rPr>
      <w:rFonts w:ascii="Arial" w:hAnsi="Arial"/>
      <w:b/>
      <w:bCs/>
      <w:sz w:val="32"/>
    </w:rPr>
  </w:style>
  <w:style w:type="character" w:customStyle="1" w:styleId="Recuodecorpodetexto2Char">
    <w:name w:val="Recuo de corpo de texto 2 Char"/>
    <w:basedOn w:val="Fontepargpadro"/>
    <w:link w:val="Recuodecorpodetexto2"/>
    <w:rsid w:val="000F5C86"/>
    <w:rPr>
      <w:rFonts w:ascii="Arial" w:hAnsi="Arial" w:cs="Arial"/>
      <w:b/>
      <w:sz w:val="24"/>
      <w:szCs w:val="24"/>
    </w:rPr>
  </w:style>
  <w:style w:type="paragraph" w:styleId="PargrafodaLista">
    <w:name w:val="List Paragraph"/>
    <w:basedOn w:val="Normal"/>
    <w:uiPriority w:val="34"/>
    <w:qFormat/>
    <w:rsid w:val="000F5C86"/>
    <w:pPr>
      <w:ind w:left="708"/>
    </w:pPr>
  </w:style>
  <w:style w:type="table" w:styleId="Tabelacomgrade">
    <w:name w:val="Table Grid"/>
    <w:basedOn w:val="Tabelanormal"/>
    <w:rsid w:val="000F7AAE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RecuodecorpodetextoChar">
    <w:name w:val="Recuo de corpo de texto Char"/>
    <w:basedOn w:val="Fontepargpadro"/>
    <w:link w:val="Recuodecorpodetexto"/>
    <w:rsid w:val="00D90F39"/>
    <w:rPr>
      <w:rFonts w:ascii="Arial" w:hAnsi="Arial" w:cs="Arial"/>
      <w:sz w:val="28"/>
      <w:szCs w:val="24"/>
    </w:rPr>
  </w:style>
  <w:style w:type="character" w:customStyle="1" w:styleId="CorpodetextoChar">
    <w:name w:val="Corpo de texto Char"/>
    <w:basedOn w:val="Fontepargpadro"/>
    <w:link w:val="Corpodetexto"/>
    <w:rsid w:val="00D90F39"/>
    <w:rPr>
      <w:rFonts w:ascii="Arial" w:hAnsi="Arial" w:cs="Arial"/>
      <w:b/>
      <w:bCs/>
      <w:sz w:val="28"/>
      <w:szCs w:val="24"/>
    </w:rPr>
  </w:style>
  <w:style w:type="paragraph" w:styleId="Corpodetexto3">
    <w:name w:val="Body Text 3"/>
    <w:basedOn w:val="Normal"/>
    <w:link w:val="Corpodetexto3Char"/>
    <w:rsid w:val="00D2088B"/>
    <w:pPr>
      <w:spacing w:after="120"/>
    </w:pPr>
    <w:rPr>
      <w:sz w:val="16"/>
      <w:szCs w:val="16"/>
    </w:rPr>
  </w:style>
  <w:style w:type="character" w:customStyle="1" w:styleId="Corpodetexto3Char">
    <w:name w:val="Corpo de texto 3 Char"/>
    <w:basedOn w:val="Fontepargpadro"/>
    <w:link w:val="Corpodetexto3"/>
    <w:rsid w:val="00D2088B"/>
    <w:rPr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70754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59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224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761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Administrador\Dados%20de%20aplicativos\Microsoft\Modelos\Papel%20Timbrado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Papel Timbrado</Template>
  <TotalTime>35</TotalTime>
  <Pages>2</Pages>
  <Words>531</Words>
  <Characters>3222</Characters>
  <Application>Microsoft Office Word</Application>
  <DocSecurity>0</DocSecurity>
  <Lines>26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Pedido licitação</vt:lpstr>
    </vt:vector>
  </TitlesOfParts>
  <Company/>
  <LinksUpToDate>false</LinksUpToDate>
  <CharactersWithSpaces>3746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Pedido licitação</dc:title>
  <dc:creator>Pref</dc:creator>
  <cp:lastModifiedBy>jur - Regeane</cp:lastModifiedBy>
  <cp:revision>5</cp:revision>
  <cp:lastPrinted>2013-09-16T15:40:00Z</cp:lastPrinted>
  <dcterms:created xsi:type="dcterms:W3CDTF">2013-09-16T15:35:00Z</dcterms:created>
  <dcterms:modified xsi:type="dcterms:W3CDTF">2013-09-16T16:13:00Z</dcterms:modified>
</cp:coreProperties>
</file>