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743F7" w14:textId="464D3C2A" w:rsidR="00373F74" w:rsidRPr="00710C1D" w:rsidRDefault="00373F74" w:rsidP="002B4452">
      <w:pPr>
        <w:pStyle w:val="Ttulo110"/>
        <w:spacing w:before="0"/>
        <w:ind w:left="0" w:right="198"/>
        <w:rPr>
          <w:rFonts w:ascii="Times New Roman" w:hAnsi="Times New Roman" w:cs="Times New Roman"/>
          <w:sz w:val="22"/>
          <w:szCs w:val="22"/>
        </w:rPr>
      </w:pPr>
      <w:r w:rsidRPr="00710C1D">
        <w:rPr>
          <w:rFonts w:ascii="Times New Roman" w:hAnsi="Times New Roman" w:cs="Times New Roman"/>
          <w:w w:val="105"/>
          <w:sz w:val="22"/>
          <w:szCs w:val="22"/>
        </w:rPr>
        <w:t>PROJETO</w:t>
      </w:r>
      <w:r w:rsidR="00233290" w:rsidRPr="00710C1D">
        <w:rPr>
          <w:rFonts w:ascii="Times New Roman" w:hAnsi="Times New Roman" w:cs="Times New Roman"/>
          <w:w w:val="105"/>
          <w:sz w:val="22"/>
          <w:szCs w:val="22"/>
        </w:rPr>
        <w:t xml:space="preserve"> </w:t>
      </w:r>
      <w:r w:rsidRPr="00710C1D">
        <w:rPr>
          <w:rFonts w:ascii="Times New Roman" w:hAnsi="Times New Roman" w:cs="Times New Roman"/>
          <w:w w:val="105"/>
          <w:sz w:val="22"/>
          <w:szCs w:val="22"/>
        </w:rPr>
        <w:t xml:space="preserve">DE LEI N° </w:t>
      </w:r>
      <w:r w:rsidR="00DF56A5" w:rsidRPr="00710C1D">
        <w:rPr>
          <w:rFonts w:ascii="Times New Roman" w:hAnsi="Times New Roman" w:cs="Times New Roman"/>
          <w:w w:val="105"/>
          <w:sz w:val="22"/>
          <w:szCs w:val="22"/>
        </w:rPr>
        <w:t>014</w:t>
      </w:r>
      <w:r w:rsidRPr="00710C1D">
        <w:rPr>
          <w:rFonts w:ascii="Times New Roman" w:hAnsi="Times New Roman" w:cs="Times New Roman"/>
          <w:w w:val="105"/>
          <w:sz w:val="22"/>
          <w:szCs w:val="22"/>
        </w:rPr>
        <w:t xml:space="preserve">, DE </w:t>
      </w:r>
      <w:r w:rsidR="00DF56A5" w:rsidRPr="00710C1D">
        <w:rPr>
          <w:rFonts w:ascii="Times New Roman" w:hAnsi="Times New Roman" w:cs="Times New Roman"/>
          <w:w w:val="105"/>
          <w:sz w:val="22"/>
          <w:szCs w:val="22"/>
        </w:rPr>
        <w:t>02</w:t>
      </w:r>
      <w:r w:rsidR="00805543" w:rsidRPr="00710C1D">
        <w:rPr>
          <w:rFonts w:ascii="Times New Roman" w:hAnsi="Times New Roman" w:cs="Times New Roman"/>
          <w:w w:val="105"/>
          <w:sz w:val="22"/>
          <w:szCs w:val="22"/>
        </w:rPr>
        <w:t xml:space="preserve"> </w:t>
      </w:r>
      <w:r w:rsidRPr="00710C1D">
        <w:rPr>
          <w:rFonts w:ascii="Times New Roman" w:hAnsi="Times New Roman" w:cs="Times New Roman"/>
          <w:w w:val="105"/>
          <w:sz w:val="22"/>
          <w:szCs w:val="22"/>
        </w:rPr>
        <w:t xml:space="preserve">DE </w:t>
      </w:r>
      <w:r w:rsidR="00DF56A5" w:rsidRPr="00710C1D">
        <w:rPr>
          <w:rFonts w:ascii="Times New Roman" w:hAnsi="Times New Roman" w:cs="Times New Roman"/>
          <w:w w:val="105"/>
          <w:sz w:val="22"/>
          <w:szCs w:val="22"/>
        </w:rPr>
        <w:t xml:space="preserve">FEVEREIRO </w:t>
      </w:r>
      <w:r w:rsidRPr="00710C1D">
        <w:rPr>
          <w:rFonts w:ascii="Times New Roman" w:hAnsi="Times New Roman" w:cs="Times New Roman"/>
          <w:w w:val="105"/>
          <w:sz w:val="22"/>
          <w:szCs w:val="22"/>
        </w:rPr>
        <w:t>DE 202</w:t>
      </w:r>
      <w:r w:rsidR="002E2A25" w:rsidRPr="00710C1D">
        <w:rPr>
          <w:rFonts w:ascii="Times New Roman" w:hAnsi="Times New Roman" w:cs="Times New Roman"/>
          <w:w w:val="105"/>
          <w:sz w:val="22"/>
          <w:szCs w:val="22"/>
        </w:rPr>
        <w:t>4</w:t>
      </w:r>
    </w:p>
    <w:p w14:paraId="7D073BFC" w14:textId="77777777" w:rsidR="00C46273" w:rsidRPr="00710C1D" w:rsidRDefault="00C46273" w:rsidP="002B4452">
      <w:pPr>
        <w:pStyle w:val="Corpodetexto"/>
        <w:jc w:val="left"/>
        <w:rPr>
          <w:rFonts w:ascii="Times New Roman" w:hAnsi="Times New Roman" w:cs="Times New Roman"/>
          <w:b w:val="0"/>
          <w:sz w:val="24"/>
          <w:lang w:val="pt-PT"/>
        </w:rPr>
      </w:pPr>
    </w:p>
    <w:p w14:paraId="199529E9" w14:textId="2E7E015F" w:rsidR="00C46273" w:rsidRPr="00710C1D" w:rsidRDefault="00C46273" w:rsidP="002B4452">
      <w:pPr>
        <w:ind w:left="4725" w:right="153"/>
        <w:jc w:val="both"/>
        <w:rPr>
          <w:b/>
          <w:w w:val="105"/>
        </w:rPr>
      </w:pPr>
      <w:bookmarkStart w:id="0" w:name="_Hlk157771314"/>
      <w:r w:rsidRPr="00710C1D">
        <w:rPr>
          <w:b/>
          <w:w w:val="105"/>
        </w:rPr>
        <w:t>AUTORIZA A ABERTURA DE CRÉDITO ADICION</w:t>
      </w:r>
      <w:r w:rsidR="00DC3492" w:rsidRPr="00710C1D">
        <w:rPr>
          <w:b/>
          <w:w w:val="105"/>
        </w:rPr>
        <w:t xml:space="preserve">AL </w:t>
      </w:r>
      <w:r w:rsidR="009F2F0D" w:rsidRPr="00710C1D">
        <w:rPr>
          <w:b/>
          <w:w w:val="105"/>
        </w:rPr>
        <w:t>ESPECIAL</w:t>
      </w:r>
      <w:r w:rsidR="004F07E4" w:rsidRPr="00710C1D">
        <w:rPr>
          <w:b/>
          <w:w w:val="105"/>
        </w:rPr>
        <w:t xml:space="preserve"> </w:t>
      </w:r>
      <w:r w:rsidR="00944D18" w:rsidRPr="00710C1D">
        <w:rPr>
          <w:b/>
          <w:w w:val="105"/>
        </w:rPr>
        <w:t>NO VALOR DE</w:t>
      </w:r>
      <w:r w:rsidR="00CD643D" w:rsidRPr="00710C1D">
        <w:rPr>
          <w:b/>
          <w:w w:val="105"/>
          <w:lang w:bidi="pt-PT"/>
        </w:rPr>
        <w:t xml:space="preserve"> R</w:t>
      </w:r>
      <w:r w:rsidR="00816E88" w:rsidRPr="00710C1D">
        <w:rPr>
          <w:b/>
          <w:w w:val="105"/>
          <w:lang w:bidi="pt-PT"/>
        </w:rPr>
        <w:t xml:space="preserve">$ </w:t>
      </w:r>
      <w:bookmarkStart w:id="1" w:name="_Hlk155858862"/>
      <w:r w:rsidR="00DF56A5" w:rsidRPr="00710C1D">
        <w:rPr>
          <w:b/>
        </w:rPr>
        <w:t>19.389,00</w:t>
      </w:r>
      <w:r w:rsidR="00816E88" w:rsidRPr="00710C1D">
        <w:rPr>
          <w:b/>
        </w:rPr>
        <w:t xml:space="preserve"> (</w:t>
      </w:r>
      <w:r w:rsidR="00DF56A5" w:rsidRPr="00710C1D">
        <w:rPr>
          <w:b/>
        </w:rPr>
        <w:t>DEZENOVE MIL, TREZENTOS E OITENTA E NOVE REAIS</w:t>
      </w:r>
      <w:r w:rsidR="00816E88" w:rsidRPr="00710C1D">
        <w:rPr>
          <w:b/>
          <w:w w:val="105"/>
        </w:rPr>
        <w:t>)</w:t>
      </w:r>
      <w:bookmarkEnd w:id="1"/>
      <w:r w:rsidR="004F07E4" w:rsidRPr="00710C1D">
        <w:rPr>
          <w:b/>
          <w:w w:val="105"/>
        </w:rPr>
        <w:t xml:space="preserve"> </w:t>
      </w:r>
      <w:r w:rsidRPr="00710C1D">
        <w:rPr>
          <w:b/>
          <w:w w:val="105"/>
        </w:rPr>
        <w:t xml:space="preserve">NA LEI ORÇAMENTÁRIA </w:t>
      </w:r>
      <w:r w:rsidRPr="00710C1D">
        <w:rPr>
          <w:b/>
          <w:spacing w:val="-3"/>
          <w:w w:val="105"/>
        </w:rPr>
        <w:t xml:space="preserve">ANUAL </w:t>
      </w:r>
      <w:r w:rsidRPr="00710C1D">
        <w:rPr>
          <w:b/>
          <w:w w:val="105"/>
        </w:rPr>
        <w:t>E DÁ</w:t>
      </w:r>
      <w:r w:rsidR="004F07E4" w:rsidRPr="00710C1D">
        <w:rPr>
          <w:b/>
          <w:w w:val="105"/>
        </w:rPr>
        <w:t xml:space="preserve"> </w:t>
      </w:r>
      <w:r w:rsidRPr="00710C1D">
        <w:rPr>
          <w:b/>
          <w:w w:val="105"/>
        </w:rPr>
        <w:t>PROVIDÊNCIAS.</w:t>
      </w:r>
    </w:p>
    <w:bookmarkEnd w:id="0"/>
    <w:p w14:paraId="0A7590C3" w14:textId="77777777" w:rsidR="00A31602" w:rsidRPr="00710C1D" w:rsidRDefault="00A31602" w:rsidP="002B4452">
      <w:pPr>
        <w:pStyle w:val="Corpodetexto"/>
        <w:jc w:val="left"/>
        <w:rPr>
          <w:rFonts w:ascii="Times New Roman" w:hAnsi="Times New Roman" w:cs="Times New Roman"/>
          <w:b w:val="0"/>
          <w:sz w:val="20"/>
        </w:rPr>
      </w:pPr>
    </w:p>
    <w:p w14:paraId="5B3F3665" w14:textId="6717BF4E" w:rsidR="00DD5312" w:rsidRPr="00710C1D" w:rsidRDefault="00C46273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  <w:r w:rsidRPr="00710C1D">
        <w:rPr>
          <w:rFonts w:ascii="Times New Roman" w:hAnsi="Times New Roman" w:cs="Times New Roman"/>
          <w:b w:val="0"/>
          <w:w w:val="105"/>
          <w:sz w:val="24"/>
        </w:rPr>
        <w:t>Art.1°</w:t>
      </w:r>
      <w:r w:rsidR="00614D19" w:rsidRPr="00710C1D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710C1D">
        <w:rPr>
          <w:rFonts w:ascii="Times New Roman" w:hAnsi="Times New Roman" w:cs="Times New Roman"/>
          <w:b w:val="0"/>
          <w:w w:val="105"/>
          <w:sz w:val="24"/>
        </w:rPr>
        <w:t>Autoriza</w:t>
      </w:r>
      <w:r w:rsidR="004F07E4" w:rsidRPr="00710C1D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710C1D">
        <w:rPr>
          <w:rFonts w:ascii="Times New Roman" w:hAnsi="Times New Roman" w:cs="Times New Roman"/>
          <w:b w:val="0"/>
          <w:w w:val="105"/>
          <w:sz w:val="24"/>
        </w:rPr>
        <w:t>a</w:t>
      </w:r>
      <w:r w:rsidR="004F07E4" w:rsidRPr="00710C1D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710C1D">
        <w:rPr>
          <w:rFonts w:ascii="Times New Roman" w:hAnsi="Times New Roman" w:cs="Times New Roman"/>
          <w:b w:val="0"/>
          <w:w w:val="105"/>
          <w:sz w:val="24"/>
        </w:rPr>
        <w:t>abertura</w:t>
      </w:r>
      <w:r w:rsidR="004F07E4" w:rsidRPr="00710C1D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710C1D">
        <w:rPr>
          <w:rFonts w:ascii="Times New Roman" w:hAnsi="Times New Roman" w:cs="Times New Roman"/>
          <w:b w:val="0"/>
          <w:w w:val="105"/>
          <w:sz w:val="24"/>
        </w:rPr>
        <w:t>de</w:t>
      </w:r>
      <w:r w:rsidR="004F07E4" w:rsidRPr="00710C1D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710C1D">
        <w:rPr>
          <w:rFonts w:ascii="Times New Roman" w:hAnsi="Times New Roman" w:cs="Times New Roman"/>
          <w:b w:val="0"/>
          <w:w w:val="105"/>
          <w:sz w:val="24"/>
        </w:rPr>
        <w:t>crédito</w:t>
      </w:r>
      <w:r w:rsidR="004F07E4" w:rsidRPr="00710C1D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710C1D">
        <w:rPr>
          <w:rFonts w:ascii="Times New Roman" w:hAnsi="Times New Roman" w:cs="Times New Roman"/>
          <w:b w:val="0"/>
          <w:w w:val="105"/>
          <w:sz w:val="24"/>
        </w:rPr>
        <w:t>adicional</w:t>
      </w:r>
      <w:r w:rsidR="00A0788C" w:rsidRPr="00710C1D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="009F2F0D" w:rsidRPr="00710C1D">
        <w:rPr>
          <w:rFonts w:ascii="Times New Roman" w:hAnsi="Times New Roman" w:cs="Times New Roman"/>
          <w:b w:val="0"/>
          <w:w w:val="105"/>
          <w:sz w:val="24"/>
        </w:rPr>
        <w:t>especial</w:t>
      </w:r>
      <w:r w:rsidR="004F07E4" w:rsidRPr="00710C1D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710C1D">
        <w:rPr>
          <w:rFonts w:ascii="Times New Roman" w:hAnsi="Times New Roman" w:cs="Times New Roman"/>
          <w:b w:val="0"/>
          <w:w w:val="105"/>
          <w:sz w:val="24"/>
        </w:rPr>
        <w:t>no</w:t>
      </w:r>
      <w:r w:rsidR="004F07E4" w:rsidRPr="00710C1D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710C1D">
        <w:rPr>
          <w:rFonts w:ascii="Times New Roman" w:hAnsi="Times New Roman" w:cs="Times New Roman"/>
          <w:b w:val="0"/>
          <w:w w:val="105"/>
          <w:sz w:val="24"/>
        </w:rPr>
        <w:t>valor</w:t>
      </w:r>
      <w:r w:rsidR="004F07E4" w:rsidRPr="00710C1D">
        <w:rPr>
          <w:rFonts w:ascii="Times New Roman" w:hAnsi="Times New Roman" w:cs="Times New Roman"/>
          <w:b w:val="0"/>
          <w:w w:val="105"/>
          <w:sz w:val="24"/>
        </w:rPr>
        <w:t xml:space="preserve"> de </w:t>
      </w:r>
      <w:r w:rsidR="000E5243" w:rsidRPr="00710C1D">
        <w:rPr>
          <w:rFonts w:ascii="Times New Roman" w:hAnsi="Times New Roman" w:cs="Times New Roman"/>
          <w:b w:val="0"/>
          <w:sz w:val="24"/>
        </w:rPr>
        <w:t xml:space="preserve">R$ </w:t>
      </w:r>
      <w:r w:rsidR="00DF56A5" w:rsidRPr="00710C1D">
        <w:rPr>
          <w:rFonts w:ascii="Times New Roman" w:hAnsi="Times New Roman" w:cs="Times New Roman"/>
          <w:b w:val="0"/>
          <w:sz w:val="24"/>
        </w:rPr>
        <w:t>19.389,00 (dezenove mil, trezentos e oitenta e nove reais)</w:t>
      </w:r>
      <w:r w:rsidR="00005683" w:rsidRPr="00710C1D">
        <w:rPr>
          <w:rFonts w:ascii="Times New Roman" w:hAnsi="Times New Roman" w:cs="Times New Roman"/>
          <w:b w:val="0"/>
          <w:sz w:val="24"/>
        </w:rPr>
        <w:t xml:space="preserve"> </w:t>
      </w:r>
      <w:r w:rsidR="000E5243" w:rsidRPr="00710C1D">
        <w:rPr>
          <w:rFonts w:ascii="Times New Roman" w:hAnsi="Times New Roman" w:cs="Times New Roman"/>
          <w:b w:val="0"/>
          <w:w w:val="105"/>
          <w:sz w:val="24"/>
        </w:rPr>
        <w:t>no Orçamento do Município para o Exercício de 202</w:t>
      </w:r>
      <w:r w:rsidR="002E2A25" w:rsidRPr="00710C1D">
        <w:rPr>
          <w:rFonts w:ascii="Times New Roman" w:hAnsi="Times New Roman" w:cs="Times New Roman"/>
          <w:b w:val="0"/>
          <w:w w:val="105"/>
          <w:sz w:val="24"/>
        </w:rPr>
        <w:t>4</w:t>
      </w:r>
      <w:r w:rsidR="000E5243" w:rsidRPr="00710C1D">
        <w:rPr>
          <w:rFonts w:ascii="Times New Roman" w:hAnsi="Times New Roman" w:cs="Times New Roman"/>
          <w:b w:val="0"/>
          <w:w w:val="105"/>
          <w:sz w:val="24"/>
        </w:rPr>
        <w:t xml:space="preserve">, que passa a integrar a Lei Municipal </w:t>
      </w:r>
      <w:r w:rsidR="00645B06" w:rsidRPr="00710C1D">
        <w:rPr>
          <w:rFonts w:ascii="Times New Roman" w:hAnsi="Times New Roman" w:cs="Times New Roman"/>
          <w:b w:val="0"/>
          <w:w w:val="105"/>
          <w:sz w:val="24"/>
        </w:rPr>
        <w:t>n</w:t>
      </w:r>
      <w:r w:rsidR="007B01B9" w:rsidRPr="00710C1D">
        <w:rPr>
          <w:rFonts w:ascii="Times New Roman" w:hAnsi="Times New Roman" w:cs="Times New Roman"/>
          <w:b w:val="0"/>
          <w:w w:val="105"/>
          <w:sz w:val="24"/>
        </w:rPr>
        <w:t>° 3</w:t>
      </w:r>
      <w:r w:rsidR="002E2A25" w:rsidRPr="00710C1D">
        <w:rPr>
          <w:rFonts w:ascii="Times New Roman" w:hAnsi="Times New Roman" w:cs="Times New Roman"/>
          <w:b w:val="0"/>
          <w:w w:val="105"/>
          <w:sz w:val="24"/>
        </w:rPr>
        <w:t>771</w:t>
      </w:r>
      <w:r w:rsidR="000E5243" w:rsidRPr="00710C1D">
        <w:rPr>
          <w:rFonts w:ascii="Times New Roman" w:hAnsi="Times New Roman" w:cs="Times New Roman"/>
          <w:b w:val="0"/>
          <w:w w:val="105"/>
          <w:sz w:val="24"/>
        </w:rPr>
        <w:t xml:space="preserve">, de </w:t>
      </w:r>
      <w:r w:rsidR="002E2A25" w:rsidRPr="00710C1D">
        <w:rPr>
          <w:rFonts w:ascii="Times New Roman" w:hAnsi="Times New Roman" w:cs="Times New Roman"/>
          <w:b w:val="0"/>
          <w:w w:val="105"/>
          <w:sz w:val="24"/>
        </w:rPr>
        <w:t>21</w:t>
      </w:r>
      <w:r w:rsidR="000E5243" w:rsidRPr="00710C1D">
        <w:rPr>
          <w:rFonts w:ascii="Times New Roman" w:hAnsi="Times New Roman" w:cs="Times New Roman"/>
          <w:b w:val="0"/>
          <w:w w:val="105"/>
          <w:sz w:val="24"/>
        </w:rPr>
        <w:t xml:space="preserve"> de </w:t>
      </w:r>
      <w:proofErr w:type="gramStart"/>
      <w:r w:rsidR="007B01B9" w:rsidRPr="00710C1D">
        <w:rPr>
          <w:rFonts w:ascii="Times New Roman" w:hAnsi="Times New Roman" w:cs="Times New Roman"/>
          <w:b w:val="0"/>
          <w:w w:val="105"/>
          <w:sz w:val="24"/>
        </w:rPr>
        <w:t>Nove</w:t>
      </w:r>
      <w:r w:rsidR="000E5243" w:rsidRPr="00710C1D">
        <w:rPr>
          <w:rFonts w:ascii="Times New Roman" w:hAnsi="Times New Roman" w:cs="Times New Roman"/>
          <w:b w:val="0"/>
          <w:w w:val="105"/>
          <w:sz w:val="24"/>
        </w:rPr>
        <w:t>mbro</w:t>
      </w:r>
      <w:proofErr w:type="gramEnd"/>
      <w:r w:rsidR="000E5243" w:rsidRPr="00710C1D">
        <w:rPr>
          <w:rFonts w:ascii="Times New Roman" w:hAnsi="Times New Roman" w:cs="Times New Roman"/>
          <w:b w:val="0"/>
          <w:w w:val="105"/>
          <w:sz w:val="24"/>
        </w:rPr>
        <w:t xml:space="preserve"> de 20</w:t>
      </w:r>
      <w:r w:rsidR="00D76447" w:rsidRPr="00710C1D">
        <w:rPr>
          <w:rFonts w:ascii="Times New Roman" w:hAnsi="Times New Roman" w:cs="Times New Roman"/>
          <w:b w:val="0"/>
          <w:w w:val="105"/>
          <w:sz w:val="24"/>
        </w:rPr>
        <w:t>2</w:t>
      </w:r>
      <w:r w:rsidR="002E2A25" w:rsidRPr="00710C1D">
        <w:rPr>
          <w:rFonts w:ascii="Times New Roman" w:hAnsi="Times New Roman" w:cs="Times New Roman"/>
          <w:b w:val="0"/>
          <w:w w:val="105"/>
          <w:sz w:val="24"/>
        </w:rPr>
        <w:t>3</w:t>
      </w:r>
      <w:r w:rsidR="000E5243" w:rsidRPr="00710C1D">
        <w:rPr>
          <w:rFonts w:ascii="Times New Roman" w:hAnsi="Times New Roman" w:cs="Times New Roman"/>
          <w:b w:val="0"/>
          <w:w w:val="105"/>
          <w:sz w:val="24"/>
        </w:rPr>
        <w:t>, conforme</w:t>
      </w:r>
      <w:r w:rsidR="004F07E4" w:rsidRPr="00710C1D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="000E5243" w:rsidRPr="00710C1D">
        <w:rPr>
          <w:rFonts w:ascii="Times New Roman" w:hAnsi="Times New Roman" w:cs="Times New Roman"/>
          <w:b w:val="0"/>
          <w:w w:val="105"/>
          <w:sz w:val="24"/>
        </w:rPr>
        <w:t>segue:</w:t>
      </w:r>
    </w:p>
    <w:p w14:paraId="2316AB51" w14:textId="77777777" w:rsidR="003731AD" w:rsidRPr="00710C1D" w:rsidRDefault="003731AD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7"/>
        <w:gridCol w:w="5692"/>
        <w:gridCol w:w="2740"/>
      </w:tblGrid>
      <w:tr w:rsidR="00DF56A5" w:rsidRPr="00DF56A5" w14:paraId="07A9BD16" w14:textId="77777777" w:rsidTr="00DF56A5">
        <w:trPr>
          <w:trHeight w:val="525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0C311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813F3" w14:textId="77777777" w:rsidR="00DF56A5" w:rsidRPr="00DF56A5" w:rsidRDefault="00DF56A5">
            <w:pPr>
              <w:jc w:val="both"/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ÓRGÃO: SECRETARIA MUNICIPAL DA SAÚDE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425AFF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 xml:space="preserve">  </w:t>
            </w:r>
          </w:p>
        </w:tc>
      </w:tr>
      <w:tr w:rsidR="00DF56A5" w:rsidRPr="00DF56A5" w14:paraId="4E2E97BB" w14:textId="77777777" w:rsidTr="00DF56A5">
        <w:trPr>
          <w:trHeight w:val="52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79D4E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703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EA8889" w14:textId="77777777" w:rsidR="00DF56A5" w:rsidRPr="00DF56A5" w:rsidRDefault="00DF56A5">
            <w:pPr>
              <w:jc w:val="both"/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UNIDADE:  ESTRATÉGIA DA SAÚDE DA FAMÍLIA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4C963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 xml:space="preserve">  </w:t>
            </w:r>
          </w:p>
        </w:tc>
      </w:tr>
      <w:tr w:rsidR="00DF56A5" w:rsidRPr="00DF56A5" w14:paraId="043141A8" w14:textId="77777777" w:rsidTr="00DF56A5">
        <w:trPr>
          <w:trHeight w:val="52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7FC6AF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2780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F61B09" w14:textId="77777777" w:rsidR="00DF56A5" w:rsidRPr="00DF56A5" w:rsidRDefault="00DF56A5">
            <w:pPr>
              <w:jc w:val="both"/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PROJ/ATIV. EQUIPE DA SAÚDE BUCAL ESB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82507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 xml:space="preserve">  </w:t>
            </w:r>
          </w:p>
        </w:tc>
      </w:tr>
      <w:tr w:rsidR="00DF56A5" w:rsidRPr="00DF56A5" w14:paraId="31D3FA92" w14:textId="77777777" w:rsidTr="00DF56A5">
        <w:trPr>
          <w:trHeight w:val="52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081C6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339030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F8E87" w14:textId="77777777" w:rsidR="00DF56A5" w:rsidRPr="00DF56A5" w:rsidRDefault="00DF56A5">
            <w:pPr>
              <w:jc w:val="both"/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MATERIAL DE CONSUMO (1359)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BA5C9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 xml:space="preserve"> R$                10.389,00 </w:t>
            </w:r>
          </w:p>
        </w:tc>
      </w:tr>
      <w:tr w:rsidR="00DF56A5" w:rsidRPr="00DF56A5" w14:paraId="21095A98" w14:textId="77777777" w:rsidTr="00DF56A5">
        <w:trPr>
          <w:trHeight w:val="52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071C1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339039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58D43A" w14:textId="77777777" w:rsidR="00DF56A5" w:rsidRPr="00DF56A5" w:rsidRDefault="00DF56A5">
            <w:pPr>
              <w:jc w:val="both"/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OUTROS SERVIÇOS DE TERCEIROS PESSOA JURÍDICA (1360)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D28A1D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 xml:space="preserve"> R$                  9.000,00 </w:t>
            </w:r>
          </w:p>
        </w:tc>
      </w:tr>
      <w:tr w:rsidR="00DF56A5" w:rsidRPr="00DF56A5" w14:paraId="6224E24E" w14:textId="77777777" w:rsidTr="00DF56A5">
        <w:trPr>
          <w:trHeight w:val="315"/>
        </w:trPr>
        <w:tc>
          <w:tcPr>
            <w:tcW w:w="6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14:paraId="7EE54DCF" w14:textId="77777777" w:rsidR="00DF56A5" w:rsidRPr="00DF56A5" w:rsidRDefault="00DF56A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F56A5"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14:paraId="3DE7012D" w14:textId="77777777" w:rsidR="00DF56A5" w:rsidRPr="00DF56A5" w:rsidRDefault="00DF56A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F56A5">
              <w:rPr>
                <w:b/>
                <w:bCs/>
                <w:color w:val="000000"/>
                <w:sz w:val="20"/>
                <w:szCs w:val="20"/>
              </w:rPr>
              <w:t xml:space="preserve"> R$               19.389,00 </w:t>
            </w:r>
          </w:p>
        </w:tc>
      </w:tr>
    </w:tbl>
    <w:p w14:paraId="37B7081C" w14:textId="77777777" w:rsidR="00AC0215" w:rsidRPr="002B4452" w:rsidRDefault="00AC0215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16"/>
        </w:rPr>
      </w:pPr>
    </w:p>
    <w:p w14:paraId="03BEF12B" w14:textId="3E507CF8" w:rsidR="00BF47E4" w:rsidRDefault="00865025" w:rsidP="002B4452">
      <w:pPr>
        <w:pStyle w:val="Corpodetexto"/>
        <w:ind w:right="198"/>
        <w:rPr>
          <w:rFonts w:ascii="Times New Roman" w:hAnsi="Times New Roman" w:cs="Times New Roman"/>
          <w:b w:val="0"/>
          <w:w w:val="105"/>
          <w:sz w:val="24"/>
        </w:rPr>
      </w:pPr>
      <w:r w:rsidRPr="002B4452">
        <w:rPr>
          <w:rFonts w:ascii="Times New Roman" w:hAnsi="Times New Roman" w:cs="Times New Roman"/>
          <w:b w:val="0"/>
          <w:w w:val="105"/>
          <w:sz w:val="24"/>
        </w:rPr>
        <w:t>Art. 2º O crédito especial</w:t>
      </w:r>
      <w:r w:rsidR="00BF47E4" w:rsidRPr="002B4452">
        <w:rPr>
          <w:rFonts w:ascii="Times New Roman" w:hAnsi="Times New Roman" w:cs="Times New Roman"/>
          <w:b w:val="0"/>
          <w:w w:val="105"/>
          <w:sz w:val="24"/>
        </w:rPr>
        <w:t xml:space="preserve"> será coberto pel</w:t>
      </w:r>
      <w:r w:rsidR="00DF56A5">
        <w:rPr>
          <w:rFonts w:ascii="Times New Roman" w:hAnsi="Times New Roman" w:cs="Times New Roman"/>
          <w:b w:val="0"/>
          <w:w w:val="105"/>
          <w:sz w:val="24"/>
        </w:rPr>
        <w:t xml:space="preserve">o Excesso de Arrecadação do Recurso 600 </w:t>
      </w:r>
      <w:proofErr w:type="gramStart"/>
      <w:r w:rsidR="00DF56A5">
        <w:rPr>
          <w:rFonts w:ascii="Times New Roman" w:hAnsi="Times New Roman" w:cs="Times New Roman"/>
          <w:b w:val="0"/>
          <w:w w:val="105"/>
          <w:sz w:val="24"/>
        </w:rPr>
        <w:t xml:space="preserve">- </w:t>
      </w:r>
      <w:r w:rsidR="00BF47E4" w:rsidRPr="002B4452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proofErr w:type="spellStart"/>
      <w:r w:rsidR="00DF56A5" w:rsidRPr="00DF56A5">
        <w:rPr>
          <w:rFonts w:ascii="Times New Roman" w:hAnsi="Times New Roman" w:cs="Times New Roman"/>
          <w:b w:val="0"/>
          <w:w w:val="105"/>
          <w:sz w:val="24"/>
        </w:rPr>
        <w:t>Transf</w:t>
      </w:r>
      <w:proofErr w:type="spellEnd"/>
      <w:proofErr w:type="gramEnd"/>
      <w:r w:rsidR="00DF56A5" w:rsidRPr="00DF56A5">
        <w:rPr>
          <w:rFonts w:ascii="Times New Roman" w:hAnsi="Times New Roman" w:cs="Times New Roman"/>
          <w:b w:val="0"/>
          <w:w w:val="105"/>
          <w:sz w:val="24"/>
        </w:rPr>
        <w:t>. Fundo a Fundo de Rec. do SUS do Gov. Fed. - Bloco de Manutenção das Ações e Serviços Público</w:t>
      </w:r>
      <w:r w:rsidR="00BF47E4" w:rsidRPr="002B4452">
        <w:rPr>
          <w:rFonts w:ascii="Times New Roman" w:hAnsi="Times New Roman" w:cs="Times New Roman"/>
          <w:b w:val="0"/>
          <w:w w:val="105"/>
          <w:sz w:val="24"/>
        </w:rPr>
        <w:t>, como segue:</w:t>
      </w:r>
    </w:p>
    <w:p w14:paraId="01C3F7A1" w14:textId="77777777" w:rsidR="00DF56A5" w:rsidRPr="002B4452" w:rsidRDefault="00DF56A5" w:rsidP="002B4452">
      <w:pPr>
        <w:pStyle w:val="Corpodetexto"/>
        <w:ind w:right="198"/>
        <w:rPr>
          <w:rFonts w:ascii="Times New Roman" w:hAnsi="Times New Roman" w:cs="Times New Roman"/>
          <w:b w:val="0"/>
          <w:w w:val="105"/>
          <w:sz w:val="24"/>
        </w:rPr>
      </w:pP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5536"/>
        <w:gridCol w:w="2693"/>
      </w:tblGrid>
      <w:tr w:rsidR="00DF56A5" w:rsidRPr="00DF56A5" w14:paraId="45827C6D" w14:textId="77777777" w:rsidTr="00DF56A5">
        <w:trPr>
          <w:trHeight w:val="525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11A50" w14:textId="77777777" w:rsidR="00DF56A5" w:rsidRPr="00DF56A5" w:rsidRDefault="00DF56A5">
            <w:pPr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5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B6E4B" w14:textId="77777777" w:rsidR="00DF56A5" w:rsidRPr="00DF56A5" w:rsidRDefault="00DF56A5">
            <w:pPr>
              <w:jc w:val="both"/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>EXCESSO DE ARRECADAÇÃO REC. (600)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2F735" w14:textId="77777777" w:rsidR="00DF56A5" w:rsidRPr="00DF56A5" w:rsidRDefault="00DF56A5">
            <w:pPr>
              <w:jc w:val="right"/>
              <w:rPr>
                <w:color w:val="000000"/>
                <w:sz w:val="20"/>
                <w:szCs w:val="20"/>
              </w:rPr>
            </w:pPr>
            <w:r w:rsidRPr="00DF56A5">
              <w:rPr>
                <w:color w:val="000000"/>
                <w:sz w:val="20"/>
                <w:szCs w:val="20"/>
              </w:rPr>
              <w:t xml:space="preserve"> R$                19.389,00 </w:t>
            </w:r>
          </w:p>
        </w:tc>
      </w:tr>
      <w:tr w:rsidR="00DF56A5" w:rsidRPr="00DF56A5" w14:paraId="26D02FEA" w14:textId="77777777" w:rsidTr="00DF56A5">
        <w:trPr>
          <w:trHeight w:val="315"/>
        </w:trPr>
        <w:tc>
          <w:tcPr>
            <w:tcW w:w="6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14:paraId="39EC4913" w14:textId="77777777" w:rsidR="00DF56A5" w:rsidRPr="00DF56A5" w:rsidRDefault="00DF56A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F56A5"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14:paraId="38BC31D3" w14:textId="77777777" w:rsidR="00DF56A5" w:rsidRPr="00DF56A5" w:rsidRDefault="00DF56A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F56A5">
              <w:rPr>
                <w:b/>
                <w:bCs/>
                <w:color w:val="000000"/>
                <w:sz w:val="20"/>
                <w:szCs w:val="20"/>
              </w:rPr>
              <w:t xml:space="preserve"> R$               19.389,00 </w:t>
            </w:r>
          </w:p>
        </w:tc>
      </w:tr>
    </w:tbl>
    <w:p w14:paraId="7FB1A261" w14:textId="1512F01A" w:rsidR="002E2A25" w:rsidRPr="00E14DE2" w:rsidRDefault="00E14DE2" w:rsidP="002E2A25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  <w:r w:rsidRPr="00E14DE2">
        <w:rPr>
          <w:rFonts w:ascii="Times New Roman" w:hAnsi="Times New Roman" w:cs="Times New Roman"/>
          <w:b w:val="0"/>
          <w:w w:val="105"/>
          <w:sz w:val="24"/>
        </w:rPr>
        <w:tab/>
      </w:r>
    </w:p>
    <w:p w14:paraId="5CAF6FF4" w14:textId="77777777" w:rsidR="00473579" w:rsidRPr="002B4452" w:rsidRDefault="005A414D" w:rsidP="002B4452">
      <w:pPr>
        <w:pStyle w:val="Corpodetexto"/>
        <w:rPr>
          <w:rFonts w:ascii="Times New Roman" w:hAnsi="Times New Roman" w:cs="Times New Roman"/>
          <w:b w:val="0"/>
          <w:w w:val="105"/>
          <w:sz w:val="24"/>
        </w:rPr>
      </w:pPr>
      <w:r w:rsidRPr="002B4452">
        <w:rPr>
          <w:rFonts w:ascii="Times New Roman" w:hAnsi="Times New Roman" w:cs="Times New Roman"/>
          <w:b w:val="0"/>
          <w:w w:val="105"/>
          <w:sz w:val="24"/>
        </w:rPr>
        <w:t>Art. 3° Esta Lei entra em vigor na data de sua publicação</w:t>
      </w:r>
      <w:r w:rsidR="00645B06" w:rsidRPr="002B4452">
        <w:rPr>
          <w:rFonts w:ascii="Times New Roman" w:hAnsi="Times New Roman" w:cs="Times New Roman"/>
          <w:b w:val="0"/>
          <w:w w:val="105"/>
          <w:sz w:val="24"/>
        </w:rPr>
        <w:t>.</w:t>
      </w:r>
    </w:p>
    <w:p w14:paraId="5166C246" w14:textId="77777777" w:rsidR="00D13A95" w:rsidRPr="002B4452" w:rsidRDefault="00D13A95" w:rsidP="002B4452">
      <w:pPr>
        <w:pStyle w:val="Recuodecorpodetexto"/>
        <w:ind w:firstLine="0"/>
        <w:jc w:val="right"/>
        <w:rPr>
          <w:rFonts w:ascii="Times New Roman" w:hAnsi="Times New Roman" w:cs="Times New Roman"/>
          <w:b/>
          <w:sz w:val="24"/>
        </w:rPr>
      </w:pPr>
    </w:p>
    <w:p w14:paraId="6E37E113" w14:textId="77777777" w:rsidR="00AC06A7" w:rsidRDefault="00AC06A7" w:rsidP="002B4452">
      <w:pPr>
        <w:jc w:val="center"/>
        <w:rPr>
          <w:b/>
        </w:rPr>
      </w:pPr>
    </w:p>
    <w:p w14:paraId="70C29A73" w14:textId="77777777" w:rsidR="000C0639" w:rsidRDefault="000C0639" w:rsidP="000C0639">
      <w:pPr>
        <w:jc w:val="center"/>
        <w:rPr>
          <w:sz w:val="22"/>
          <w:szCs w:val="22"/>
        </w:rPr>
      </w:pPr>
      <w:r>
        <w:rPr>
          <w:b/>
          <w:bCs/>
          <w:iCs/>
        </w:rPr>
        <w:t>ZIANIA MARIA BOLZAN,</w:t>
      </w:r>
    </w:p>
    <w:p w14:paraId="74AC140D" w14:textId="77777777" w:rsidR="000C0639" w:rsidRDefault="000C0639" w:rsidP="000C0639">
      <w:pPr>
        <w:jc w:val="center"/>
      </w:pPr>
      <w:r>
        <w:t>Prefeita Municipal.</w:t>
      </w:r>
    </w:p>
    <w:p w14:paraId="088A34AE" w14:textId="77777777" w:rsidR="000C0639" w:rsidRPr="002B4452" w:rsidRDefault="000C0639" w:rsidP="002B4452">
      <w:pPr>
        <w:jc w:val="center"/>
        <w:rPr>
          <w:b/>
        </w:rPr>
      </w:pPr>
    </w:p>
    <w:p w14:paraId="68757A09" w14:textId="77777777" w:rsidR="00E14DE2" w:rsidRDefault="00E14DE2" w:rsidP="002B4452">
      <w:pPr>
        <w:pStyle w:val="Corpodetexto"/>
        <w:rPr>
          <w:rFonts w:ascii="Times New Roman" w:hAnsi="Times New Roman" w:cs="Times New Roman"/>
          <w:sz w:val="24"/>
        </w:rPr>
      </w:pPr>
    </w:p>
    <w:p w14:paraId="29A6FEB5" w14:textId="77777777" w:rsidR="00D55727" w:rsidRPr="002B4452" w:rsidRDefault="00D55727" w:rsidP="002B4452">
      <w:pPr>
        <w:jc w:val="both"/>
      </w:pPr>
    </w:p>
    <w:p w14:paraId="06861F01" w14:textId="77777777" w:rsidR="00D55727" w:rsidRPr="002B4452" w:rsidRDefault="00D55727" w:rsidP="002B4452">
      <w:pPr>
        <w:jc w:val="both"/>
        <w:rPr>
          <w:b/>
        </w:rPr>
      </w:pPr>
      <w:r w:rsidRPr="002B4452">
        <w:rPr>
          <w:b/>
        </w:rPr>
        <w:t>MARIANE BRAIBANTE PEREIRA</w:t>
      </w:r>
    </w:p>
    <w:p w14:paraId="62601425" w14:textId="77777777" w:rsidR="00005683" w:rsidRDefault="00D55727" w:rsidP="00005683">
      <w:pPr>
        <w:jc w:val="both"/>
      </w:pPr>
      <w:r w:rsidRPr="002B4452">
        <w:t>Procuradora Municipal</w:t>
      </w:r>
    </w:p>
    <w:p w14:paraId="47262301" w14:textId="77777777" w:rsidR="00DF56A5" w:rsidRDefault="00DF56A5" w:rsidP="003D5C70">
      <w:pPr>
        <w:jc w:val="both"/>
        <w:rPr>
          <w:b/>
        </w:rPr>
      </w:pPr>
    </w:p>
    <w:p w14:paraId="33366C48" w14:textId="11127C4A" w:rsidR="00614D19" w:rsidRDefault="00614D19" w:rsidP="003D5C70">
      <w:pPr>
        <w:jc w:val="both"/>
        <w:rPr>
          <w:b/>
          <w:bCs/>
          <w:i/>
          <w:sz w:val="32"/>
        </w:rPr>
      </w:pPr>
      <w:r>
        <w:rPr>
          <w:b/>
          <w:bCs/>
          <w:i/>
          <w:sz w:val="32"/>
        </w:rPr>
        <w:br w:type="page"/>
      </w:r>
    </w:p>
    <w:p w14:paraId="49E4C46C" w14:textId="77777777" w:rsidR="00B85761" w:rsidRPr="002B4452" w:rsidRDefault="00B85761" w:rsidP="002B4452">
      <w:pPr>
        <w:rPr>
          <w:b/>
          <w:bCs/>
          <w:i/>
          <w:sz w:val="32"/>
        </w:rPr>
      </w:pPr>
    </w:p>
    <w:p w14:paraId="68503AE6" w14:textId="77777777" w:rsidR="00645B06" w:rsidRPr="002B4452" w:rsidRDefault="002E2A25" w:rsidP="002B4452">
      <w:r>
        <w:rPr>
          <w:b/>
          <w:bCs/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6106A95" wp14:editId="7ED5BF2D">
                <wp:simplePos x="0" y="0"/>
                <wp:positionH relativeFrom="page">
                  <wp:posOffset>904875</wp:posOffset>
                </wp:positionH>
                <wp:positionV relativeFrom="paragraph">
                  <wp:posOffset>240665</wp:posOffset>
                </wp:positionV>
                <wp:extent cx="5988050" cy="7474585"/>
                <wp:effectExtent l="0" t="0" r="0" b="0"/>
                <wp:wrapTopAndBottom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474585"/>
                          <a:chOff x="1798" y="259"/>
                          <a:chExt cx="9430" cy="10244"/>
                        </a:xfrm>
                      </wpg:grpSpPr>
                      <wps:wsp>
                        <wps:cNvPr id="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816" y="5325"/>
                            <a:ext cx="951" cy="1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764" y="5325"/>
                            <a:ext cx="8211" cy="1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809" y="271"/>
                            <a:ext cx="9406" cy="10220"/>
                          </a:xfrm>
                          <a:prstGeom prst="rect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F9B153" w14:textId="77777777" w:rsidR="00005683" w:rsidRDefault="00005683" w:rsidP="00A31602">
                              <w:pPr>
                                <w:spacing w:before="6" w:line="276" w:lineRule="auto"/>
                                <w:ind w:left="1679" w:right="1726"/>
                                <w:jc w:val="center"/>
                                <w:rPr>
                                  <w:b/>
                                  <w:w w:val="105"/>
                                  <w:szCs w:val="22"/>
                                </w:rPr>
                              </w:pPr>
                            </w:p>
                            <w:p w14:paraId="76147D37" w14:textId="77777777" w:rsidR="00005683" w:rsidRPr="00710C1D" w:rsidRDefault="00005683" w:rsidP="00A31602">
                              <w:pPr>
                                <w:spacing w:before="6" w:line="276" w:lineRule="auto"/>
                                <w:ind w:left="1679" w:right="1726"/>
                                <w:jc w:val="center"/>
                                <w:rPr>
                                  <w:b/>
                                  <w:w w:val="105"/>
                                  <w:szCs w:val="22"/>
                                </w:rPr>
                              </w:pPr>
                              <w:r w:rsidRPr="00710C1D">
                                <w:rPr>
                                  <w:b/>
                                  <w:w w:val="105"/>
                                  <w:szCs w:val="22"/>
                                </w:rPr>
                                <w:t>JUSTIFICATIVA</w:t>
                              </w:r>
                            </w:p>
                            <w:p w14:paraId="0B148C70" w14:textId="77777777" w:rsidR="00005683" w:rsidRPr="00710C1D" w:rsidRDefault="00005683" w:rsidP="00A31602">
                              <w:pPr>
                                <w:spacing w:before="6" w:line="276" w:lineRule="auto"/>
                                <w:ind w:left="1679" w:right="1726"/>
                                <w:jc w:val="center"/>
                                <w:rPr>
                                  <w:b/>
                                  <w:w w:val="105"/>
                                  <w:szCs w:val="22"/>
                                </w:rPr>
                              </w:pPr>
                            </w:p>
                            <w:p w14:paraId="78BA9909" w14:textId="77777777" w:rsidR="00DF56A5" w:rsidRPr="00710C1D" w:rsidRDefault="00DF56A5" w:rsidP="00DF56A5">
                              <w:pPr>
                                <w:pStyle w:val="Ttulo110"/>
                                <w:spacing w:before="0"/>
                                <w:ind w:left="0" w:right="198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 w:rsidRPr="00710C1D">
                                <w:rPr>
                                  <w:rFonts w:ascii="Times New Roman" w:hAnsi="Times New Roman" w:cs="Times New Roman"/>
                                  <w:w w:val="105"/>
                                  <w:sz w:val="22"/>
                                  <w:szCs w:val="22"/>
                                </w:rPr>
                                <w:t>PROJETO DE LEI N° 014, DE 02 DE FEVEREIRO DE 2024</w:t>
                              </w:r>
                            </w:p>
                            <w:p w14:paraId="298DDC6A" w14:textId="77777777" w:rsidR="00DF56A5" w:rsidRPr="00710C1D" w:rsidRDefault="00DF56A5" w:rsidP="00DF56A5">
                              <w:pPr>
                                <w:pStyle w:val="Corpodetexto"/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lang w:val="pt-PT"/>
                                </w:rPr>
                              </w:pPr>
                            </w:p>
                            <w:p w14:paraId="275E988D" w14:textId="77777777" w:rsidR="000C0639" w:rsidRPr="00710C1D" w:rsidRDefault="000C0639" w:rsidP="000C0639">
                              <w:pPr>
                                <w:pStyle w:val="Corpodetexto"/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lang w:val="pt-PT"/>
                                </w:rPr>
                              </w:pPr>
                            </w:p>
                            <w:p w14:paraId="730F32E9" w14:textId="77777777" w:rsidR="00005683" w:rsidRPr="00710C1D" w:rsidRDefault="00005683" w:rsidP="00D378B7">
                              <w:pPr>
                                <w:pStyle w:val="Corpodetexto"/>
                                <w:spacing w:line="276" w:lineRule="auto"/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lang w:val="pt-PT"/>
                                </w:rPr>
                              </w:pPr>
                            </w:p>
                            <w:p w14:paraId="2920FEBF" w14:textId="77777777" w:rsidR="00005683" w:rsidRPr="00710C1D" w:rsidRDefault="00005683" w:rsidP="00A31602">
                              <w:pPr>
                                <w:spacing w:before="1" w:line="276" w:lineRule="auto"/>
                                <w:ind w:left="1686" w:right="1726"/>
                                <w:rPr>
                                  <w:w w:val="105"/>
                                  <w:szCs w:val="22"/>
                                  <w:lang w:val="pt-PT"/>
                                </w:rPr>
                              </w:pPr>
                            </w:p>
                            <w:p w14:paraId="71D9A0A7" w14:textId="77777777" w:rsidR="00005683" w:rsidRPr="00710C1D" w:rsidRDefault="00005683" w:rsidP="00A31602">
                              <w:pPr>
                                <w:spacing w:before="1" w:line="276" w:lineRule="auto"/>
                                <w:ind w:left="1686" w:right="1726"/>
                                <w:jc w:val="both"/>
                                <w:rPr>
                                  <w:szCs w:val="22"/>
                                </w:rPr>
                              </w:pPr>
                              <w:r w:rsidRPr="00710C1D">
                                <w:rPr>
                                  <w:w w:val="105"/>
                                  <w:szCs w:val="22"/>
                                </w:rPr>
                                <w:t>Excelentíssimos Senhores Vereadores, Excelentíssimas Senhoras Vereadoras:</w:t>
                              </w:r>
                            </w:p>
                            <w:p w14:paraId="44F51A82" w14:textId="77777777" w:rsidR="00005683" w:rsidRPr="00710C1D" w:rsidRDefault="00005683" w:rsidP="00A31602">
                              <w:pPr>
                                <w:spacing w:line="276" w:lineRule="auto"/>
                                <w:rPr>
                                  <w:szCs w:val="22"/>
                                </w:rPr>
                              </w:pPr>
                            </w:p>
                            <w:p w14:paraId="0A06C02D" w14:textId="77777777" w:rsidR="00005683" w:rsidRPr="00710C1D" w:rsidRDefault="00005683" w:rsidP="00A31602">
                              <w:pPr>
                                <w:spacing w:line="276" w:lineRule="auto"/>
                                <w:rPr>
                                  <w:szCs w:val="22"/>
                                </w:rPr>
                              </w:pPr>
                            </w:p>
                            <w:p w14:paraId="400734BF" w14:textId="68CC64A1" w:rsidR="00005683" w:rsidRPr="00710C1D" w:rsidRDefault="00005683" w:rsidP="00A31602">
                              <w:pPr>
                                <w:spacing w:before="1" w:line="276" w:lineRule="auto"/>
                                <w:ind w:left="206" w:right="253"/>
                                <w:jc w:val="both"/>
                                <w:rPr>
                                  <w:b/>
                                  <w:w w:val="105"/>
                                </w:rPr>
                              </w:pPr>
                              <w:r w:rsidRPr="00710C1D">
                                <w:rPr>
                                  <w:w w:val="105"/>
                                  <w:szCs w:val="22"/>
                                </w:rPr>
                                <w:t xml:space="preserve">Encaminhamos à apreciação de Vossas Excelências o "Projeto de Lei N° </w:t>
                              </w:r>
                              <w:r w:rsidR="00DF56A5" w:rsidRPr="00710C1D">
                                <w:rPr>
                                  <w:w w:val="105"/>
                                  <w:szCs w:val="22"/>
                                </w:rPr>
                                <w:t>014,</w:t>
                              </w:r>
                              <w:r w:rsidRPr="00710C1D">
                                <w:rPr>
                                  <w:w w:val="105"/>
                                  <w:szCs w:val="22"/>
                                </w:rPr>
                                <w:t xml:space="preserve"> de </w:t>
                              </w:r>
                              <w:r w:rsidR="00DF56A5" w:rsidRPr="00710C1D">
                                <w:rPr>
                                  <w:w w:val="105"/>
                                  <w:szCs w:val="22"/>
                                </w:rPr>
                                <w:t>02</w:t>
                              </w:r>
                              <w:r w:rsidRPr="00710C1D">
                                <w:rPr>
                                  <w:w w:val="105"/>
                                  <w:szCs w:val="22"/>
                                </w:rPr>
                                <w:t xml:space="preserve"> de </w:t>
                              </w:r>
                              <w:proofErr w:type="gramStart"/>
                              <w:r w:rsidR="00DF56A5" w:rsidRPr="00710C1D">
                                <w:rPr>
                                  <w:w w:val="105"/>
                                  <w:szCs w:val="22"/>
                                </w:rPr>
                                <w:t>Fevereiro</w:t>
                              </w:r>
                              <w:proofErr w:type="gramEnd"/>
                              <w:r w:rsidRPr="00710C1D">
                                <w:rPr>
                                  <w:w w:val="105"/>
                                  <w:szCs w:val="22"/>
                                </w:rPr>
                                <w:t xml:space="preserve"> de 202</w:t>
                              </w:r>
                              <w:r w:rsidR="002E2A25" w:rsidRPr="00710C1D">
                                <w:rPr>
                                  <w:w w:val="105"/>
                                  <w:szCs w:val="22"/>
                                </w:rPr>
                                <w:t>4</w:t>
                              </w:r>
                              <w:r w:rsidRPr="00710C1D">
                                <w:rPr>
                                  <w:w w:val="105"/>
                                  <w:szCs w:val="22"/>
                                </w:rPr>
                                <w:t xml:space="preserve">, que “AUTORIZA A ABERTURA DE CRÉDITO ADICIONAL ESPECIAL NO VALOR DE R$ </w:t>
                              </w:r>
                              <w:r w:rsidR="00DF56A5" w:rsidRPr="00710C1D">
                                <w:rPr>
                                  <w:bCs/>
                                </w:rPr>
                                <w:t>19.389,00 (DEZENOVE MIL, TREZENTOS E OITENTA E NOVE REAIS</w:t>
                              </w:r>
                              <w:r w:rsidR="00DF56A5" w:rsidRPr="00710C1D">
                                <w:rPr>
                                  <w:bCs/>
                                  <w:w w:val="105"/>
                                </w:rPr>
                                <w:t>)</w:t>
                              </w:r>
                              <w:r w:rsidRPr="00710C1D">
                                <w:rPr>
                                  <w:w w:val="105"/>
                                  <w:szCs w:val="22"/>
                                </w:rPr>
                                <w:t xml:space="preserve"> NA LEI ORÇAMENTÁRIA ANUAL E DÁ PROVIDÊNCIAS.” A matéria objeto do presente PL atende à necessidade de adequação do orçamento, estando explicitadas as razões que ensejam a propositiva e fazem parte integrante, deste PL para todos os fins.</w:t>
                              </w:r>
                            </w:p>
                            <w:p w14:paraId="6F7F5847" w14:textId="77777777" w:rsidR="00005683" w:rsidRPr="00710C1D" w:rsidRDefault="00005683" w:rsidP="00A31602">
                              <w:pPr>
                                <w:spacing w:line="276" w:lineRule="auto"/>
                                <w:rPr>
                                  <w:szCs w:val="22"/>
                                </w:rPr>
                              </w:pPr>
                            </w:p>
                            <w:p w14:paraId="036A9448" w14:textId="77777777" w:rsidR="00005683" w:rsidRPr="00710C1D" w:rsidRDefault="00005683" w:rsidP="00A31602">
                              <w:pPr>
                                <w:spacing w:before="1" w:line="276" w:lineRule="auto"/>
                                <w:ind w:left="709" w:right="37"/>
                                <w:rPr>
                                  <w:w w:val="105"/>
                                  <w:szCs w:val="22"/>
                                </w:rPr>
                              </w:pPr>
                            </w:p>
                            <w:p w14:paraId="2AC744A1" w14:textId="7F79D340" w:rsidR="00005683" w:rsidRPr="00710C1D" w:rsidRDefault="00005683" w:rsidP="00B14FDB">
                              <w:pPr>
                                <w:spacing w:before="1" w:line="276" w:lineRule="auto"/>
                                <w:ind w:left="709" w:right="461"/>
                                <w:jc w:val="both"/>
                                <w:rPr>
                                  <w:w w:val="105"/>
                                </w:rPr>
                              </w:pPr>
                              <w:r w:rsidRPr="00710C1D">
                                <w:rPr>
                                  <w:w w:val="105"/>
                                </w:rPr>
                                <w:t xml:space="preserve">- </w:t>
                              </w:r>
                              <w:r w:rsidR="00060F84" w:rsidRPr="00710C1D">
                                <w:rPr>
                                  <w:w w:val="105"/>
                                </w:rPr>
                                <w:t xml:space="preserve">Estão sendo criados elementos de despesa devido à novo repasse do Estado referente Equipe de Saúde Bucal </w:t>
                              </w:r>
                            </w:p>
                            <w:p w14:paraId="39A0B05A" w14:textId="77777777" w:rsidR="00005683" w:rsidRPr="00710C1D" w:rsidRDefault="00005683" w:rsidP="00B14FDB">
                              <w:pPr>
                                <w:spacing w:before="1" w:line="276" w:lineRule="auto"/>
                                <w:ind w:left="709" w:right="461"/>
                                <w:jc w:val="both"/>
                                <w:rPr>
                                  <w:w w:val="105"/>
                                  <w:szCs w:val="22"/>
                                </w:rPr>
                              </w:pPr>
                            </w:p>
                            <w:p w14:paraId="649A3AB2" w14:textId="77777777" w:rsidR="00005683" w:rsidRPr="00710C1D" w:rsidRDefault="00005683" w:rsidP="00A31602">
                              <w:pPr>
                                <w:spacing w:before="49" w:line="276" w:lineRule="auto"/>
                                <w:ind w:left="206" w:right="255"/>
                                <w:jc w:val="both"/>
                                <w:rPr>
                                  <w:w w:val="105"/>
                                  <w:szCs w:val="22"/>
                                </w:rPr>
                              </w:pPr>
                              <w:r w:rsidRPr="00710C1D">
                                <w:rPr>
                                  <w:w w:val="105"/>
                                  <w:szCs w:val="22"/>
                                </w:rPr>
                                <w:t>Assim, tendo em vista a relevância do presente Projeto de Lei, solicitamos que ele seja analisado e votado por esta Casa,</w:t>
                              </w:r>
                              <w:r w:rsidR="00C2592A" w:rsidRPr="00710C1D">
                                <w:rPr>
                                  <w:w w:val="105"/>
                                  <w:szCs w:val="22"/>
                                </w:rPr>
                                <w:t xml:space="preserve"> em </w:t>
                              </w:r>
                              <w:r w:rsidR="00C2592A" w:rsidRPr="00710C1D">
                                <w:rPr>
                                  <w:b/>
                                  <w:bCs/>
                                  <w:w w:val="105"/>
                                  <w:szCs w:val="22"/>
                                </w:rPr>
                                <w:t>REGIME DE URGÊNCI</w:t>
                              </w:r>
                              <w:r w:rsidR="00C2592A" w:rsidRPr="00710C1D">
                                <w:rPr>
                                  <w:w w:val="105"/>
                                  <w:szCs w:val="22"/>
                                </w:rPr>
                                <w:t>A,</w:t>
                              </w:r>
                              <w:r w:rsidRPr="00710C1D">
                                <w:rPr>
                                  <w:w w:val="105"/>
                                  <w:szCs w:val="22"/>
                                </w:rPr>
                                <w:t xml:space="preserve"> nos termos da Lei Orgânica Municipal. Colocamos a Secretaria Municipal da Fazenda para esclarecimentos acerca da matéria.</w:t>
                              </w:r>
                            </w:p>
                            <w:p w14:paraId="0BCA9BE1" w14:textId="77777777" w:rsidR="00005683" w:rsidRPr="00710C1D" w:rsidRDefault="00005683" w:rsidP="00A31602">
                              <w:pPr>
                                <w:spacing w:before="49" w:line="276" w:lineRule="auto"/>
                                <w:ind w:left="206" w:right="255"/>
                                <w:jc w:val="both"/>
                                <w:rPr>
                                  <w:w w:val="105"/>
                                  <w:szCs w:val="22"/>
                                </w:rPr>
                              </w:pPr>
                            </w:p>
                            <w:p w14:paraId="76CAB8B6" w14:textId="77777777" w:rsidR="000C0639" w:rsidRPr="00710C1D" w:rsidRDefault="000C0639" w:rsidP="000C0639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710C1D">
                                <w:rPr>
                                  <w:b/>
                                  <w:bCs/>
                                  <w:iCs/>
                                </w:rPr>
                                <w:t>ZIANIA MARIA BOLZAN,</w:t>
                              </w:r>
                            </w:p>
                            <w:p w14:paraId="5A1D243D" w14:textId="77777777" w:rsidR="000C0639" w:rsidRPr="00710C1D" w:rsidRDefault="000C0639" w:rsidP="000C0639">
                              <w:pPr>
                                <w:jc w:val="center"/>
                              </w:pPr>
                              <w:r w:rsidRPr="00710C1D">
                                <w:t>Prefeita Municipal.</w:t>
                              </w:r>
                            </w:p>
                            <w:p w14:paraId="2B041765" w14:textId="77777777" w:rsidR="00005683" w:rsidRPr="00710C1D" w:rsidRDefault="00005683" w:rsidP="00A31602">
                              <w:pPr>
                                <w:spacing w:before="15" w:line="276" w:lineRule="auto"/>
                                <w:ind w:left="1684" w:right="1726"/>
                                <w:jc w:val="center"/>
                                <w:rPr>
                                  <w:w w:val="105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106A95" id="Group 2" o:spid="_x0000_s1026" style="position:absolute;margin-left:71.25pt;margin-top:18.95pt;width:471.5pt;height:588.55pt;z-index:-251657216;mso-wrap-distance-left:0;mso-wrap-distance-right:0;mso-position-horizontal-relative:page" coordorigin="1798,259" coordsize="9430,10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">
                <v:rect id="Rectangle 3" o:spid="_x0000_s1027" style="position:absolute;left:1816;top:5325;width:951;height:1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" stroked="f"/>
                <v:rect id="Rectangle 4" o:spid="_x0000_s1028" style="position:absolute;left:2764;top:5325;width:8211;height:1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1809;top:271;width:9406;height:10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" filled="f" strokeweight="1.2pt">
                  <v:textbox inset="0,0,0,0">
                    <w:txbxContent>
                      <w:p w14:paraId="30F9B153" w14:textId="77777777" w:rsidR="00005683" w:rsidRDefault="00005683" w:rsidP="00A31602">
                        <w:pPr>
                          <w:spacing w:before="6" w:line="276" w:lineRule="auto"/>
                          <w:ind w:left="1679" w:right="1726"/>
                          <w:jc w:val="center"/>
                          <w:rPr>
                            <w:b/>
                            <w:w w:val="105"/>
                            <w:szCs w:val="22"/>
                          </w:rPr>
                        </w:pPr>
                      </w:p>
                      <w:p w14:paraId="76147D37" w14:textId="77777777" w:rsidR="00005683" w:rsidRPr="00710C1D" w:rsidRDefault="00005683" w:rsidP="00A31602">
                        <w:pPr>
                          <w:spacing w:before="6" w:line="276" w:lineRule="auto"/>
                          <w:ind w:left="1679" w:right="1726"/>
                          <w:jc w:val="center"/>
                          <w:rPr>
                            <w:b/>
                            <w:w w:val="105"/>
                            <w:szCs w:val="22"/>
                          </w:rPr>
                        </w:pPr>
                        <w:r w:rsidRPr="00710C1D">
                          <w:rPr>
                            <w:b/>
                            <w:w w:val="105"/>
                            <w:szCs w:val="22"/>
                          </w:rPr>
                          <w:t>JUSTIFICATIVA</w:t>
                        </w:r>
                      </w:p>
                      <w:p w14:paraId="0B148C70" w14:textId="77777777" w:rsidR="00005683" w:rsidRPr="00710C1D" w:rsidRDefault="00005683" w:rsidP="00A31602">
                        <w:pPr>
                          <w:spacing w:before="6" w:line="276" w:lineRule="auto"/>
                          <w:ind w:left="1679" w:right="1726"/>
                          <w:jc w:val="center"/>
                          <w:rPr>
                            <w:b/>
                            <w:w w:val="105"/>
                            <w:szCs w:val="22"/>
                          </w:rPr>
                        </w:pPr>
                      </w:p>
                      <w:p w14:paraId="78BA9909" w14:textId="77777777" w:rsidR="00DF56A5" w:rsidRPr="00710C1D" w:rsidRDefault="00DF56A5" w:rsidP="00DF56A5">
                        <w:pPr>
                          <w:pStyle w:val="Ttulo110"/>
                          <w:spacing w:before="0"/>
                          <w:ind w:left="0" w:right="198"/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 w:rsidRPr="00710C1D">
                          <w:rPr>
                            <w:rFonts w:ascii="Times New Roman" w:hAnsi="Times New Roman" w:cs="Times New Roman"/>
                            <w:w w:val="105"/>
                            <w:sz w:val="22"/>
                            <w:szCs w:val="22"/>
                          </w:rPr>
                          <w:t>PROJETO DE LEI N° 014, DE 02 DE FEVEREIRO DE 2024</w:t>
                        </w:r>
                      </w:p>
                      <w:p w14:paraId="298DDC6A" w14:textId="77777777" w:rsidR="00DF56A5" w:rsidRPr="00710C1D" w:rsidRDefault="00DF56A5" w:rsidP="00DF56A5">
                        <w:pPr>
                          <w:pStyle w:val="Corpodetexto"/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4"/>
                            <w:lang w:val="pt-PT"/>
                          </w:rPr>
                        </w:pPr>
                      </w:p>
                      <w:p w14:paraId="275E988D" w14:textId="77777777" w:rsidR="000C0639" w:rsidRPr="00710C1D" w:rsidRDefault="000C0639" w:rsidP="000C0639">
                        <w:pPr>
                          <w:pStyle w:val="Corpodetexto"/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4"/>
                            <w:lang w:val="pt-PT"/>
                          </w:rPr>
                        </w:pPr>
                      </w:p>
                      <w:p w14:paraId="730F32E9" w14:textId="77777777" w:rsidR="00005683" w:rsidRPr="00710C1D" w:rsidRDefault="00005683" w:rsidP="00D378B7">
                        <w:pPr>
                          <w:pStyle w:val="Corpodetexto"/>
                          <w:spacing w:line="276" w:lineRule="auto"/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4"/>
                            <w:lang w:val="pt-PT"/>
                          </w:rPr>
                        </w:pPr>
                      </w:p>
                      <w:p w14:paraId="2920FEBF" w14:textId="77777777" w:rsidR="00005683" w:rsidRPr="00710C1D" w:rsidRDefault="00005683" w:rsidP="00A31602">
                        <w:pPr>
                          <w:spacing w:before="1" w:line="276" w:lineRule="auto"/>
                          <w:ind w:left="1686" w:right="1726"/>
                          <w:rPr>
                            <w:w w:val="105"/>
                            <w:szCs w:val="22"/>
                            <w:lang w:val="pt-PT"/>
                          </w:rPr>
                        </w:pPr>
                      </w:p>
                      <w:p w14:paraId="71D9A0A7" w14:textId="77777777" w:rsidR="00005683" w:rsidRPr="00710C1D" w:rsidRDefault="00005683" w:rsidP="00A31602">
                        <w:pPr>
                          <w:spacing w:before="1" w:line="276" w:lineRule="auto"/>
                          <w:ind w:left="1686" w:right="1726"/>
                          <w:jc w:val="both"/>
                          <w:rPr>
                            <w:szCs w:val="22"/>
                          </w:rPr>
                        </w:pPr>
                        <w:r w:rsidRPr="00710C1D">
                          <w:rPr>
                            <w:w w:val="105"/>
                            <w:szCs w:val="22"/>
                          </w:rPr>
                          <w:t>Excelentíssimos Senhores Vereadores, Excelentíssimas Senhoras Vereadoras:</w:t>
                        </w:r>
                      </w:p>
                      <w:p w14:paraId="44F51A82" w14:textId="77777777" w:rsidR="00005683" w:rsidRPr="00710C1D" w:rsidRDefault="00005683" w:rsidP="00A31602">
                        <w:pPr>
                          <w:spacing w:line="276" w:lineRule="auto"/>
                          <w:rPr>
                            <w:szCs w:val="22"/>
                          </w:rPr>
                        </w:pPr>
                      </w:p>
                      <w:p w14:paraId="0A06C02D" w14:textId="77777777" w:rsidR="00005683" w:rsidRPr="00710C1D" w:rsidRDefault="00005683" w:rsidP="00A31602">
                        <w:pPr>
                          <w:spacing w:line="276" w:lineRule="auto"/>
                          <w:rPr>
                            <w:szCs w:val="22"/>
                          </w:rPr>
                        </w:pPr>
                      </w:p>
                      <w:p w14:paraId="400734BF" w14:textId="68CC64A1" w:rsidR="00005683" w:rsidRPr="00710C1D" w:rsidRDefault="00005683" w:rsidP="00A31602">
                        <w:pPr>
                          <w:spacing w:before="1" w:line="276" w:lineRule="auto"/>
                          <w:ind w:left="206" w:right="253"/>
                          <w:jc w:val="both"/>
                          <w:rPr>
                            <w:b/>
                            <w:w w:val="105"/>
                          </w:rPr>
                        </w:pPr>
                        <w:r w:rsidRPr="00710C1D">
                          <w:rPr>
                            <w:w w:val="105"/>
                            <w:szCs w:val="22"/>
                          </w:rPr>
                          <w:t xml:space="preserve">Encaminhamos à apreciação de Vossas Excelências o "Projeto de Lei N° </w:t>
                        </w:r>
                        <w:r w:rsidR="00DF56A5" w:rsidRPr="00710C1D">
                          <w:rPr>
                            <w:w w:val="105"/>
                            <w:szCs w:val="22"/>
                          </w:rPr>
                          <w:t>014,</w:t>
                        </w:r>
                        <w:r w:rsidRPr="00710C1D">
                          <w:rPr>
                            <w:w w:val="105"/>
                            <w:szCs w:val="22"/>
                          </w:rPr>
                          <w:t xml:space="preserve"> de </w:t>
                        </w:r>
                        <w:r w:rsidR="00DF56A5" w:rsidRPr="00710C1D">
                          <w:rPr>
                            <w:w w:val="105"/>
                            <w:szCs w:val="22"/>
                          </w:rPr>
                          <w:t>02</w:t>
                        </w:r>
                        <w:r w:rsidRPr="00710C1D">
                          <w:rPr>
                            <w:w w:val="105"/>
                            <w:szCs w:val="22"/>
                          </w:rPr>
                          <w:t xml:space="preserve"> de </w:t>
                        </w:r>
                        <w:proofErr w:type="gramStart"/>
                        <w:r w:rsidR="00DF56A5" w:rsidRPr="00710C1D">
                          <w:rPr>
                            <w:w w:val="105"/>
                            <w:szCs w:val="22"/>
                          </w:rPr>
                          <w:t>Fevereiro</w:t>
                        </w:r>
                        <w:proofErr w:type="gramEnd"/>
                        <w:r w:rsidRPr="00710C1D">
                          <w:rPr>
                            <w:w w:val="105"/>
                            <w:szCs w:val="22"/>
                          </w:rPr>
                          <w:t xml:space="preserve"> de 202</w:t>
                        </w:r>
                        <w:r w:rsidR="002E2A25" w:rsidRPr="00710C1D">
                          <w:rPr>
                            <w:w w:val="105"/>
                            <w:szCs w:val="22"/>
                          </w:rPr>
                          <w:t>4</w:t>
                        </w:r>
                        <w:r w:rsidRPr="00710C1D">
                          <w:rPr>
                            <w:w w:val="105"/>
                            <w:szCs w:val="22"/>
                          </w:rPr>
                          <w:t xml:space="preserve">, que “AUTORIZA A ABERTURA DE CRÉDITO ADICIONAL ESPECIAL NO VALOR DE R$ </w:t>
                        </w:r>
                        <w:r w:rsidR="00DF56A5" w:rsidRPr="00710C1D">
                          <w:rPr>
                            <w:bCs/>
                          </w:rPr>
                          <w:t>19.389,00 (DEZENOVE MIL, TREZENTOS E OITENTA E NOVE REAIS</w:t>
                        </w:r>
                        <w:r w:rsidR="00DF56A5" w:rsidRPr="00710C1D">
                          <w:rPr>
                            <w:bCs/>
                            <w:w w:val="105"/>
                          </w:rPr>
                          <w:t>)</w:t>
                        </w:r>
                        <w:r w:rsidRPr="00710C1D">
                          <w:rPr>
                            <w:w w:val="105"/>
                            <w:szCs w:val="22"/>
                          </w:rPr>
                          <w:t xml:space="preserve"> NA LEI ORÇAMENTÁRIA ANUAL E DÁ PROVIDÊNCIAS.” A matéria objeto do presente PL atende à necessidade de adequação do orçamento, estando explicitadas as razões que ensejam a propositiva e fazem parte integrante, deste PL para todos os fins.</w:t>
                        </w:r>
                      </w:p>
                      <w:p w14:paraId="6F7F5847" w14:textId="77777777" w:rsidR="00005683" w:rsidRPr="00710C1D" w:rsidRDefault="00005683" w:rsidP="00A31602">
                        <w:pPr>
                          <w:spacing w:line="276" w:lineRule="auto"/>
                          <w:rPr>
                            <w:szCs w:val="22"/>
                          </w:rPr>
                        </w:pPr>
                      </w:p>
                      <w:p w14:paraId="036A9448" w14:textId="77777777" w:rsidR="00005683" w:rsidRPr="00710C1D" w:rsidRDefault="00005683" w:rsidP="00A31602">
                        <w:pPr>
                          <w:spacing w:before="1" w:line="276" w:lineRule="auto"/>
                          <w:ind w:left="709" w:right="37"/>
                          <w:rPr>
                            <w:w w:val="105"/>
                            <w:szCs w:val="22"/>
                          </w:rPr>
                        </w:pPr>
                      </w:p>
                      <w:p w14:paraId="2AC744A1" w14:textId="7F79D340" w:rsidR="00005683" w:rsidRPr="00710C1D" w:rsidRDefault="00005683" w:rsidP="00B14FDB">
                        <w:pPr>
                          <w:spacing w:before="1" w:line="276" w:lineRule="auto"/>
                          <w:ind w:left="709" w:right="461"/>
                          <w:jc w:val="both"/>
                          <w:rPr>
                            <w:w w:val="105"/>
                          </w:rPr>
                        </w:pPr>
                        <w:r w:rsidRPr="00710C1D">
                          <w:rPr>
                            <w:w w:val="105"/>
                          </w:rPr>
                          <w:t xml:space="preserve">- </w:t>
                        </w:r>
                        <w:r w:rsidR="00060F84" w:rsidRPr="00710C1D">
                          <w:rPr>
                            <w:w w:val="105"/>
                          </w:rPr>
                          <w:t xml:space="preserve">Estão sendo criados elementos de despesa devido </w:t>
                        </w:r>
                        <w:r w:rsidR="00060F84" w:rsidRPr="00710C1D">
                          <w:rPr>
                            <w:w w:val="105"/>
                          </w:rPr>
                          <w:t>à novo repasse</w:t>
                        </w:r>
                        <w:r w:rsidR="00060F84" w:rsidRPr="00710C1D">
                          <w:rPr>
                            <w:w w:val="105"/>
                          </w:rPr>
                          <w:t xml:space="preserve"> do Estado referente</w:t>
                        </w:r>
                        <w:r w:rsidR="00060F84" w:rsidRPr="00710C1D">
                          <w:rPr>
                            <w:w w:val="105"/>
                          </w:rPr>
                          <w:t xml:space="preserve"> Equipe de Saúde Bucal</w:t>
                        </w:r>
                        <w:r w:rsidR="00060F84" w:rsidRPr="00710C1D">
                          <w:rPr>
                            <w:w w:val="105"/>
                          </w:rPr>
                          <w:t xml:space="preserve"> </w:t>
                        </w:r>
                      </w:p>
                      <w:p w14:paraId="39A0B05A" w14:textId="77777777" w:rsidR="00005683" w:rsidRPr="00710C1D" w:rsidRDefault="00005683" w:rsidP="00B14FDB">
                        <w:pPr>
                          <w:spacing w:before="1" w:line="276" w:lineRule="auto"/>
                          <w:ind w:left="709" w:right="461"/>
                          <w:jc w:val="both"/>
                          <w:rPr>
                            <w:w w:val="105"/>
                            <w:szCs w:val="22"/>
                          </w:rPr>
                        </w:pPr>
                      </w:p>
                      <w:p w14:paraId="649A3AB2" w14:textId="77777777" w:rsidR="00005683" w:rsidRPr="00710C1D" w:rsidRDefault="00005683" w:rsidP="00A31602">
                        <w:pPr>
                          <w:spacing w:before="49" w:line="276" w:lineRule="auto"/>
                          <w:ind w:left="206" w:right="255"/>
                          <w:jc w:val="both"/>
                          <w:rPr>
                            <w:w w:val="105"/>
                            <w:szCs w:val="22"/>
                          </w:rPr>
                        </w:pPr>
                        <w:r w:rsidRPr="00710C1D">
                          <w:rPr>
                            <w:w w:val="105"/>
                            <w:szCs w:val="22"/>
                          </w:rPr>
                          <w:t>Assim, tendo em vista a relevância do presente Projeto de Lei, solicitamos que ele seja analisado e votado por esta Casa,</w:t>
                        </w:r>
                        <w:r w:rsidR="00C2592A" w:rsidRPr="00710C1D">
                          <w:rPr>
                            <w:w w:val="105"/>
                            <w:szCs w:val="22"/>
                          </w:rPr>
                          <w:t xml:space="preserve"> em </w:t>
                        </w:r>
                        <w:r w:rsidR="00C2592A" w:rsidRPr="00710C1D">
                          <w:rPr>
                            <w:b/>
                            <w:bCs/>
                            <w:w w:val="105"/>
                            <w:szCs w:val="22"/>
                          </w:rPr>
                          <w:t>REGIME DE URGÊNCI</w:t>
                        </w:r>
                        <w:r w:rsidR="00C2592A" w:rsidRPr="00710C1D">
                          <w:rPr>
                            <w:w w:val="105"/>
                            <w:szCs w:val="22"/>
                          </w:rPr>
                          <w:t>A,</w:t>
                        </w:r>
                        <w:r w:rsidRPr="00710C1D">
                          <w:rPr>
                            <w:w w:val="105"/>
                            <w:szCs w:val="22"/>
                          </w:rPr>
                          <w:t xml:space="preserve"> nos termos da Lei Orgânica Municipal. Colocamos a Secretaria Municipal da Fazenda para esclarecimentos acerca da matéria.</w:t>
                        </w:r>
                      </w:p>
                      <w:p w14:paraId="0BCA9BE1" w14:textId="77777777" w:rsidR="00005683" w:rsidRPr="00710C1D" w:rsidRDefault="00005683" w:rsidP="00A31602">
                        <w:pPr>
                          <w:spacing w:before="49" w:line="276" w:lineRule="auto"/>
                          <w:ind w:left="206" w:right="255"/>
                          <w:jc w:val="both"/>
                          <w:rPr>
                            <w:w w:val="105"/>
                            <w:szCs w:val="22"/>
                          </w:rPr>
                        </w:pPr>
                      </w:p>
                      <w:p w14:paraId="76CAB8B6" w14:textId="77777777" w:rsidR="000C0639" w:rsidRPr="00710C1D" w:rsidRDefault="000C0639" w:rsidP="000C063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710C1D">
                          <w:rPr>
                            <w:b/>
                            <w:bCs/>
                            <w:iCs/>
                          </w:rPr>
                          <w:t>ZIANIA MARIA BOLZAN,</w:t>
                        </w:r>
                      </w:p>
                      <w:p w14:paraId="5A1D243D" w14:textId="77777777" w:rsidR="000C0639" w:rsidRPr="00710C1D" w:rsidRDefault="000C0639" w:rsidP="000C0639">
                        <w:pPr>
                          <w:jc w:val="center"/>
                        </w:pPr>
                        <w:r w:rsidRPr="00710C1D">
                          <w:t>Prefeita Municipal.</w:t>
                        </w:r>
                      </w:p>
                      <w:p w14:paraId="2B041765" w14:textId="77777777" w:rsidR="00005683" w:rsidRPr="00710C1D" w:rsidRDefault="00005683" w:rsidP="00A31602">
                        <w:pPr>
                          <w:spacing w:before="15" w:line="276" w:lineRule="auto"/>
                          <w:ind w:left="1684" w:right="1726"/>
                          <w:jc w:val="center"/>
                          <w:rPr>
                            <w:w w:val="105"/>
                            <w:szCs w:val="22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8F07753" w14:textId="77777777" w:rsidR="00645B06" w:rsidRPr="002B4452" w:rsidRDefault="00645B06" w:rsidP="002B4452"/>
    <w:p w14:paraId="6C1E88F6" w14:textId="77777777" w:rsidR="00645B06" w:rsidRPr="002B4452" w:rsidRDefault="00645B06" w:rsidP="002B4452"/>
    <w:p w14:paraId="6A792F17" w14:textId="77777777" w:rsidR="004408AF" w:rsidRPr="002B4452" w:rsidRDefault="00645B06" w:rsidP="002B4452">
      <w:pPr>
        <w:tabs>
          <w:tab w:val="left" w:pos="4200"/>
        </w:tabs>
      </w:pPr>
      <w:r w:rsidRPr="002B4452">
        <w:tab/>
      </w:r>
    </w:p>
    <w:sectPr w:rsidR="004408AF" w:rsidRPr="002B4452" w:rsidSect="00DF56A5">
      <w:headerReference w:type="default" r:id="rId8"/>
      <w:footerReference w:type="even" r:id="rId9"/>
      <w:footerReference w:type="default" r:id="rId10"/>
      <w:pgSz w:w="11907" w:h="16840" w:code="9"/>
      <w:pgMar w:top="1701" w:right="1134" w:bottom="709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7EE30" w14:textId="77777777" w:rsidR="00DF56A5" w:rsidRDefault="00DF56A5">
      <w:r>
        <w:separator/>
      </w:r>
    </w:p>
  </w:endnote>
  <w:endnote w:type="continuationSeparator" w:id="0">
    <w:p w14:paraId="00DEA883" w14:textId="77777777" w:rsidR="00DF56A5" w:rsidRDefault="00DF5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F0956" w14:textId="77777777" w:rsidR="00005683" w:rsidRDefault="00005683" w:rsidP="00E16EB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BC62392" w14:textId="77777777" w:rsidR="00005683" w:rsidRDefault="00005683" w:rsidP="006A3860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39590" w14:textId="77777777" w:rsidR="00005683" w:rsidRDefault="00005683" w:rsidP="00E16EB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D5C70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683D9897" w14:textId="77777777" w:rsidR="00005683" w:rsidRDefault="00005683" w:rsidP="006A3860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3C679" w14:textId="77777777" w:rsidR="00DF56A5" w:rsidRDefault="00DF56A5">
      <w:r>
        <w:separator/>
      </w:r>
    </w:p>
  </w:footnote>
  <w:footnote w:type="continuationSeparator" w:id="0">
    <w:p w14:paraId="1166F1F7" w14:textId="77777777" w:rsidR="00DF56A5" w:rsidRDefault="00DF56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5599A" w14:textId="77777777" w:rsidR="00005683" w:rsidRPr="00645B06" w:rsidRDefault="00005683" w:rsidP="00645B06">
    <w:pPr>
      <w:pStyle w:val="Cabealho"/>
      <w:jc w:val="center"/>
    </w:pPr>
    <w:r w:rsidRPr="00645B06">
      <w:rPr>
        <w:noProof/>
      </w:rPr>
      <w:drawing>
        <wp:anchor distT="0" distB="0" distL="114300" distR="114300" simplePos="0" relativeHeight="251657216" behindDoc="0" locked="0" layoutInCell="1" allowOverlap="1" wp14:anchorId="67EBF8E9" wp14:editId="62B8DF2E">
          <wp:simplePos x="0" y="0"/>
          <wp:positionH relativeFrom="column">
            <wp:posOffset>-245110</wp:posOffset>
          </wp:positionH>
          <wp:positionV relativeFrom="paragraph">
            <wp:posOffset>-40640</wp:posOffset>
          </wp:positionV>
          <wp:extent cx="914400" cy="828675"/>
          <wp:effectExtent l="1905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45B06">
      <w:t>PREFEITURA MUNICIPAL DE SÃO PEDRO DO SUL</w:t>
    </w:r>
  </w:p>
  <w:p w14:paraId="476B3DB0" w14:textId="77777777" w:rsidR="00005683" w:rsidRPr="00645B06" w:rsidRDefault="00005683" w:rsidP="00645B06">
    <w:pPr>
      <w:pStyle w:val="Cabealho"/>
      <w:jc w:val="center"/>
    </w:pPr>
    <w:r w:rsidRPr="00645B06">
      <w:t>CNPJ: 87.489.910/0001-68</w:t>
    </w:r>
  </w:p>
  <w:p w14:paraId="782A737C" w14:textId="77777777" w:rsidR="00005683" w:rsidRPr="00645B06" w:rsidRDefault="00005683" w:rsidP="00645B06">
    <w:pPr>
      <w:pStyle w:val="Cabealho"/>
      <w:jc w:val="center"/>
    </w:pPr>
    <w:r w:rsidRPr="00645B06">
      <w:t>Rua Floriano Peixoto, 222    CEP 97400-000 – São Pedro do Sul - RS</w:t>
    </w:r>
  </w:p>
  <w:p w14:paraId="0F9D4121" w14:textId="77777777" w:rsidR="00005683" w:rsidRPr="00645B06" w:rsidRDefault="00005683" w:rsidP="00645B06">
    <w:pPr>
      <w:pStyle w:val="Cabealho"/>
      <w:jc w:val="center"/>
    </w:pPr>
    <w:r w:rsidRPr="00645B06">
      <w:t>Fone/Fax (55) 3276-6100</w:t>
    </w:r>
  </w:p>
  <w:p w14:paraId="1ED843D1" w14:textId="77777777" w:rsidR="00005683" w:rsidRDefault="002E2A25" w:rsidP="00511B85">
    <w:pPr>
      <w:pStyle w:val="Cabealho"/>
      <w:rPr>
        <w:szCs w:val="40"/>
      </w:rPr>
    </w:pPr>
    <w:r>
      <w:rPr>
        <w:noProof/>
        <w:sz w:val="20"/>
        <w:szCs w:val="40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6956CE10" wp14:editId="422C1A4C">
              <wp:simplePos x="0" y="0"/>
              <wp:positionH relativeFrom="column">
                <wp:posOffset>-245110</wp:posOffset>
              </wp:positionH>
              <wp:positionV relativeFrom="paragraph">
                <wp:posOffset>86359</wp:posOffset>
              </wp:positionV>
              <wp:extent cx="6074410" cy="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7441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AFA5312" id="Line 2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9.3pt,6.8pt" to="459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E10F59"/>
    <w:multiLevelType w:val="hybridMultilevel"/>
    <w:tmpl w:val="DAC66266"/>
    <w:lvl w:ilvl="0" w:tplc="43CAF49E">
      <w:numFmt w:val="bullet"/>
      <w:lvlText w:val="‒"/>
      <w:lvlJc w:val="left"/>
      <w:pPr>
        <w:ind w:left="974" w:hanging="452"/>
      </w:pPr>
      <w:rPr>
        <w:rFonts w:ascii="Calibri" w:eastAsia="Calibri" w:hAnsi="Calibri" w:cs="Calibri" w:hint="default"/>
        <w:b/>
        <w:bCs/>
        <w:w w:val="104"/>
        <w:sz w:val="16"/>
        <w:szCs w:val="16"/>
        <w:lang w:val="pt-PT" w:eastAsia="pt-PT" w:bidi="pt-PT"/>
      </w:rPr>
    </w:lvl>
    <w:lvl w:ilvl="1" w:tplc="148A7076">
      <w:numFmt w:val="bullet"/>
      <w:lvlText w:val="•"/>
      <w:lvlJc w:val="left"/>
      <w:pPr>
        <w:ind w:left="1820" w:hanging="452"/>
      </w:pPr>
      <w:rPr>
        <w:rFonts w:hint="default"/>
        <w:lang w:val="pt-PT" w:eastAsia="pt-PT" w:bidi="pt-PT"/>
      </w:rPr>
    </w:lvl>
    <w:lvl w:ilvl="2" w:tplc="E8F4A040">
      <w:numFmt w:val="bullet"/>
      <w:lvlText w:val="•"/>
      <w:lvlJc w:val="left"/>
      <w:pPr>
        <w:ind w:left="2660" w:hanging="452"/>
      </w:pPr>
      <w:rPr>
        <w:rFonts w:hint="default"/>
        <w:lang w:val="pt-PT" w:eastAsia="pt-PT" w:bidi="pt-PT"/>
      </w:rPr>
    </w:lvl>
    <w:lvl w:ilvl="3" w:tplc="61905ABC">
      <w:numFmt w:val="bullet"/>
      <w:lvlText w:val="•"/>
      <w:lvlJc w:val="left"/>
      <w:pPr>
        <w:ind w:left="3500" w:hanging="452"/>
      </w:pPr>
      <w:rPr>
        <w:rFonts w:hint="default"/>
        <w:lang w:val="pt-PT" w:eastAsia="pt-PT" w:bidi="pt-PT"/>
      </w:rPr>
    </w:lvl>
    <w:lvl w:ilvl="4" w:tplc="5266643E">
      <w:numFmt w:val="bullet"/>
      <w:lvlText w:val="•"/>
      <w:lvlJc w:val="left"/>
      <w:pPr>
        <w:ind w:left="4340" w:hanging="452"/>
      </w:pPr>
      <w:rPr>
        <w:rFonts w:hint="default"/>
        <w:lang w:val="pt-PT" w:eastAsia="pt-PT" w:bidi="pt-PT"/>
      </w:rPr>
    </w:lvl>
    <w:lvl w:ilvl="5" w:tplc="FB56AF3C">
      <w:numFmt w:val="bullet"/>
      <w:lvlText w:val="•"/>
      <w:lvlJc w:val="left"/>
      <w:pPr>
        <w:ind w:left="5180" w:hanging="452"/>
      </w:pPr>
      <w:rPr>
        <w:rFonts w:hint="default"/>
        <w:lang w:val="pt-PT" w:eastAsia="pt-PT" w:bidi="pt-PT"/>
      </w:rPr>
    </w:lvl>
    <w:lvl w:ilvl="6" w:tplc="FFC6EC98">
      <w:numFmt w:val="bullet"/>
      <w:lvlText w:val="•"/>
      <w:lvlJc w:val="left"/>
      <w:pPr>
        <w:ind w:left="6020" w:hanging="452"/>
      </w:pPr>
      <w:rPr>
        <w:rFonts w:hint="default"/>
        <w:lang w:val="pt-PT" w:eastAsia="pt-PT" w:bidi="pt-PT"/>
      </w:rPr>
    </w:lvl>
    <w:lvl w:ilvl="7" w:tplc="2F40F6B8">
      <w:numFmt w:val="bullet"/>
      <w:lvlText w:val="•"/>
      <w:lvlJc w:val="left"/>
      <w:pPr>
        <w:ind w:left="6861" w:hanging="452"/>
      </w:pPr>
      <w:rPr>
        <w:rFonts w:hint="default"/>
        <w:lang w:val="pt-PT" w:eastAsia="pt-PT" w:bidi="pt-PT"/>
      </w:rPr>
    </w:lvl>
    <w:lvl w:ilvl="8" w:tplc="83D06BAA">
      <w:numFmt w:val="bullet"/>
      <w:lvlText w:val="•"/>
      <w:lvlJc w:val="left"/>
      <w:pPr>
        <w:ind w:left="7701" w:hanging="452"/>
      </w:pPr>
      <w:rPr>
        <w:rFonts w:hint="default"/>
        <w:lang w:val="pt-PT" w:eastAsia="pt-PT" w:bidi="pt-PT"/>
      </w:rPr>
    </w:lvl>
  </w:abstractNum>
  <w:num w:numId="1" w16cid:durableId="93247092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1"/>
  <w:activeWritingStyle w:appName="MSWord" w:lang="pt-BR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6A5"/>
    <w:rsid w:val="000000CD"/>
    <w:rsid w:val="000004FB"/>
    <w:rsid w:val="00001357"/>
    <w:rsid w:val="00002CFF"/>
    <w:rsid w:val="000043F2"/>
    <w:rsid w:val="00005683"/>
    <w:rsid w:val="00005B72"/>
    <w:rsid w:val="00006E79"/>
    <w:rsid w:val="00010141"/>
    <w:rsid w:val="000101C7"/>
    <w:rsid w:val="00013AFC"/>
    <w:rsid w:val="00014A1F"/>
    <w:rsid w:val="000153A6"/>
    <w:rsid w:val="00015CCF"/>
    <w:rsid w:val="000169D8"/>
    <w:rsid w:val="00021E4A"/>
    <w:rsid w:val="00030717"/>
    <w:rsid w:val="0003119E"/>
    <w:rsid w:val="00032524"/>
    <w:rsid w:val="00033B1B"/>
    <w:rsid w:val="00037A81"/>
    <w:rsid w:val="00037B88"/>
    <w:rsid w:val="00040C81"/>
    <w:rsid w:val="00040F87"/>
    <w:rsid w:val="00043F17"/>
    <w:rsid w:val="0004497E"/>
    <w:rsid w:val="00046893"/>
    <w:rsid w:val="00046BCE"/>
    <w:rsid w:val="000474BB"/>
    <w:rsid w:val="0004788F"/>
    <w:rsid w:val="00051F62"/>
    <w:rsid w:val="000529C9"/>
    <w:rsid w:val="00052F93"/>
    <w:rsid w:val="00052FB4"/>
    <w:rsid w:val="00053190"/>
    <w:rsid w:val="00053886"/>
    <w:rsid w:val="000548B5"/>
    <w:rsid w:val="0005690E"/>
    <w:rsid w:val="00060F84"/>
    <w:rsid w:val="00061CA5"/>
    <w:rsid w:val="000620FB"/>
    <w:rsid w:val="00062300"/>
    <w:rsid w:val="00063328"/>
    <w:rsid w:val="00063455"/>
    <w:rsid w:val="0006473A"/>
    <w:rsid w:val="00065E90"/>
    <w:rsid w:val="000665AD"/>
    <w:rsid w:val="00066C5C"/>
    <w:rsid w:val="00067980"/>
    <w:rsid w:val="00067D86"/>
    <w:rsid w:val="000746AA"/>
    <w:rsid w:val="00077F2D"/>
    <w:rsid w:val="00081DB8"/>
    <w:rsid w:val="00081EE6"/>
    <w:rsid w:val="0008344C"/>
    <w:rsid w:val="000841E7"/>
    <w:rsid w:val="000852B4"/>
    <w:rsid w:val="0008602E"/>
    <w:rsid w:val="000864AA"/>
    <w:rsid w:val="0009206A"/>
    <w:rsid w:val="000922F5"/>
    <w:rsid w:val="00093C85"/>
    <w:rsid w:val="00095D26"/>
    <w:rsid w:val="00095F64"/>
    <w:rsid w:val="00096469"/>
    <w:rsid w:val="00096EA8"/>
    <w:rsid w:val="00096F9C"/>
    <w:rsid w:val="00097013"/>
    <w:rsid w:val="00097890"/>
    <w:rsid w:val="000A0107"/>
    <w:rsid w:val="000A0DF2"/>
    <w:rsid w:val="000A1C33"/>
    <w:rsid w:val="000A21A7"/>
    <w:rsid w:val="000A2423"/>
    <w:rsid w:val="000A2D17"/>
    <w:rsid w:val="000A2E30"/>
    <w:rsid w:val="000A2F8C"/>
    <w:rsid w:val="000A38E3"/>
    <w:rsid w:val="000A3EA7"/>
    <w:rsid w:val="000A4763"/>
    <w:rsid w:val="000A5653"/>
    <w:rsid w:val="000A7027"/>
    <w:rsid w:val="000A7CB0"/>
    <w:rsid w:val="000B0B3E"/>
    <w:rsid w:val="000B2358"/>
    <w:rsid w:val="000B57BD"/>
    <w:rsid w:val="000C0639"/>
    <w:rsid w:val="000C0925"/>
    <w:rsid w:val="000C13AB"/>
    <w:rsid w:val="000C25C6"/>
    <w:rsid w:val="000C2646"/>
    <w:rsid w:val="000C3D05"/>
    <w:rsid w:val="000C3E24"/>
    <w:rsid w:val="000C6CB8"/>
    <w:rsid w:val="000C762A"/>
    <w:rsid w:val="000C79C6"/>
    <w:rsid w:val="000C7DCF"/>
    <w:rsid w:val="000D036B"/>
    <w:rsid w:val="000D0CCA"/>
    <w:rsid w:val="000D0D46"/>
    <w:rsid w:val="000D2194"/>
    <w:rsid w:val="000D2B63"/>
    <w:rsid w:val="000D4384"/>
    <w:rsid w:val="000D7E88"/>
    <w:rsid w:val="000E39FA"/>
    <w:rsid w:val="000E5243"/>
    <w:rsid w:val="000E57AC"/>
    <w:rsid w:val="000E5D2E"/>
    <w:rsid w:val="000F0006"/>
    <w:rsid w:val="000F04F8"/>
    <w:rsid w:val="000F0BA2"/>
    <w:rsid w:val="000F1C96"/>
    <w:rsid w:val="000F2D02"/>
    <w:rsid w:val="000F3550"/>
    <w:rsid w:val="000F5862"/>
    <w:rsid w:val="000F6D6D"/>
    <w:rsid w:val="000F6E43"/>
    <w:rsid w:val="000F746C"/>
    <w:rsid w:val="00100E19"/>
    <w:rsid w:val="0010761A"/>
    <w:rsid w:val="0011011B"/>
    <w:rsid w:val="00111A23"/>
    <w:rsid w:val="00112E87"/>
    <w:rsid w:val="00112FC1"/>
    <w:rsid w:val="00117EAA"/>
    <w:rsid w:val="00120321"/>
    <w:rsid w:val="001212D7"/>
    <w:rsid w:val="00122F90"/>
    <w:rsid w:val="00125486"/>
    <w:rsid w:val="001338F3"/>
    <w:rsid w:val="001359D0"/>
    <w:rsid w:val="00135A2B"/>
    <w:rsid w:val="00136290"/>
    <w:rsid w:val="001363D5"/>
    <w:rsid w:val="001413FD"/>
    <w:rsid w:val="001429D3"/>
    <w:rsid w:val="0014393B"/>
    <w:rsid w:val="0014440B"/>
    <w:rsid w:val="001455A9"/>
    <w:rsid w:val="00146D4A"/>
    <w:rsid w:val="00147E79"/>
    <w:rsid w:val="00151904"/>
    <w:rsid w:val="00151FB7"/>
    <w:rsid w:val="00152374"/>
    <w:rsid w:val="001547AA"/>
    <w:rsid w:val="00156F02"/>
    <w:rsid w:val="0015711A"/>
    <w:rsid w:val="0015730F"/>
    <w:rsid w:val="001611ED"/>
    <w:rsid w:val="001616C0"/>
    <w:rsid w:val="001631E2"/>
    <w:rsid w:val="00163633"/>
    <w:rsid w:val="00163FCB"/>
    <w:rsid w:val="00165321"/>
    <w:rsid w:val="00170248"/>
    <w:rsid w:val="00171352"/>
    <w:rsid w:val="00171D69"/>
    <w:rsid w:val="001733F1"/>
    <w:rsid w:val="001734EB"/>
    <w:rsid w:val="001737CE"/>
    <w:rsid w:val="00173C01"/>
    <w:rsid w:val="00175C57"/>
    <w:rsid w:val="00182970"/>
    <w:rsid w:val="001833F4"/>
    <w:rsid w:val="00183EA7"/>
    <w:rsid w:val="00184194"/>
    <w:rsid w:val="001845D3"/>
    <w:rsid w:val="0018477A"/>
    <w:rsid w:val="00185046"/>
    <w:rsid w:val="00187336"/>
    <w:rsid w:val="00191212"/>
    <w:rsid w:val="001913D3"/>
    <w:rsid w:val="00193E14"/>
    <w:rsid w:val="0019489E"/>
    <w:rsid w:val="00194FC2"/>
    <w:rsid w:val="0019515C"/>
    <w:rsid w:val="001A13F4"/>
    <w:rsid w:val="001A45F6"/>
    <w:rsid w:val="001A5AD8"/>
    <w:rsid w:val="001A6C70"/>
    <w:rsid w:val="001A74E0"/>
    <w:rsid w:val="001B08DE"/>
    <w:rsid w:val="001B45A7"/>
    <w:rsid w:val="001B4F05"/>
    <w:rsid w:val="001B59EE"/>
    <w:rsid w:val="001B6903"/>
    <w:rsid w:val="001C34A5"/>
    <w:rsid w:val="001C3AB9"/>
    <w:rsid w:val="001C5394"/>
    <w:rsid w:val="001D06FC"/>
    <w:rsid w:val="001D102E"/>
    <w:rsid w:val="001D31B0"/>
    <w:rsid w:val="001D4F2B"/>
    <w:rsid w:val="001D5596"/>
    <w:rsid w:val="001D5836"/>
    <w:rsid w:val="001D6B98"/>
    <w:rsid w:val="001E112C"/>
    <w:rsid w:val="001E1B5F"/>
    <w:rsid w:val="001E2AD6"/>
    <w:rsid w:val="001E329B"/>
    <w:rsid w:val="001E34CB"/>
    <w:rsid w:val="001E54BD"/>
    <w:rsid w:val="001E78F1"/>
    <w:rsid w:val="001E7928"/>
    <w:rsid w:val="001F0ED9"/>
    <w:rsid w:val="001F2211"/>
    <w:rsid w:val="001F36EC"/>
    <w:rsid w:val="001F4815"/>
    <w:rsid w:val="001F4B62"/>
    <w:rsid w:val="001F6CCD"/>
    <w:rsid w:val="001F6F1A"/>
    <w:rsid w:val="001F7737"/>
    <w:rsid w:val="001F78FF"/>
    <w:rsid w:val="00201ABA"/>
    <w:rsid w:val="002026A1"/>
    <w:rsid w:val="00203AA2"/>
    <w:rsid w:val="00205415"/>
    <w:rsid w:val="002109AD"/>
    <w:rsid w:val="002123A0"/>
    <w:rsid w:val="00212582"/>
    <w:rsid w:val="00212EF8"/>
    <w:rsid w:val="00214E73"/>
    <w:rsid w:val="00215773"/>
    <w:rsid w:val="002157BA"/>
    <w:rsid w:val="002157CD"/>
    <w:rsid w:val="002168AB"/>
    <w:rsid w:val="00220DF7"/>
    <w:rsid w:val="00221DE8"/>
    <w:rsid w:val="00221FAB"/>
    <w:rsid w:val="002222A7"/>
    <w:rsid w:val="002238AB"/>
    <w:rsid w:val="00226008"/>
    <w:rsid w:val="00226142"/>
    <w:rsid w:val="00227063"/>
    <w:rsid w:val="0022798E"/>
    <w:rsid w:val="0023065C"/>
    <w:rsid w:val="00231D57"/>
    <w:rsid w:val="00233290"/>
    <w:rsid w:val="00233B07"/>
    <w:rsid w:val="0023554F"/>
    <w:rsid w:val="00237BFD"/>
    <w:rsid w:val="00243688"/>
    <w:rsid w:val="002449D1"/>
    <w:rsid w:val="00245317"/>
    <w:rsid w:val="00250BA3"/>
    <w:rsid w:val="00254062"/>
    <w:rsid w:val="00255D35"/>
    <w:rsid w:val="0025606B"/>
    <w:rsid w:val="002569F7"/>
    <w:rsid w:val="00257E97"/>
    <w:rsid w:val="002603D4"/>
    <w:rsid w:val="002620FE"/>
    <w:rsid w:val="00262319"/>
    <w:rsid w:val="00263CF5"/>
    <w:rsid w:val="00264C21"/>
    <w:rsid w:val="00265975"/>
    <w:rsid w:val="00267A56"/>
    <w:rsid w:val="0027041F"/>
    <w:rsid w:val="0027218B"/>
    <w:rsid w:val="00273093"/>
    <w:rsid w:val="002732F3"/>
    <w:rsid w:val="002736F3"/>
    <w:rsid w:val="00273A4F"/>
    <w:rsid w:val="00273DA3"/>
    <w:rsid w:val="00274F27"/>
    <w:rsid w:val="00275944"/>
    <w:rsid w:val="00275960"/>
    <w:rsid w:val="00276A45"/>
    <w:rsid w:val="002823BF"/>
    <w:rsid w:val="002828BA"/>
    <w:rsid w:val="00284C23"/>
    <w:rsid w:val="00284F46"/>
    <w:rsid w:val="00285CBC"/>
    <w:rsid w:val="00286A2F"/>
    <w:rsid w:val="0029029A"/>
    <w:rsid w:val="00290830"/>
    <w:rsid w:val="00291D44"/>
    <w:rsid w:val="00291D8F"/>
    <w:rsid w:val="00293627"/>
    <w:rsid w:val="002951A3"/>
    <w:rsid w:val="00295AAB"/>
    <w:rsid w:val="00295BDE"/>
    <w:rsid w:val="00295E60"/>
    <w:rsid w:val="00296CDA"/>
    <w:rsid w:val="0029736F"/>
    <w:rsid w:val="002A3C97"/>
    <w:rsid w:val="002A677B"/>
    <w:rsid w:val="002A706C"/>
    <w:rsid w:val="002A770F"/>
    <w:rsid w:val="002A7C72"/>
    <w:rsid w:val="002B268E"/>
    <w:rsid w:val="002B3429"/>
    <w:rsid w:val="002B3D66"/>
    <w:rsid w:val="002B417F"/>
    <w:rsid w:val="002B4452"/>
    <w:rsid w:val="002B5448"/>
    <w:rsid w:val="002B5D8F"/>
    <w:rsid w:val="002B5D9A"/>
    <w:rsid w:val="002B6EC5"/>
    <w:rsid w:val="002C01B6"/>
    <w:rsid w:val="002C148B"/>
    <w:rsid w:val="002C25A4"/>
    <w:rsid w:val="002C3388"/>
    <w:rsid w:val="002D052D"/>
    <w:rsid w:val="002D05C4"/>
    <w:rsid w:val="002D09FD"/>
    <w:rsid w:val="002D11C7"/>
    <w:rsid w:val="002D24C3"/>
    <w:rsid w:val="002D2FF6"/>
    <w:rsid w:val="002D3E7D"/>
    <w:rsid w:val="002D3FA1"/>
    <w:rsid w:val="002D49B7"/>
    <w:rsid w:val="002D4D9A"/>
    <w:rsid w:val="002D5EED"/>
    <w:rsid w:val="002D791C"/>
    <w:rsid w:val="002E05F3"/>
    <w:rsid w:val="002E2A25"/>
    <w:rsid w:val="002E5786"/>
    <w:rsid w:val="002E5815"/>
    <w:rsid w:val="002E5902"/>
    <w:rsid w:val="002E5AE8"/>
    <w:rsid w:val="002E5C51"/>
    <w:rsid w:val="002E6CDD"/>
    <w:rsid w:val="002E79EF"/>
    <w:rsid w:val="002F00AA"/>
    <w:rsid w:val="002F15C1"/>
    <w:rsid w:val="002F2AFA"/>
    <w:rsid w:val="002F335D"/>
    <w:rsid w:val="002F37A3"/>
    <w:rsid w:val="002F46DA"/>
    <w:rsid w:val="002F4DDB"/>
    <w:rsid w:val="002F54C1"/>
    <w:rsid w:val="002F580C"/>
    <w:rsid w:val="002F67DB"/>
    <w:rsid w:val="002F6978"/>
    <w:rsid w:val="003007C3"/>
    <w:rsid w:val="00302598"/>
    <w:rsid w:val="0030325D"/>
    <w:rsid w:val="00304E24"/>
    <w:rsid w:val="003072DC"/>
    <w:rsid w:val="0031076B"/>
    <w:rsid w:val="0031223C"/>
    <w:rsid w:val="003135FD"/>
    <w:rsid w:val="003138FA"/>
    <w:rsid w:val="00314E4F"/>
    <w:rsid w:val="003162BD"/>
    <w:rsid w:val="0031657C"/>
    <w:rsid w:val="00317028"/>
    <w:rsid w:val="00317C31"/>
    <w:rsid w:val="00320467"/>
    <w:rsid w:val="00321990"/>
    <w:rsid w:val="00322639"/>
    <w:rsid w:val="00324FF9"/>
    <w:rsid w:val="003252B1"/>
    <w:rsid w:val="00325613"/>
    <w:rsid w:val="00326545"/>
    <w:rsid w:val="00327C2F"/>
    <w:rsid w:val="003318B4"/>
    <w:rsid w:val="003323B7"/>
    <w:rsid w:val="00332A15"/>
    <w:rsid w:val="00333693"/>
    <w:rsid w:val="003336F7"/>
    <w:rsid w:val="00334077"/>
    <w:rsid w:val="0033494C"/>
    <w:rsid w:val="00335124"/>
    <w:rsid w:val="00335C8A"/>
    <w:rsid w:val="003371F0"/>
    <w:rsid w:val="00342F06"/>
    <w:rsid w:val="00344E3D"/>
    <w:rsid w:val="00345265"/>
    <w:rsid w:val="00347B01"/>
    <w:rsid w:val="00355263"/>
    <w:rsid w:val="00355AA2"/>
    <w:rsid w:val="00355D5B"/>
    <w:rsid w:val="00356CDD"/>
    <w:rsid w:val="003579C8"/>
    <w:rsid w:val="00360B5A"/>
    <w:rsid w:val="00361F72"/>
    <w:rsid w:val="003639CA"/>
    <w:rsid w:val="003648E8"/>
    <w:rsid w:val="0036649B"/>
    <w:rsid w:val="00367036"/>
    <w:rsid w:val="00367B29"/>
    <w:rsid w:val="003731AD"/>
    <w:rsid w:val="00373F74"/>
    <w:rsid w:val="00375108"/>
    <w:rsid w:val="00375ADA"/>
    <w:rsid w:val="00376C44"/>
    <w:rsid w:val="0037743E"/>
    <w:rsid w:val="0037746C"/>
    <w:rsid w:val="003779C2"/>
    <w:rsid w:val="00381122"/>
    <w:rsid w:val="0038156A"/>
    <w:rsid w:val="00384951"/>
    <w:rsid w:val="0038672F"/>
    <w:rsid w:val="00387A6F"/>
    <w:rsid w:val="0039015B"/>
    <w:rsid w:val="00390D69"/>
    <w:rsid w:val="003926FD"/>
    <w:rsid w:val="00392EB0"/>
    <w:rsid w:val="00393B78"/>
    <w:rsid w:val="00395F1C"/>
    <w:rsid w:val="003A09E7"/>
    <w:rsid w:val="003A2062"/>
    <w:rsid w:val="003A2335"/>
    <w:rsid w:val="003A2A2A"/>
    <w:rsid w:val="003A3D3F"/>
    <w:rsid w:val="003A3EF9"/>
    <w:rsid w:val="003A40DA"/>
    <w:rsid w:val="003A508A"/>
    <w:rsid w:val="003A5D6D"/>
    <w:rsid w:val="003A5F6D"/>
    <w:rsid w:val="003A675B"/>
    <w:rsid w:val="003A69F9"/>
    <w:rsid w:val="003A7389"/>
    <w:rsid w:val="003A7437"/>
    <w:rsid w:val="003B061C"/>
    <w:rsid w:val="003B2F7A"/>
    <w:rsid w:val="003B3192"/>
    <w:rsid w:val="003B3A7C"/>
    <w:rsid w:val="003B4DB1"/>
    <w:rsid w:val="003B56BF"/>
    <w:rsid w:val="003B5BA1"/>
    <w:rsid w:val="003B6106"/>
    <w:rsid w:val="003B70EE"/>
    <w:rsid w:val="003C0F8F"/>
    <w:rsid w:val="003C1DD5"/>
    <w:rsid w:val="003C391A"/>
    <w:rsid w:val="003C60FF"/>
    <w:rsid w:val="003C7F1F"/>
    <w:rsid w:val="003D1428"/>
    <w:rsid w:val="003D2661"/>
    <w:rsid w:val="003D4195"/>
    <w:rsid w:val="003D505E"/>
    <w:rsid w:val="003D5C70"/>
    <w:rsid w:val="003D7985"/>
    <w:rsid w:val="003E1086"/>
    <w:rsid w:val="003E20D8"/>
    <w:rsid w:val="003E430A"/>
    <w:rsid w:val="003E50C6"/>
    <w:rsid w:val="003E5B97"/>
    <w:rsid w:val="003E6258"/>
    <w:rsid w:val="003E652E"/>
    <w:rsid w:val="003F01C6"/>
    <w:rsid w:val="003F0ADA"/>
    <w:rsid w:val="003F1243"/>
    <w:rsid w:val="003F3293"/>
    <w:rsid w:val="003F43ED"/>
    <w:rsid w:val="003F58E2"/>
    <w:rsid w:val="003F78D9"/>
    <w:rsid w:val="00400757"/>
    <w:rsid w:val="004007C7"/>
    <w:rsid w:val="004016EF"/>
    <w:rsid w:val="0040199B"/>
    <w:rsid w:val="00402121"/>
    <w:rsid w:val="0041035A"/>
    <w:rsid w:val="004109F1"/>
    <w:rsid w:val="004126A0"/>
    <w:rsid w:val="00414280"/>
    <w:rsid w:val="0041598D"/>
    <w:rsid w:val="00415A79"/>
    <w:rsid w:val="00415C3E"/>
    <w:rsid w:val="004175C1"/>
    <w:rsid w:val="00424E86"/>
    <w:rsid w:val="00425A1E"/>
    <w:rsid w:val="00426034"/>
    <w:rsid w:val="004264A0"/>
    <w:rsid w:val="004274A7"/>
    <w:rsid w:val="00432C1F"/>
    <w:rsid w:val="00435814"/>
    <w:rsid w:val="004408AF"/>
    <w:rsid w:val="00441E0F"/>
    <w:rsid w:val="00443EED"/>
    <w:rsid w:val="00444576"/>
    <w:rsid w:val="0044588C"/>
    <w:rsid w:val="00445FFE"/>
    <w:rsid w:val="0044679E"/>
    <w:rsid w:val="00452050"/>
    <w:rsid w:val="00453800"/>
    <w:rsid w:val="004549A1"/>
    <w:rsid w:val="0045759F"/>
    <w:rsid w:val="00460527"/>
    <w:rsid w:val="00460C8E"/>
    <w:rsid w:val="00463594"/>
    <w:rsid w:val="00464A4A"/>
    <w:rsid w:val="004672EB"/>
    <w:rsid w:val="00467689"/>
    <w:rsid w:val="00467C1F"/>
    <w:rsid w:val="00467C8F"/>
    <w:rsid w:val="00470B18"/>
    <w:rsid w:val="00473579"/>
    <w:rsid w:val="00473D3E"/>
    <w:rsid w:val="00475774"/>
    <w:rsid w:val="00475E12"/>
    <w:rsid w:val="00476EB1"/>
    <w:rsid w:val="00481C77"/>
    <w:rsid w:val="0048252D"/>
    <w:rsid w:val="00484422"/>
    <w:rsid w:val="00487A75"/>
    <w:rsid w:val="004914B7"/>
    <w:rsid w:val="004925C5"/>
    <w:rsid w:val="00492F21"/>
    <w:rsid w:val="00495CCD"/>
    <w:rsid w:val="00495DBD"/>
    <w:rsid w:val="00497056"/>
    <w:rsid w:val="004A0D25"/>
    <w:rsid w:val="004A31EC"/>
    <w:rsid w:val="004A358F"/>
    <w:rsid w:val="004A447A"/>
    <w:rsid w:val="004A49EB"/>
    <w:rsid w:val="004A4D99"/>
    <w:rsid w:val="004A4EBD"/>
    <w:rsid w:val="004A5518"/>
    <w:rsid w:val="004A64D2"/>
    <w:rsid w:val="004A6E25"/>
    <w:rsid w:val="004B1225"/>
    <w:rsid w:val="004B1908"/>
    <w:rsid w:val="004B2A72"/>
    <w:rsid w:val="004B2BE2"/>
    <w:rsid w:val="004B37BD"/>
    <w:rsid w:val="004B4039"/>
    <w:rsid w:val="004B4323"/>
    <w:rsid w:val="004B6C62"/>
    <w:rsid w:val="004B6D33"/>
    <w:rsid w:val="004B704C"/>
    <w:rsid w:val="004B7D87"/>
    <w:rsid w:val="004C0BCF"/>
    <w:rsid w:val="004C39CF"/>
    <w:rsid w:val="004C3BB7"/>
    <w:rsid w:val="004C48DB"/>
    <w:rsid w:val="004C6198"/>
    <w:rsid w:val="004D17E4"/>
    <w:rsid w:val="004D5707"/>
    <w:rsid w:val="004D6F77"/>
    <w:rsid w:val="004D7F5C"/>
    <w:rsid w:val="004E1ACF"/>
    <w:rsid w:val="004E7F52"/>
    <w:rsid w:val="004F07E4"/>
    <w:rsid w:val="004F1175"/>
    <w:rsid w:val="004F1947"/>
    <w:rsid w:val="004F197C"/>
    <w:rsid w:val="00502A1C"/>
    <w:rsid w:val="00502EEC"/>
    <w:rsid w:val="0050545B"/>
    <w:rsid w:val="00506B10"/>
    <w:rsid w:val="005103F8"/>
    <w:rsid w:val="00511B85"/>
    <w:rsid w:val="00511F7F"/>
    <w:rsid w:val="005127AC"/>
    <w:rsid w:val="00514A15"/>
    <w:rsid w:val="005164FC"/>
    <w:rsid w:val="00516C30"/>
    <w:rsid w:val="00517E13"/>
    <w:rsid w:val="00520AC1"/>
    <w:rsid w:val="00520FE8"/>
    <w:rsid w:val="00521E1A"/>
    <w:rsid w:val="005226A7"/>
    <w:rsid w:val="005261DB"/>
    <w:rsid w:val="00527165"/>
    <w:rsid w:val="0052726F"/>
    <w:rsid w:val="00530BE1"/>
    <w:rsid w:val="00531300"/>
    <w:rsid w:val="00531F2F"/>
    <w:rsid w:val="0053333D"/>
    <w:rsid w:val="0053343E"/>
    <w:rsid w:val="00534284"/>
    <w:rsid w:val="00534D59"/>
    <w:rsid w:val="005355D8"/>
    <w:rsid w:val="00535D0B"/>
    <w:rsid w:val="00536D5C"/>
    <w:rsid w:val="005376D7"/>
    <w:rsid w:val="0054038D"/>
    <w:rsid w:val="0054210B"/>
    <w:rsid w:val="00542115"/>
    <w:rsid w:val="005450A5"/>
    <w:rsid w:val="00545914"/>
    <w:rsid w:val="00545A43"/>
    <w:rsid w:val="0054707A"/>
    <w:rsid w:val="005517FE"/>
    <w:rsid w:val="00552575"/>
    <w:rsid w:val="005527F8"/>
    <w:rsid w:val="00554B57"/>
    <w:rsid w:val="00555B65"/>
    <w:rsid w:val="00556E3E"/>
    <w:rsid w:val="00557C06"/>
    <w:rsid w:val="00560451"/>
    <w:rsid w:val="00560833"/>
    <w:rsid w:val="00565A97"/>
    <w:rsid w:val="00566246"/>
    <w:rsid w:val="00571390"/>
    <w:rsid w:val="00571C60"/>
    <w:rsid w:val="005753F1"/>
    <w:rsid w:val="00580CD1"/>
    <w:rsid w:val="00580CDF"/>
    <w:rsid w:val="00580D32"/>
    <w:rsid w:val="00581DFE"/>
    <w:rsid w:val="00582B4E"/>
    <w:rsid w:val="00585404"/>
    <w:rsid w:val="0058577B"/>
    <w:rsid w:val="00585E36"/>
    <w:rsid w:val="00586109"/>
    <w:rsid w:val="00586BCF"/>
    <w:rsid w:val="00586BF6"/>
    <w:rsid w:val="00593163"/>
    <w:rsid w:val="00594E44"/>
    <w:rsid w:val="005A1CD2"/>
    <w:rsid w:val="005A33B5"/>
    <w:rsid w:val="005A414D"/>
    <w:rsid w:val="005A6D20"/>
    <w:rsid w:val="005A7D4C"/>
    <w:rsid w:val="005B05E1"/>
    <w:rsid w:val="005B2E54"/>
    <w:rsid w:val="005B5300"/>
    <w:rsid w:val="005B5390"/>
    <w:rsid w:val="005C07F3"/>
    <w:rsid w:val="005C20D7"/>
    <w:rsid w:val="005C2783"/>
    <w:rsid w:val="005C326A"/>
    <w:rsid w:val="005C33E2"/>
    <w:rsid w:val="005C5020"/>
    <w:rsid w:val="005C73FB"/>
    <w:rsid w:val="005C78EE"/>
    <w:rsid w:val="005D29E5"/>
    <w:rsid w:val="005D493D"/>
    <w:rsid w:val="005D5B02"/>
    <w:rsid w:val="005D5FD5"/>
    <w:rsid w:val="005D6654"/>
    <w:rsid w:val="005D7608"/>
    <w:rsid w:val="005E0AAF"/>
    <w:rsid w:val="005E1653"/>
    <w:rsid w:val="005E24A2"/>
    <w:rsid w:val="005E539D"/>
    <w:rsid w:val="005E63B4"/>
    <w:rsid w:val="005F0386"/>
    <w:rsid w:val="005F0A51"/>
    <w:rsid w:val="005F448F"/>
    <w:rsid w:val="005F6187"/>
    <w:rsid w:val="006010D2"/>
    <w:rsid w:val="006034EF"/>
    <w:rsid w:val="006040D8"/>
    <w:rsid w:val="00605546"/>
    <w:rsid w:val="00606B21"/>
    <w:rsid w:val="00606B85"/>
    <w:rsid w:val="006109EB"/>
    <w:rsid w:val="00612DF4"/>
    <w:rsid w:val="00612E35"/>
    <w:rsid w:val="00614A11"/>
    <w:rsid w:val="00614D19"/>
    <w:rsid w:val="00617CA5"/>
    <w:rsid w:val="00620CFE"/>
    <w:rsid w:val="00623655"/>
    <w:rsid w:val="0062422B"/>
    <w:rsid w:val="00624399"/>
    <w:rsid w:val="0062563D"/>
    <w:rsid w:val="00631281"/>
    <w:rsid w:val="00631A62"/>
    <w:rsid w:val="00632B85"/>
    <w:rsid w:val="0063412F"/>
    <w:rsid w:val="00642EC7"/>
    <w:rsid w:val="0064371E"/>
    <w:rsid w:val="006439E1"/>
    <w:rsid w:val="00644043"/>
    <w:rsid w:val="00644270"/>
    <w:rsid w:val="00645251"/>
    <w:rsid w:val="00645B06"/>
    <w:rsid w:val="00647645"/>
    <w:rsid w:val="00647C61"/>
    <w:rsid w:val="00647E29"/>
    <w:rsid w:val="00647F18"/>
    <w:rsid w:val="00651305"/>
    <w:rsid w:val="006516AA"/>
    <w:rsid w:val="00651A98"/>
    <w:rsid w:val="00652220"/>
    <w:rsid w:val="006529B8"/>
    <w:rsid w:val="006532E5"/>
    <w:rsid w:val="006540EE"/>
    <w:rsid w:val="0065443E"/>
    <w:rsid w:val="00657F14"/>
    <w:rsid w:val="00660706"/>
    <w:rsid w:val="00663047"/>
    <w:rsid w:val="00663147"/>
    <w:rsid w:val="006655B4"/>
    <w:rsid w:val="00665DD2"/>
    <w:rsid w:val="00666C0B"/>
    <w:rsid w:val="00673479"/>
    <w:rsid w:val="00673A07"/>
    <w:rsid w:val="00673E2B"/>
    <w:rsid w:val="00674C5E"/>
    <w:rsid w:val="00676135"/>
    <w:rsid w:val="00676229"/>
    <w:rsid w:val="00676528"/>
    <w:rsid w:val="006768C0"/>
    <w:rsid w:val="0067707F"/>
    <w:rsid w:val="00677395"/>
    <w:rsid w:val="00677879"/>
    <w:rsid w:val="00677B09"/>
    <w:rsid w:val="00677E4B"/>
    <w:rsid w:val="00680FE4"/>
    <w:rsid w:val="006812E6"/>
    <w:rsid w:val="006818B0"/>
    <w:rsid w:val="00681CC8"/>
    <w:rsid w:val="00682A44"/>
    <w:rsid w:val="006836B0"/>
    <w:rsid w:val="006836C1"/>
    <w:rsid w:val="00683920"/>
    <w:rsid w:val="00684FCC"/>
    <w:rsid w:val="00687A9A"/>
    <w:rsid w:val="00690472"/>
    <w:rsid w:val="00690D9E"/>
    <w:rsid w:val="00691770"/>
    <w:rsid w:val="0069233A"/>
    <w:rsid w:val="006979CB"/>
    <w:rsid w:val="006A0F00"/>
    <w:rsid w:val="006A3860"/>
    <w:rsid w:val="006A3E1A"/>
    <w:rsid w:val="006A3E3C"/>
    <w:rsid w:val="006A5713"/>
    <w:rsid w:val="006A6A5B"/>
    <w:rsid w:val="006A7309"/>
    <w:rsid w:val="006B220B"/>
    <w:rsid w:val="006B3B5F"/>
    <w:rsid w:val="006B655C"/>
    <w:rsid w:val="006B7F0D"/>
    <w:rsid w:val="006B7FBE"/>
    <w:rsid w:val="006C13D7"/>
    <w:rsid w:val="006C2D44"/>
    <w:rsid w:val="006C2D5F"/>
    <w:rsid w:val="006C38DF"/>
    <w:rsid w:val="006C3A7B"/>
    <w:rsid w:val="006C3BEA"/>
    <w:rsid w:val="006C431C"/>
    <w:rsid w:val="006C4CA6"/>
    <w:rsid w:val="006C5926"/>
    <w:rsid w:val="006C66C9"/>
    <w:rsid w:val="006D009C"/>
    <w:rsid w:val="006D3039"/>
    <w:rsid w:val="006D4344"/>
    <w:rsid w:val="006D451B"/>
    <w:rsid w:val="006D5FEA"/>
    <w:rsid w:val="006D716F"/>
    <w:rsid w:val="006D7F0D"/>
    <w:rsid w:val="006E081C"/>
    <w:rsid w:val="006E09E9"/>
    <w:rsid w:val="006E0DE6"/>
    <w:rsid w:val="006E0EEE"/>
    <w:rsid w:val="006E1352"/>
    <w:rsid w:val="006E509C"/>
    <w:rsid w:val="006E57D5"/>
    <w:rsid w:val="006F3639"/>
    <w:rsid w:val="006F65DF"/>
    <w:rsid w:val="006F7038"/>
    <w:rsid w:val="006F7786"/>
    <w:rsid w:val="006F7B02"/>
    <w:rsid w:val="007002B1"/>
    <w:rsid w:val="00702C1E"/>
    <w:rsid w:val="007030E9"/>
    <w:rsid w:val="00705692"/>
    <w:rsid w:val="00707547"/>
    <w:rsid w:val="00707D84"/>
    <w:rsid w:val="00710C1D"/>
    <w:rsid w:val="0071123F"/>
    <w:rsid w:val="00711A87"/>
    <w:rsid w:val="007122B8"/>
    <w:rsid w:val="007127B8"/>
    <w:rsid w:val="00712BBE"/>
    <w:rsid w:val="00712E5B"/>
    <w:rsid w:val="00714BDD"/>
    <w:rsid w:val="0071522E"/>
    <w:rsid w:val="00716AD8"/>
    <w:rsid w:val="00716BE4"/>
    <w:rsid w:val="00721944"/>
    <w:rsid w:val="0072235B"/>
    <w:rsid w:val="00723312"/>
    <w:rsid w:val="00724435"/>
    <w:rsid w:val="0072444D"/>
    <w:rsid w:val="00724DF8"/>
    <w:rsid w:val="00726163"/>
    <w:rsid w:val="007333AB"/>
    <w:rsid w:val="007343C9"/>
    <w:rsid w:val="00734530"/>
    <w:rsid w:val="00736085"/>
    <w:rsid w:val="00736128"/>
    <w:rsid w:val="00736DD5"/>
    <w:rsid w:val="007373FC"/>
    <w:rsid w:val="00740D10"/>
    <w:rsid w:val="00741623"/>
    <w:rsid w:val="00742459"/>
    <w:rsid w:val="00742E07"/>
    <w:rsid w:val="0074341B"/>
    <w:rsid w:val="00743D3A"/>
    <w:rsid w:val="00743EB7"/>
    <w:rsid w:val="007442C7"/>
    <w:rsid w:val="00745E15"/>
    <w:rsid w:val="00750B75"/>
    <w:rsid w:val="00751A1D"/>
    <w:rsid w:val="00752ADD"/>
    <w:rsid w:val="00753BAB"/>
    <w:rsid w:val="00760325"/>
    <w:rsid w:val="00761676"/>
    <w:rsid w:val="007632D5"/>
    <w:rsid w:val="00764981"/>
    <w:rsid w:val="0076738A"/>
    <w:rsid w:val="007675A2"/>
    <w:rsid w:val="0076763F"/>
    <w:rsid w:val="0077093E"/>
    <w:rsid w:val="00770C3D"/>
    <w:rsid w:val="00771395"/>
    <w:rsid w:val="00773F83"/>
    <w:rsid w:val="00774F6B"/>
    <w:rsid w:val="00775008"/>
    <w:rsid w:val="00776824"/>
    <w:rsid w:val="00776A3C"/>
    <w:rsid w:val="00780372"/>
    <w:rsid w:val="00780895"/>
    <w:rsid w:val="00781427"/>
    <w:rsid w:val="007817DF"/>
    <w:rsid w:val="00781B1A"/>
    <w:rsid w:val="0078406F"/>
    <w:rsid w:val="00784732"/>
    <w:rsid w:val="00784782"/>
    <w:rsid w:val="00786213"/>
    <w:rsid w:val="00787B2F"/>
    <w:rsid w:val="00790FB4"/>
    <w:rsid w:val="00791128"/>
    <w:rsid w:val="00792B4A"/>
    <w:rsid w:val="007932E7"/>
    <w:rsid w:val="007A136D"/>
    <w:rsid w:val="007A33DB"/>
    <w:rsid w:val="007A4B92"/>
    <w:rsid w:val="007A4DAA"/>
    <w:rsid w:val="007A5A64"/>
    <w:rsid w:val="007A690A"/>
    <w:rsid w:val="007B01B9"/>
    <w:rsid w:val="007B0C26"/>
    <w:rsid w:val="007B0E7E"/>
    <w:rsid w:val="007B43F1"/>
    <w:rsid w:val="007B5427"/>
    <w:rsid w:val="007B7352"/>
    <w:rsid w:val="007C0729"/>
    <w:rsid w:val="007C20B1"/>
    <w:rsid w:val="007C311D"/>
    <w:rsid w:val="007C3FAF"/>
    <w:rsid w:val="007C5233"/>
    <w:rsid w:val="007C570A"/>
    <w:rsid w:val="007C756B"/>
    <w:rsid w:val="007D09CA"/>
    <w:rsid w:val="007D3C50"/>
    <w:rsid w:val="007D54AC"/>
    <w:rsid w:val="007D563D"/>
    <w:rsid w:val="007D77CB"/>
    <w:rsid w:val="007E13AF"/>
    <w:rsid w:val="007E2364"/>
    <w:rsid w:val="007E2520"/>
    <w:rsid w:val="007E3634"/>
    <w:rsid w:val="007E40C7"/>
    <w:rsid w:val="007E47B6"/>
    <w:rsid w:val="007E5C49"/>
    <w:rsid w:val="007E63D1"/>
    <w:rsid w:val="007E6495"/>
    <w:rsid w:val="007E6D90"/>
    <w:rsid w:val="007E6FC4"/>
    <w:rsid w:val="007F17D6"/>
    <w:rsid w:val="007F1C42"/>
    <w:rsid w:val="007F3923"/>
    <w:rsid w:val="007F6404"/>
    <w:rsid w:val="007F6D9F"/>
    <w:rsid w:val="007F768F"/>
    <w:rsid w:val="00800F01"/>
    <w:rsid w:val="008022A8"/>
    <w:rsid w:val="00802CF2"/>
    <w:rsid w:val="008033DB"/>
    <w:rsid w:val="008035A1"/>
    <w:rsid w:val="00805543"/>
    <w:rsid w:val="008063B4"/>
    <w:rsid w:val="00807638"/>
    <w:rsid w:val="008077EA"/>
    <w:rsid w:val="00807874"/>
    <w:rsid w:val="00807B33"/>
    <w:rsid w:val="00810949"/>
    <w:rsid w:val="008135B2"/>
    <w:rsid w:val="00816E88"/>
    <w:rsid w:val="00817258"/>
    <w:rsid w:val="00821596"/>
    <w:rsid w:val="00824D6A"/>
    <w:rsid w:val="00827A0B"/>
    <w:rsid w:val="00832E9D"/>
    <w:rsid w:val="00834C28"/>
    <w:rsid w:val="008359FC"/>
    <w:rsid w:val="008370D8"/>
    <w:rsid w:val="00837A00"/>
    <w:rsid w:val="0084074C"/>
    <w:rsid w:val="00840EAA"/>
    <w:rsid w:val="008425B8"/>
    <w:rsid w:val="0084480C"/>
    <w:rsid w:val="00845AA2"/>
    <w:rsid w:val="00847E1E"/>
    <w:rsid w:val="00850976"/>
    <w:rsid w:val="00850CFD"/>
    <w:rsid w:val="00851B5D"/>
    <w:rsid w:val="008523D5"/>
    <w:rsid w:val="00852D21"/>
    <w:rsid w:val="00853044"/>
    <w:rsid w:val="00854B84"/>
    <w:rsid w:val="008559A2"/>
    <w:rsid w:val="00855DF5"/>
    <w:rsid w:val="008578F0"/>
    <w:rsid w:val="008606A3"/>
    <w:rsid w:val="00861972"/>
    <w:rsid w:val="0086263D"/>
    <w:rsid w:val="008642EF"/>
    <w:rsid w:val="00864BF1"/>
    <w:rsid w:val="00865025"/>
    <w:rsid w:val="00865F51"/>
    <w:rsid w:val="0086681C"/>
    <w:rsid w:val="0086795C"/>
    <w:rsid w:val="00870363"/>
    <w:rsid w:val="00870BEE"/>
    <w:rsid w:val="00872662"/>
    <w:rsid w:val="00873832"/>
    <w:rsid w:val="00874334"/>
    <w:rsid w:val="00874A2E"/>
    <w:rsid w:val="00875381"/>
    <w:rsid w:val="00875770"/>
    <w:rsid w:val="00880170"/>
    <w:rsid w:val="00880196"/>
    <w:rsid w:val="00881FD3"/>
    <w:rsid w:val="00884493"/>
    <w:rsid w:val="00884BE3"/>
    <w:rsid w:val="0088581E"/>
    <w:rsid w:val="0088661C"/>
    <w:rsid w:val="008872F0"/>
    <w:rsid w:val="00887574"/>
    <w:rsid w:val="00890C1C"/>
    <w:rsid w:val="0089215B"/>
    <w:rsid w:val="0089248F"/>
    <w:rsid w:val="00892DF8"/>
    <w:rsid w:val="00893D7A"/>
    <w:rsid w:val="008943BC"/>
    <w:rsid w:val="00894D8C"/>
    <w:rsid w:val="00894FFE"/>
    <w:rsid w:val="00895A6D"/>
    <w:rsid w:val="00897070"/>
    <w:rsid w:val="0089731D"/>
    <w:rsid w:val="008A297F"/>
    <w:rsid w:val="008A4CD8"/>
    <w:rsid w:val="008A6E09"/>
    <w:rsid w:val="008B0C35"/>
    <w:rsid w:val="008B0C87"/>
    <w:rsid w:val="008B1606"/>
    <w:rsid w:val="008B17D5"/>
    <w:rsid w:val="008B5B79"/>
    <w:rsid w:val="008C29F1"/>
    <w:rsid w:val="008C3159"/>
    <w:rsid w:val="008C3953"/>
    <w:rsid w:val="008C4139"/>
    <w:rsid w:val="008C45BC"/>
    <w:rsid w:val="008C73FE"/>
    <w:rsid w:val="008D29F2"/>
    <w:rsid w:val="008D53AC"/>
    <w:rsid w:val="008D7B8B"/>
    <w:rsid w:val="008E2F7B"/>
    <w:rsid w:val="008E306A"/>
    <w:rsid w:val="008E4C1D"/>
    <w:rsid w:val="008E56FF"/>
    <w:rsid w:val="008E5B9E"/>
    <w:rsid w:val="008E5E09"/>
    <w:rsid w:val="008E63EB"/>
    <w:rsid w:val="008E6F00"/>
    <w:rsid w:val="008E745F"/>
    <w:rsid w:val="008F0C95"/>
    <w:rsid w:val="008F1A97"/>
    <w:rsid w:val="008F4A7E"/>
    <w:rsid w:val="008F7972"/>
    <w:rsid w:val="009010F0"/>
    <w:rsid w:val="00903D79"/>
    <w:rsid w:val="00904FB6"/>
    <w:rsid w:val="00905BE4"/>
    <w:rsid w:val="0090695B"/>
    <w:rsid w:val="0090743A"/>
    <w:rsid w:val="00910991"/>
    <w:rsid w:val="0091255E"/>
    <w:rsid w:val="00913174"/>
    <w:rsid w:val="00913687"/>
    <w:rsid w:val="009164F9"/>
    <w:rsid w:val="00916521"/>
    <w:rsid w:val="00916BE0"/>
    <w:rsid w:val="00916F35"/>
    <w:rsid w:val="00920284"/>
    <w:rsid w:val="00920BFD"/>
    <w:rsid w:val="009210A6"/>
    <w:rsid w:val="009227A8"/>
    <w:rsid w:val="009233CB"/>
    <w:rsid w:val="009243FE"/>
    <w:rsid w:val="0092467A"/>
    <w:rsid w:val="0092482A"/>
    <w:rsid w:val="00925147"/>
    <w:rsid w:val="00926583"/>
    <w:rsid w:val="00926C9D"/>
    <w:rsid w:val="0092717A"/>
    <w:rsid w:val="0093060C"/>
    <w:rsid w:val="00930A58"/>
    <w:rsid w:val="00932F71"/>
    <w:rsid w:val="00934467"/>
    <w:rsid w:val="0093531F"/>
    <w:rsid w:val="00935794"/>
    <w:rsid w:val="009372A0"/>
    <w:rsid w:val="00937676"/>
    <w:rsid w:val="00942A89"/>
    <w:rsid w:val="009437F5"/>
    <w:rsid w:val="0094410E"/>
    <w:rsid w:val="00944D18"/>
    <w:rsid w:val="00947460"/>
    <w:rsid w:val="0094750E"/>
    <w:rsid w:val="00947ED7"/>
    <w:rsid w:val="00950021"/>
    <w:rsid w:val="009503FD"/>
    <w:rsid w:val="0095162C"/>
    <w:rsid w:val="0095576C"/>
    <w:rsid w:val="009566A0"/>
    <w:rsid w:val="0095735B"/>
    <w:rsid w:val="009650CA"/>
    <w:rsid w:val="00965764"/>
    <w:rsid w:val="00966F49"/>
    <w:rsid w:val="00974C48"/>
    <w:rsid w:val="00975EDF"/>
    <w:rsid w:val="00976398"/>
    <w:rsid w:val="00976B58"/>
    <w:rsid w:val="009815B4"/>
    <w:rsid w:val="00983769"/>
    <w:rsid w:val="0098406F"/>
    <w:rsid w:val="00985025"/>
    <w:rsid w:val="009855D4"/>
    <w:rsid w:val="009869A4"/>
    <w:rsid w:val="00986AFD"/>
    <w:rsid w:val="00987A8B"/>
    <w:rsid w:val="009901E4"/>
    <w:rsid w:val="00992A0E"/>
    <w:rsid w:val="00992A29"/>
    <w:rsid w:val="00992E0D"/>
    <w:rsid w:val="0099439B"/>
    <w:rsid w:val="00997CED"/>
    <w:rsid w:val="009A0F23"/>
    <w:rsid w:val="009A1379"/>
    <w:rsid w:val="009A300E"/>
    <w:rsid w:val="009A4791"/>
    <w:rsid w:val="009A55EB"/>
    <w:rsid w:val="009A7A64"/>
    <w:rsid w:val="009B0C5E"/>
    <w:rsid w:val="009B1651"/>
    <w:rsid w:val="009B2165"/>
    <w:rsid w:val="009B24CF"/>
    <w:rsid w:val="009B319B"/>
    <w:rsid w:val="009B31E6"/>
    <w:rsid w:val="009B4348"/>
    <w:rsid w:val="009B56B0"/>
    <w:rsid w:val="009C298D"/>
    <w:rsid w:val="009C417F"/>
    <w:rsid w:val="009C44B8"/>
    <w:rsid w:val="009C458E"/>
    <w:rsid w:val="009C4767"/>
    <w:rsid w:val="009C5CA0"/>
    <w:rsid w:val="009C6DF2"/>
    <w:rsid w:val="009C7AF1"/>
    <w:rsid w:val="009D1E49"/>
    <w:rsid w:val="009D215A"/>
    <w:rsid w:val="009D2732"/>
    <w:rsid w:val="009D2885"/>
    <w:rsid w:val="009D34AA"/>
    <w:rsid w:val="009D371A"/>
    <w:rsid w:val="009D7AFC"/>
    <w:rsid w:val="009E0011"/>
    <w:rsid w:val="009E037E"/>
    <w:rsid w:val="009E1B05"/>
    <w:rsid w:val="009E24B8"/>
    <w:rsid w:val="009E3FF7"/>
    <w:rsid w:val="009E458B"/>
    <w:rsid w:val="009E463B"/>
    <w:rsid w:val="009E4E99"/>
    <w:rsid w:val="009E4E9A"/>
    <w:rsid w:val="009E57FA"/>
    <w:rsid w:val="009E61D8"/>
    <w:rsid w:val="009E766B"/>
    <w:rsid w:val="009F1466"/>
    <w:rsid w:val="009F171D"/>
    <w:rsid w:val="009F2F0D"/>
    <w:rsid w:val="009F602E"/>
    <w:rsid w:val="009F7067"/>
    <w:rsid w:val="009F7286"/>
    <w:rsid w:val="009F74AD"/>
    <w:rsid w:val="009F7B20"/>
    <w:rsid w:val="00A01E96"/>
    <w:rsid w:val="00A0358C"/>
    <w:rsid w:val="00A05404"/>
    <w:rsid w:val="00A05449"/>
    <w:rsid w:val="00A06295"/>
    <w:rsid w:val="00A064BA"/>
    <w:rsid w:val="00A077DA"/>
    <w:rsid w:val="00A0788C"/>
    <w:rsid w:val="00A11D91"/>
    <w:rsid w:val="00A12A49"/>
    <w:rsid w:val="00A14414"/>
    <w:rsid w:val="00A15B4F"/>
    <w:rsid w:val="00A15DA6"/>
    <w:rsid w:val="00A1624A"/>
    <w:rsid w:val="00A16922"/>
    <w:rsid w:val="00A17360"/>
    <w:rsid w:val="00A20401"/>
    <w:rsid w:val="00A20A21"/>
    <w:rsid w:val="00A21E08"/>
    <w:rsid w:val="00A22DD5"/>
    <w:rsid w:val="00A23EF0"/>
    <w:rsid w:val="00A2421F"/>
    <w:rsid w:val="00A258EA"/>
    <w:rsid w:val="00A2682D"/>
    <w:rsid w:val="00A2719D"/>
    <w:rsid w:val="00A30FAB"/>
    <w:rsid w:val="00A31195"/>
    <w:rsid w:val="00A31602"/>
    <w:rsid w:val="00A328FC"/>
    <w:rsid w:val="00A34852"/>
    <w:rsid w:val="00A34958"/>
    <w:rsid w:val="00A36619"/>
    <w:rsid w:val="00A401C7"/>
    <w:rsid w:val="00A40659"/>
    <w:rsid w:val="00A41DB5"/>
    <w:rsid w:val="00A42703"/>
    <w:rsid w:val="00A45BFF"/>
    <w:rsid w:val="00A46FEB"/>
    <w:rsid w:val="00A5107A"/>
    <w:rsid w:val="00A515B8"/>
    <w:rsid w:val="00A52ABA"/>
    <w:rsid w:val="00A52CBB"/>
    <w:rsid w:val="00A52E7A"/>
    <w:rsid w:val="00A54595"/>
    <w:rsid w:val="00A5459A"/>
    <w:rsid w:val="00A55E58"/>
    <w:rsid w:val="00A577D0"/>
    <w:rsid w:val="00A57A58"/>
    <w:rsid w:val="00A6078D"/>
    <w:rsid w:val="00A612B7"/>
    <w:rsid w:val="00A61C88"/>
    <w:rsid w:val="00A62323"/>
    <w:rsid w:val="00A62EB6"/>
    <w:rsid w:val="00A657F5"/>
    <w:rsid w:val="00A65B38"/>
    <w:rsid w:val="00A70874"/>
    <w:rsid w:val="00A76283"/>
    <w:rsid w:val="00A8010A"/>
    <w:rsid w:val="00A80453"/>
    <w:rsid w:val="00A823A0"/>
    <w:rsid w:val="00A8326B"/>
    <w:rsid w:val="00A836C8"/>
    <w:rsid w:val="00A85247"/>
    <w:rsid w:val="00A867CC"/>
    <w:rsid w:val="00A870EE"/>
    <w:rsid w:val="00A90EF1"/>
    <w:rsid w:val="00A92C7E"/>
    <w:rsid w:val="00A94CBC"/>
    <w:rsid w:val="00A95B7C"/>
    <w:rsid w:val="00A96052"/>
    <w:rsid w:val="00A963F4"/>
    <w:rsid w:val="00A96798"/>
    <w:rsid w:val="00AA0D78"/>
    <w:rsid w:val="00AA0F1A"/>
    <w:rsid w:val="00AA23B4"/>
    <w:rsid w:val="00AA719A"/>
    <w:rsid w:val="00AA7980"/>
    <w:rsid w:val="00AA7D7C"/>
    <w:rsid w:val="00AA7E91"/>
    <w:rsid w:val="00AB093F"/>
    <w:rsid w:val="00AB67C9"/>
    <w:rsid w:val="00AB6DD7"/>
    <w:rsid w:val="00AC0215"/>
    <w:rsid w:val="00AC04A7"/>
    <w:rsid w:val="00AC06A7"/>
    <w:rsid w:val="00AC101F"/>
    <w:rsid w:val="00AC26D6"/>
    <w:rsid w:val="00AC2A2D"/>
    <w:rsid w:val="00AC31BF"/>
    <w:rsid w:val="00AC4AD4"/>
    <w:rsid w:val="00AC4F9F"/>
    <w:rsid w:val="00AC602C"/>
    <w:rsid w:val="00AC67F0"/>
    <w:rsid w:val="00AC6C26"/>
    <w:rsid w:val="00AD0821"/>
    <w:rsid w:val="00AD1582"/>
    <w:rsid w:val="00AD17FA"/>
    <w:rsid w:val="00AD18F0"/>
    <w:rsid w:val="00AD677B"/>
    <w:rsid w:val="00AD705F"/>
    <w:rsid w:val="00AE0E84"/>
    <w:rsid w:val="00AE23F6"/>
    <w:rsid w:val="00AE27E6"/>
    <w:rsid w:val="00AE2B36"/>
    <w:rsid w:val="00AE431C"/>
    <w:rsid w:val="00AE53D1"/>
    <w:rsid w:val="00AE6B98"/>
    <w:rsid w:val="00AF0584"/>
    <w:rsid w:val="00AF1BFF"/>
    <w:rsid w:val="00AF55EE"/>
    <w:rsid w:val="00AF7600"/>
    <w:rsid w:val="00B013AE"/>
    <w:rsid w:val="00B01B31"/>
    <w:rsid w:val="00B049B0"/>
    <w:rsid w:val="00B05486"/>
    <w:rsid w:val="00B07BA5"/>
    <w:rsid w:val="00B10828"/>
    <w:rsid w:val="00B11832"/>
    <w:rsid w:val="00B11AFC"/>
    <w:rsid w:val="00B11EC8"/>
    <w:rsid w:val="00B12E05"/>
    <w:rsid w:val="00B13646"/>
    <w:rsid w:val="00B14161"/>
    <w:rsid w:val="00B145AD"/>
    <w:rsid w:val="00B14FDB"/>
    <w:rsid w:val="00B20ED1"/>
    <w:rsid w:val="00B2108D"/>
    <w:rsid w:val="00B21F95"/>
    <w:rsid w:val="00B22A33"/>
    <w:rsid w:val="00B2334F"/>
    <w:rsid w:val="00B23757"/>
    <w:rsid w:val="00B24709"/>
    <w:rsid w:val="00B267ED"/>
    <w:rsid w:val="00B27FBA"/>
    <w:rsid w:val="00B30669"/>
    <w:rsid w:val="00B30D05"/>
    <w:rsid w:val="00B329D7"/>
    <w:rsid w:val="00B32C03"/>
    <w:rsid w:val="00B33651"/>
    <w:rsid w:val="00B33DC9"/>
    <w:rsid w:val="00B33EFD"/>
    <w:rsid w:val="00B34DFA"/>
    <w:rsid w:val="00B3615B"/>
    <w:rsid w:val="00B372B2"/>
    <w:rsid w:val="00B37C21"/>
    <w:rsid w:val="00B40482"/>
    <w:rsid w:val="00B42211"/>
    <w:rsid w:val="00B44155"/>
    <w:rsid w:val="00B47D64"/>
    <w:rsid w:val="00B50A3F"/>
    <w:rsid w:val="00B51E61"/>
    <w:rsid w:val="00B52E33"/>
    <w:rsid w:val="00B57BB4"/>
    <w:rsid w:val="00B61283"/>
    <w:rsid w:val="00B63166"/>
    <w:rsid w:val="00B6696D"/>
    <w:rsid w:val="00B67AFC"/>
    <w:rsid w:val="00B70919"/>
    <w:rsid w:val="00B71506"/>
    <w:rsid w:val="00B72743"/>
    <w:rsid w:val="00B7441B"/>
    <w:rsid w:val="00B753C5"/>
    <w:rsid w:val="00B77193"/>
    <w:rsid w:val="00B8071C"/>
    <w:rsid w:val="00B81190"/>
    <w:rsid w:val="00B81238"/>
    <w:rsid w:val="00B814F6"/>
    <w:rsid w:val="00B82196"/>
    <w:rsid w:val="00B829DC"/>
    <w:rsid w:val="00B82F1B"/>
    <w:rsid w:val="00B85761"/>
    <w:rsid w:val="00B8642D"/>
    <w:rsid w:val="00B9450A"/>
    <w:rsid w:val="00B95F68"/>
    <w:rsid w:val="00B96E19"/>
    <w:rsid w:val="00BA186E"/>
    <w:rsid w:val="00BA198D"/>
    <w:rsid w:val="00BA2534"/>
    <w:rsid w:val="00BA3AD3"/>
    <w:rsid w:val="00BA5357"/>
    <w:rsid w:val="00BA5429"/>
    <w:rsid w:val="00BA7B1A"/>
    <w:rsid w:val="00BB0BB0"/>
    <w:rsid w:val="00BB160F"/>
    <w:rsid w:val="00BB21C9"/>
    <w:rsid w:val="00BB37DE"/>
    <w:rsid w:val="00BB4588"/>
    <w:rsid w:val="00BB53AF"/>
    <w:rsid w:val="00BB62AF"/>
    <w:rsid w:val="00BB71C2"/>
    <w:rsid w:val="00BB774A"/>
    <w:rsid w:val="00BC1631"/>
    <w:rsid w:val="00BC298F"/>
    <w:rsid w:val="00BC3D98"/>
    <w:rsid w:val="00BC46F9"/>
    <w:rsid w:val="00BC5442"/>
    <w:rsid w:val="00BC6178"/>
    <w:rsid w:val="00BD07A7"/>
    <w:rsid w:val="00BD4445"/>
    <w:rsid w:val="00BD613D"/>
    <w:rsid w:val="00BD6D6C"/>
    <w:rsid w:val="00BE0418"/>
    <w:rsid w:val="00BE0438"/>
    <w:rsid w:val="00BE3415"/>
    <w:rsid w:val="00BE4C0F"/>
    <w:rsid w:val="00BE5222"/>
    <w:rsid w:val="00BE7B2E"/>
    <w:rsid w:val="00BF09AC"/>
    <w:rsid w:val="00BF24BE"/>
    <w:rsid w:val="00BF267B"/>
    <w:rsid w:val="00BF47E4"/>
    <w:rsid w:val="00BF4A03"/>
    <w:rsid w:val="00BF58B0"/>
    <w:rsid w:val="00C011D0"/>
    <w:rsid w:val="00C01998"/>
    <w:rsid w:val="00C01A72"/>
    <w:rsid w:val="00C01C2C"/>
    <w:rsid w:val="00C0451D"/>
    <w:rsid w:val="00C0568D"/>
    <w:rsid w:val="00C06B10"/>
    <w:rsid w:val="00C072ED"/>
    <w:rsid w:val="00C07978"/>
    <w:rsid w:val="00C10921"/>
    <w:rsid w:val="00C11B44"/>
    <w:rsid w:val="00C12641"/>
    <w:rsid w:val="00C14FB5"/>
    <w:rsid w:val="00C1753E"/>
    <w:rsid w:val="00C21D1A"/>
    <w:rsid w:val="00C230E9"/>
    <w:rsid w:val="00C241BF"/>
    <w:rsid w:val="00C2592A"/>
    <w:rsid w:val="00C2642D"/>
    <w:rsid w:val="00C27810"/>
    <w:rsid w:val="00C27D0F"/>
    <w:rsid w:val="00C27D95"/>
    <w:rsid w:val="00C30126"/>
    <w:rsid w:val="00C30992"/>
    <w:rsid w:val="00C32F7B"/>
    <w:rsid w:val="00C34504"/>
    <w:rsid w:val="00C34AD9"/>
    <w:rsid w:val="00C37E9F"/>
    <w:rsid w:val="00C37EF2"/>
    <w:rsid w:val="00C4238A"/>
    <w:rsid w:val="00C4576B"/>
    <w:rsid w:val="00C46273"/>
    <w:rsid w:val="00C50FE0"/>
    <w:rsid w:val="00C51F58"/>
    <w:rsid w:val="00C520D8"/>
    <w:rsid w:val="00C5530F"/>
    <w:rsid w:val="00C55D96"/>
    <w:rsid w:val="00C561B6"/>
    <w:rsid w:val="00C60C86"/>
    <w:rsid w:val="00C614A5"/>
    <w:rsid w:val="00C61746"/>
    <w:rsid w:val="00C625DA"/>
    <w:rsid w:val="00C634EC"/>
    <w:rsid w:val="00C64CB3"/>
    <w:rsid w:val="00C662BA"/>
    <w:rsid w:val="00C717FC"/>
    <w:rsid w:val="00C71A7A"/>
    <w:rsid w:val="00C72F05"/>
    <w:rsid w:val="00C73697"/>
    <w:rsid w:val="00C73859"/>
    <w:rsid w:val="00C747BE"/>
    <w:rsid w:val="00C76772"/>
    <w:rsid w:val="00C829B1"/>
    <w:rsid w:val="00C84B73"/>
    <w:rsid w:val="00C85AFC"/>
    <w:rsid w:val="00C86145"/>
    <w:rsid w:val="00C8664F"/>
    <w:rsid w:val="00C87C5C"/>
    <w:rsid w:val="00C91170"/>
    <w:rsid w:val="00C92A20"/>
    <w:rsid w:val="00C935EE"/>
    <w:rsid w:val="00C93CCD"/>
    <w:rsid w:val="00C94838"/>
    <w:rsid w:val="00C95CBA"/>
    <w:rsid w:val="00C95CC0"/>
    <w:rsid w:val="00C967B9"/>
    <w:rsid w:val="00C9696D"/>
    <w:rsid w:val="00CA0309"/>
    <w:rsid w:val="00CA1676"/>
    <w:rsid w:val="00CA1B5C"/>
    <w:rsid w:val="00CA1CA5"/>
    <w:rsid w:val="00CA3028"/>
    <w:rsid w:val="00CA54F2"/>
    <w:rsid w:val="00CA552D"/>
    <w:rsid w:val="00CA57E7"/>
    <w:rsid w:val="00CA5D61"/>
    <w:rsid w:val="00CA63AE"/>
    <w:rsid w:val="00CA63EE"/>
    <w:rsid w:val="00CA6827"/>
    <w:rsid w:val="00CA6C08"/>
    <w:rsid w:val="00CA6C22"/>
    <w:rsid w:val="00CB05E2"/>
    <w:rsid w:val="00CB1CE7"/>
    <w:rsid w:val="00CB2FD6"/>
    <w:rsid w:val="00CB376A"/>
    <w:rsid w:val="00CB3F1A"/>
    <w:rsid w:val="00CB4DE7"/>
    <w:rsid w:val="00CB604B"/>
    <w:rsid w:val="00CB6F32"/>
    <w:rsid w:val="00CB72DF"/>
    <w:rsid w:val="00CC0293"/>
    <w:rsid w:val="00CC14B7"/>
    <w:rsid w:val="00CC171D"/>
    <w:rsid w:val="00CC200D"/>
    <w:rsid w:val="00CC40A4"/>
    <w:rsid w:val="00CC4CB6"/>
    <w:rsid w:val="00CC55B5"/>
    <w:rsid w:val="00CC7DB0"/>
    <w:rsid w:val="00CD0393"/>
    <w:rsid w:val="00CD20C4"/>
    <w:rsid w:val="00CD3311"/>
    <w:rsid w:val="00CD3621"/>
    <w:rsid w:val="00CD5952"/>
    <w:rsid w:val="00CD607B"/>
    <w:rsid w:val="00CD643D"/>
    <w:rsid w:val="00CD7733"/>
    <w:rsid w:val="00CE36A6"/>
    <w:rsid w:val="00CE47D7"/>
    <w:rsid w:val="00CE482D"/>
    <w:rsid w:val="00CE718B"/>
    <w:rsid w:val="00CE7B40"/>
    <w:rsid w:val="00CF03DC"/>
    <w:rsid w:val="00CF0D92"/>
    <w:rsid w:val="00CF141B"/>
    <w:rsid w:val="00CF1B40"/>
    <w:rsid w:val="00CF1D78"/>
    <w:rsid w:val="00CF1E41"/>
    <w:rsid w:val="00CF2119"/>
    <w:rsid w:val="00CF234D"/>
    <w:rsid w:val="00CF2959"/>
    <w:rsid w:val="00CF411C"/>
    <w:rsid w:val="00CF4B77"/>
    <w:rsid w:val="00CF5FF8"/>
    <w:rsid w:val="00D00AF6"/>
    <w:rsid w:val="00D01EB3"/>
    <w:rsid w:val="00D022C7"/>
    <w:rsid w:val="00D03E45"/>
    <w:rsid w:val="00D04637"/>
    <w:rsid w:val="00D04A0C"/>
    <w:rsid w:val="00D04AC5"/>
    <w:rsid w:val="00D04D66"/>
    <w:rsid w:val="00D0574E"/>
    <w:rsid w:val="00D0618D"/>
    <w:rsid w:val="00D10CB7"/>
    <w:rsid w:val="00D1259B"/>
    <w:rsid w:val="00D1322C"/>
    <w:rsid w:val="00D13333"/>
    <w:rsid w:val="00D13A95"/>
    <w:rsid w:val="00D13BB6"/>
    <w:rsid w:val="00D153F0"/>
    <w:rsid w:val="00D170B2"/>
    <w:rsid w:val="00D17DFE"/>
    <w:rsid w:val="00D210DC"/>
    <w:rsid w:val="00D21DCD"/>
    <w:rsid w:val="00D2302E"/>
    <w:rsid w:val="00D254C3"/>
    <w:rsid w:val="00D2596A"/>
    <w:rsid w:val="00D266E1"/>
    <w:rsid w:val="00D310A1"/>
    <w:rsid w:val="00D33C35"/>
    <w:rsid w:val="00D34457"/>
    <w:rsid w:val="00D3478D"/>
    <w:rsid w:val="00D3502D"/>
    <w:rsid w:val="00D358C2"/>
    <w:rsid w:val="00D378B7"/>
    <w:rsid w:val="00D41658"/>
    <w:rsid w:val="00D418BF"/>
    <w:rsid w:val="00D434D9"/>
    <w:rsid w:val="00D44912"/>
    <w:rsid w:val="00D45729"/>
    <w:rsid w:val="00D45934"/>
    <w:rsid w:val="00D46D87"/>
    <w:rsid w:val="00D51032"/>
    <w:rsid w:val="00D53865"/>
    <w:rsid w:val="00D53DEF"/>
    <w:rsid w:val="00D5480E"/>
    <w:rsid w:val="00D551AB"/>
    <w:rsid w:val="00D552DF"/>
    <w:rsid w:val="00D55484"/>
    <w:rsid w:val="00D55727"/>
    <w:rsid w:val="00D5664F"/>
    <w:rsid w:val="00D57C8E"/>
    <w:rsid w:val="00D60AF8"/>
    <w:rsid w:val="00D64C36"/>
    <w:rsid w:val="00D678BA"/>
    <w:rsid w:val="00D679C5"/>
    <w:rsid w:val="00D71AC4"/>
    <w:rsid w:val="00D72083"/>
    <w:rsid w:val="00D73B52"/>
    <w:rsid w:val="00D76088"/>
    <w:rsid w:val="00D761A8"/>
    <w:rsid w:val="00D76447"/>
    <w:rsid w:val="00D77370"/>
    <w:rsid w:val="00D85ED9"/>
    <w:rsid w:val="00D861D0"/>
    <w:rsid w:val="00D87F28"/>
    <w:rsid w:val="00D90E80"/>
    <w:rsid w:val="00D9159A"/>
    <w:rsid w:val="00D91808"/>
    <w:rsid w:val="00D947B0"/>
    <w:rsid w:val="00D96A2A"/>
    <w:rsid w:val="00D97091"/>
    <w:rsid w:val="00DA0811"/>
    <w:rsid w:val="00DA3365"/>
    <w:rsid w:val="00DA436B"/>
    <w:rsid w:val="00DA542B"/>
    <w:rsid w:val="00DA6CFD"/>
    <w:rsid w:val="00DA75FE"/>
    <w:rsid w:val="00DB0059"/>
    <w:rsid w:val="00DB1226"/>
    <w:rsid w:val="00DB1397"/>
    <w:rsid w:val="00DB1E02"/>
    <w:rsid w:val="00DB3C89"/>
    <w:rsid w:val="00DB3E37"/>
    <w:rsid w:val="00DB4063"/>
    <w:rsid w:val="00DB4C81"/>
    <w:rsid w:val="00DB57B5"/>
    <w:rsid w:val="00DB6A76"/>
    <w:rsid w:val="00DB6B56"/>
    <w:rsid w:val="00DC283B"/>
    <w:rsid w:val="00DC3492"/>
    <w:rsid w:val="00DC55E3"/>
    <w:rsid w:val="00DC6A4F"/>
    <w:rsid w:val="00DC6BFE"/>
    <w:rsid w:val="00DC6EEC"/>
    <w:rsid w:val="00DD0A7E"/>
    <w:rsid w:val="00DD0BC2"/>
    <w:rsid w:val="00DD2C1C"/>
    <w:rsid w:val="00DD30C0"/>
    <w:rsid w:val="00DD34AA"/>
    <w:rsid w:val="00DD5312"/>
    <w:rsid w:val="00DD6CAE"/>
    <w:rsid w:val="00DD6D42"/>
    <w:rsid w:val="00DD7A7E"/>
    <w:rsid w:val="00DE10B5"/>
    <w:rsid w:val="00DE1D60"/>
    <w:rsid w:val="00DE35B6"/>
    <w:rsid w:val="00DE3E43"/>
    <w:rsid w:val="00DE418A"/>
    <w:rsid w:val="00DE441B"/>
    <w:rsid w:val="00DE4DDD"/>
    <w:rsid w:val="00DF144B"/>
    <w:rsid w:val="00DF27D4"/>
    <w:rsid w:val="00DF2BC9"/>
    <w:rsid w:val="00DF4EF2"/>
    <w:rsid w:val="00DF56A5"/>
    <w:rsid w:val="00DF62FF"/>
    <w:rsid w:val="00DF661C"/>
    <w:rsid w:val="00DF746F"/>
    <w:rsid w:val="00DF7B5A"/>
    <w:rsid w:val="00DF7F45"/>
    <w:rsid w:val="00E01A06"/>
    <w:rsid w:val="00E03D7F"/>
    <w:rsid w:val="00E0426C"/>
    <w:rsid w:val="00E04420"/>
    <w:rsid w:val="00E0527A"/>
    <w:rsid w:val="00E05B12"/>
    <w:rsid w:val="00E074EB"/>
    <w:rsid w:val="00E113C6"/>
    <w:rsid w:val="00E11D8D"/>
    <w:rsid w:val="00E14DE2"/>
    <w:rsid w:val="00E16EBA"/>
    <w:rsid w:val="00E21AFF"/>
    <w:rsid w:val="00E261CC"/>
    <w:rsid w:val="00E302B0"/>
    <w:rsid w:val="00E309AD"/>
    <w:rsid w:val="00E31322"/>
    <w:rsid w:val="00E362D5"/>
    <w:rsid w:val="00E4035A"/>
    <w:rsid w:val="00E40EED"/>
    <w:rsid w:val="00E41A4C"/>
    <w:rsid w:val="00E428EA"/>
    <w:rsid w:val="00E456EF"/>
    <w:rsid w:val="00E463FC"/>
    <w:rsid w:val="00E4715C"/>
    <w:rsid w:val="00E472EB"/>
    <w:rsid w:val="00E504D7"/>
    <w:rsid w:val="00E50553"/>
    <w:rsid w:val="00E5193F"/>
    <w:rsid w:val="00E5212B"/>
    <w:rsid w:val="00E52502"/>
    <w:rsid w:val="00E52995"/>
    <w:rsid w:val="00E5590D"/>
    <w:rsid w:val="00E565BB"/>
    <w:rsid w:val="00E60440"/>
    <w:rsid w:val="00E6192D"/>
    <w:rsid w:val="00E624AB"/>
    <w:rsid w:val="00E6569D"/>
    <w:rsid w:val="00E66DA1"/>
    <w:rsid w:val="00E67E26"/>
    <w:rsid w:val="00E70310"/>
    <w:rsid w:val="00E708A3"/>
    <w:rsid w:val="00E7462C"/>
    <w:rsid w:val="00E746AE"/>
    <w:rsid w:val="00E76BDF"/>
    <w:rsid w:val="00E779FD"/>
    <w:rsid w:val="00E80E46"/>
    <w:rsid w:val="00E818C3"/>
    <w:rsid w:val="00E83717"/>
    <w:rsid w:val="00E83A11"/>
    <w:rsid w:val="00E84787"/>
    <w:rsid w:val="00E86B32"/>
    <w:rsid w:val="00E87390"/>
    <w:rsid w:val="00E927A4"/>
    <w:rsid w:val="00E94356"/>
    <w:rsid w:val="00E94FF9"/>
    <w:rsid w:val="00E9508F"/>
    <w:rsid w:val="00E95DB5"/>
    <w:rsid w:val="00E976FB"/>
    <w:rsid w:val="00EA1750"/>
    <w:rsid w:val="00EA1FE4"/>
    <w:rsid w:val="00EA39D4"/>
    <w:rsid w:val="00EA40EE"/>
    <w:rsid w:val="00EA4BE1"/>
    <w:rsid w:val="00EA77CF"/>
    <w:rsid w:val="00EB17C0"/>
    <w:rsid w:val="00EB3BC2"/>
    <w:rsid w:val="00EB3DAD"/>
    <w:rsid w:val="00EB580E"/>
    <w:rsid w:val="00EB60FA"/>
    <w:rsid w:val="00EB61A0"/>
    <w:rsid w:val="00EB71C6"/>
    <w:rsid w:val="00EB7817"/>
    <w:rsid w:val="00EB7ABA"/>
    <w:rsid w:val="00EC0438"/>
    <w:rsid w:val="00EC3466"/>
    <w:rsid w:val="00EC4264"/>
    <w:rsid w:val="00EC5499"/>
    <w:rsid w:val="00EC73C5"/>
    <w:rsid w:val="00ED0574"/>
    <w:rsid w:val="00ED10C2"/>
    <w:rsid w:val="00ED2505"/>
    <w:rsid w:val="00ED36FB"/>
    <w:rsid w:val="00ED3BE2"/>
    <w:rsid w:val="00EE0F0E"/>
    <w:rsid w:val="00EE1497"/>
    <w:rsid w:val="00EE3038"/>
    <w:rsid w:val="00EE3062"/>
    <w:rsid w:val="00EE36D3"/>
    <w:rsid w:val="00EE5C0E"/>
    <w:rsid w:val="00EE70A0"/>
    <w:rsid w:val="00EF0AD6"/>
    <w:rsid w:val="00EF0D20"/>
    <w:rsid w:val="00EF2C17"/>
    <w:rsid w:val="00EF2ECD"/>
    <w:rsid w:val="00EF2F29"/>
    <w:rsid w:val="00EF7764"/>
    <w:rsid w:val="00EF77FB"/>
    <w:rsid w:val="00EF78C4"/>
    <w:rsid w:val="00EF7C82"/>
    <w:rsid w:val="00F0012B"/>
    <w:rsid w:val="00F00C97"/>
    <w:rsid w:val="00F023D7"/>
    <w:rsid w:val="00F0373D"/>
    <w:rsid w:val="00F0482C"/>
    <w:rsid w:val="00F05AFB"/>
    <w:rsid w:val="00F05C23"/>
    <w:rsid w:val="00F065B4"/>
    <w:rsid w:val="00F06DAB"/>
    <w:rsid w:val="00F07AEF"/>
    <w:rsid w:val="00F07B5B"/>
    <w:rsid w:val="00F109AE"/>
    <w:rsid w:val="00F138FF"/>
    <w:rsid w:val="00F14B31"/>
    <w:rsid w:val="00F14C05"/>
    <w:rsid w:val="00F14C21"/>
    <w:rsid w:val="00F1585A"/>
    <w:rsid w:val="00F158EE"/>
    <w:rsid w:val="00F16A90"/>
    <w:rsid w:val="00F17C6F"/>
    <w:rsid w:val="00F17C71"/>
    <w:rsid w:val="00F2015F"/>
    <w:rsid w:val="00F214EA"/>
    <w:rsid w:val="00F221F9"/>
    <w:rsid w:val="00F22203"/>
    <w:rsid w:val="00F270C8"/>
    <w:rsid w:val="00F27288"/>
    <w:rsid w:val="00F275EC"/>
    <w:rsid w:val="00F32822"/>
    <w:rsid w:val="00F334CF"/>
    <w:rsid w:val="00F33738"/>
    <w:rsid w:val="00F3454C"/>
    <w:rsid w:val="00F36189"/>
    <w:rsid w:val="00F377B5"/>
    <w:rsid w:val="00F413DC"/>
    <w:rsid w:val="00F42CDC"/>
    <w:rsid w:val="00F4500D"/>
    <w:rsid w:val="00F46418"/>
    <w:rsid w:val="00F50AF4"/>
    <w:rsid w:val="00F5233E"/>
    <w:rsid w:val="00F52449"/>
    <w:rsid w:val="00F53277"/>
    <w:rsid w:val="00F53C90"/>
    <w:rsid w:val="00F54939"/>
    <w:rsid w:val="00F55B59"/>
    <w:rsid w:val="00F55BE7"/>
    <w:rsid w:val="00F571CC"/>
    <w:rsid w:val="00F608D8"/>
    <w:rsid w:val="00F60AB0"/>
    <w:rsid w:val="00F60AF2"/>
    <w:rsid w:val="00F619F3"/>
    <w:rsid w:val="00F61BBD"/>
    <w:rsid w:val="00F6215D"/>
    <w:rsid w:val="00F63094"/>
    <w:rsid w:val="00F63679"/>
    <w:rsid w:val="00F6391F"/>
    <w:rsid w:val="00F657EF"/>
    <w:rsid w:val="00F6580D"/>
    <w:rsid w:val="00F65E4B"/>
    <w:rsid w:val="00F6616A"/>
    <w:rsid w:val="00F6748F"/>
    <w:rsid w:val="00F70251"/>
    <w:rsid w:val="00F70AF5"/>
    <w:rsid w:val="00F71A9C"/>
    <w:rsid w:val="00F72113"/>
    <w:rsid w:val="00F72892"/>
    <w:rsid w:val="00F73660"/>
    <w:rsid w:val="00F75325"/>
    <w:rsid w:val="00F75AFD"/>
    <w:rsid w:val="00F77EB9"/>
    <w:rsid w:val="00F80C9A"/>
    <w:rsid w:val="00F8127A"/>
    <w:rsid w:val="00F81E11"/>
    <w:rsid w:val="00F823BD"/>
    <w:rsid w:val="00F85B5F"/>
    <w:rsid w:val="00F870A8"/>
    <w:rsid w:val="00F87273"/>
    <w:rsid w:val="00F87E14"/>
    <w:rsid w:val="00F91187"/>
    <w:rsid w:val="00F9190A"/>
    <w:rsid w:val="00F91EFA"/>
    <w:rsid w:val="00F93113"/>
    <w:rsid w:val="00F972C3"/>
    <w:rsid w:val="00FA0B06"/>
    <w:rsid w:val="00FA18D9"/>
    <w:rsid w:val="00FA3151"/>
    <w:rsid w:val="00FA632E"/>
    <w:rsid w:val="00FA69C3"/>
    <w:rsid w:val="00FA7213"/>
    <w:rsid w:val="00FB10F5"/>
    <w:rsid w:val="00FB1917"/>
    <w:rsid w:val="00FB2FAC"/>
    <w:rsid w:val="00FB4471"/>
    <w:rsid w:val="00FB5848"/>
    <w:rsid w:val="00FB7978"/>
    <w:rsid w:val="00FB7A1C"/>
    <w:rsid w:val="00FB7E07"/>
    <w:rsid w:val="00FC2B63"/>
    <w:rsid w:val="00FC2E6F"/>
    <w:rsid w:val="00FC3A93"/>
    <w:rsid w:val="00FC464E"/>
    <w:rsid w:val="00FC4D28"/>
    <w:rsid w:val="00FC6D7F"/>
    <w:rsid w:val="00FD07D7"/>
    <w:rsid w:val="00FD1BAF"/>
    <w:rsid w:val="00FD20D5"/>
    <w:rsid w:val="00FD2387"/>
    <w:rsid w:val="00FD3E87"/>
    <w:rsid w:val="00FD5F8B"/>
    <w:rsid w:val="00FD6DA7"/>
    <w:rsid w:val="00FD72B0"/>
    <w:rsid w:val="00FE13D1"/>
    <w:rsid w:val="00FE2525"/>
    <w:rsid w:val="00FE2AD0"/>
    <w:rsid w:val="00FE36B3"/>
    <w:rsid w:val="00FE5958"/>
    <w:rsid w:val="00FE68F1"/>
    <w:rsid w:val="00FE74B1"/>
    <w:rsid w:val="00FE7ECC"/>
    <w:rsid w:val="00FF0E05"/>
    <w:rsid w:val="00FF29C4"/>
    <w:rsid w:val="00FF35E9"/>
    <w:rsid w:val="00FF579C"/>
    <w:rsid w:val="00FF5F39"/>
    <w:rsid w:val="00FF622B"/>
    <w:rsid w:val="00FF6817"/>
    <w:rsid w:val="00FF7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219343"/>
  <w15:docId w15:val="{EA338B44-E3A3-47A4-8AEE-52EA6B7EC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54C3"/>
    <w:rPr>
      <w:sz w:val="24"/>
      <w:szCs w:val="24"/>
    </w:rPr>
  </w:style>
  <w:style w:type="paragraph" w:styleId="Ttulo1">
    <w:name w:val="heading 1"/>
    <w:basedOn w:val="Normal"/>
    <w:next w:val="Normal"/>
    <w:qFormat/>
    <w:rsid w:val="00D2596A"/>
    <w:pPr>
      <w:keepNext/>
      <w:jc w:val="both"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link w:val="Ttulo2Char"/>
    <w:qFormat/>
    <w:rsid w:val="00D2596A"/>
    <w:pPr>
      <w:keepNext/>
      <w:spacing w:line="240" w:lineRule="atLeast"/>
      <w:outlineLvl w:val="1"/>
    </w:pPr>
    <w:rPr>
      <w:rFonts w:ascii="Verdana" w:hAnsi="Verdana"/>
      <w:szCs w:val="20"/>
      <w:lang w:val="pt-PT"/>
    </w:rPr>
  </w:style>
  <w:style w:type="paragraph" w:styleId="Ttulo3">
    <w:name w:val="heading 3"/>
    <w:basedOn w:val="Normal"/>
    <w:next w:val="Normal"/>
    <w:qFormat/>
    <w:rsid w:val="00D2596A"/>
    <w:pPr>
      <w:keepNext/>
      <w:spacing w:line="240" w:lineRule="atLeast"/>
      <w:ind w:left="2124" w:firstLine="708"/>
      <w:jc w:val="both"/>
      <w:outlineLvl w:val="2"/>
    </w:pPr>
    <w:rPr>
      <w:sz w:val="28"/>
    </w:rPr>
  </w:style>
  <w:style w:type="paragraph" w:styleId="Ttulo4">
    <w:name w:val="heading 4"/>
    <w:basedOn w:val="Normal"/>
    <w:next w:val="Normal"/>
    <w:link w:val="Ttulo4Char"/>
    <w:qFormat/>
    <w:rsid w:val="00D2596A"/>
    <w:pPr>
      <w:keepNext/>
      <w:spacing w:line="240" w:lineRule="atLeast"/>
      <w:jc w:val="both"/>
      <w:outlineLvl w:val="3"/>
    </w:pPr>
    <w:rPr>
      <w:rFonts w:ascii="Arial" w:hAnsi="Arial"/>
      <w:b/>
      <w:bCs/>
    </w:rPr>
  </w:style>
  <w:style w:type="paragraph" w:styleId="Ttulo5">
    <w:name w:val="heading 5"/>
    <w:basedOn w:val="Normal"/>
    <w:next w:val="Normal"/>
    <w:qFormat/>
    <w:rsid w:val="00D2596A"/>
    <w:pPr>
      <w:keepNext/>
      <w:spacing w:before="120"/>
      <w:ind w:firstLine="2835"/>
      <w:jc w:val="both"/>
      <w:outlineLvl w:val="4"/>
    </w:pPr>
    <w:rPr>
      <w:rFonts w:ascii="Arial" w:hAnsi="Arial" w:cs="Arial"/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D2596A"/>
    <w:pPr>
      <w:ind w:firstLine="2124"/>
      <w:jc w:val="both"/>
    </w:pPr>
    <w:rPr>
      <w:rFonts w:ascii="Arial" w:hAnsi="Arial" w:cs="Arial"/>
      <w:sz w:val="28"/>
    </w:rPr>
  </w:style>
  <w:style w:type="paragraph" w:styleId="Corpodetexto">
    <w:name w:val="Body Text"/>
    <w:basedOn w:val="Normal"/>
    <w:uiPriority w:val="1"/>
    <w:qFormat/>
    <w:rsid w:val="00D2596A"/>
    <w:pPr>
      <w:jc w:val="both"/>
    </w:pPr>
    <w:rPr>
      <w:rFonts w:ascii="Arial" w:hAnsi="Arial" w:cs="Arial"/>
      <w:b/>
      <w:bCs/>
      <w:sz w:val="28"/>
    </w:rPr>
  </w:style>
  <w:style w:type="paragraph" w:styleId="Recuodecorpodetexto2">
    <w:name w:val="Body Text Indent 2"/>
    <w:basedOn w:val="Normal"/>
    <w:rsid w:val="00D2596A"/>
    <w:pPr>
      <w:spacing w:line="240" w:lineRule="atLeast"/>
      <w:ind w:left="1620"/>
      <w:jc w:val="both"/>
    </w:pPr>
    <w:rPr>
      <w:rFonts w:ascii="Arial" w:hAnsi="Arial" w:cs="Arial"/>
      <w:b/>
    </w:rPr>
  </w:style>
  <w:style w:type="paragraph" w:styleId="Textodebalo">
    <w:name w:val="Balloon Text"/>
    <w:basedOn w:val="Normal"/>
    <w:semiHidden/>
    <w:rsid w:val="00D2596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D2596A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D2596A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rsid w:val="00D2596A"/>
    <w:pPr>
      <w:spacing w:line="240" w:lineRule="atLeast"/>
      <w:ind w:left="3261" w:right="1185"/>
      <w:jc w:val="both"/>
    </w:pPr>
    <w:rPr>
      <w:rFonts w:ascii="Arial" w:hAnsi="Arial" w:cs="Arial"/>
      <w:b/>
      <w:szCs w:val="20"/>
      <w:lang w:val="pt-PT"/>
    </w:rPr>
  </w:style>
  <w:style w:type="paragraph" w:styleId="Recuodecorpodetexto3">
    <w:name w:val="Body Text Indent 3"/>
    <w:basedOn w:val="Normal"/>
    <w:rsid w:val="00D2596A"/>
    <w:pPr>
      <w:spacing w:before="120" w:line="240" w:lineRule="atLeast"/>
      <w:ind w:firstLine="2880"/>
      <w:jc w:val="both"/>
    </w:pPr>
    <w:rPr>
      <w:rFonts w:ascii="Arial" w:hAnsi="Arial" w:cs="Arial"/>
    </w:rPr>
  </w:style>
  <w:style w:type="paragraph" w:styleId="NormalWeb">
    <w:name w:val="Normal (Web)"/>
    <w:basedOn w:val="Normal"/>
    <w:rsid w:val="00296CDA"/>
    <w:pPr>
      <w:spacing w:before="100" w:beforeAutospacing="1" w:after="100" w:afterAutospacing="1"/>
    </w:pPr>
  </w:style>
  <w:style w:type="character" w:styleId="Forte">
    <w:name w:val="Strong"/>
    <w:qFormat/>
    <w:rsid w:val="00296CDA"/>
    <w:rPr>
      <w:b/>
      <w:bCs/>
    </w:rPr>
  </w:style>
  <w:style w:type="character" w:customStyle="1" w:styleId="texto">
    <w:name w:val="texto"/>
    <w:basedOn w:val="Fontepargpadro"/>
    <w:rsid w:val="00FF7596"/>
  </w:style>
  <w:style w:type="character" w:customStyle="1" w:styleId="c4">
    <w:name w:val="c4"/>
    <w:basedOn w:val="Fontepargpadro"/>
    <w:rsid w:val="00AC04A7"/>
  </w:style>
  <w:style w:type="character" w:customStyle="1" w:styleId="texto1">
    <w:name w:val="texto1"/>
    <w:rsid w:val="00852D21"/>
    <w:rPr>
      <w:rFonts w:ascii="Verdana" w:hAnsi="Verdana" w:hint="default"/>
      <w:b w:val="0"/>
      <w:bCs w:val="0"/>
      <w:color w:val="000000"/>
      <w:sz w:val="17"/>
      <w:szCs w:val="17"/>
    </w:rPr>
  </w:style>
  <w:style w:type="character" w:styleId="nfase">
    <w:name w:val="Emphasis"/>
    <w:qFormat/>
    <w:rsid w:val="00894D8C"/>
    <w:rPr>
      <w:i/>
      <w:iCs/>
    </w:rPr>
  </w:style>
  <w:style w:type="character" w:customStyle="1" w:styleId="Ttulo4Char">
    <w:name w:val="Título 4 Char"/>
    <w:link w:val="Ttulo4"/>
    <w:rsid w:val="00531300"/>
    <w:rPr>
      <w:rFonts w:ascii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14393B"/>
    <w:pPr>
      <w:ind w:left="708"/>
    </w:pPr>
  </w:style>
  <w:style w:type="character" w:styleId="Nmerodepgina">
    <w:name w:val="page number"/>
    <w:basedOn w:val="Fontepargpadro"/>
    <w:rsid w:val="006A3860"/>
  </w:style>
  <w:style w:type="character" w:styleId="Hyperlink">
    <w:name w:val="Hyperlink"/>
    <w:rsid w:val="006E509C"/>
    <w:rPr>
      <w:color w:val="0000FF"/>
      <w:u w:val="single"/>
    </w:rPr>
  </w:style>
  <w:style w:type="paragraph" w:customStyle="1" w:styleId="A140165">
    <w:name w:val="_A140165"/>
    <w:rsid w:val="00B814F6"/>
    <w:pPr>
      <w:widowControl w:val="0"/>
      <w:suppressAutoHyphens/>
      <w:ind w:right="1440" w:firstLine="1872"/>
      <w:jc w:val="both"/>
    </w:pPr>
    <w:rPr>
      <w:color w:val="000000"/>
      <w:sz w:val="24"/>
      <w:lang w:eastAsia="ar-SA"/>
    </w:rPr>
  </w:style>
  <w:style w:type="paragraph" w:customStyle="1" w:styleId="Contedodatabela">
    <w:name w:val="Conteúdo da tabela"/>
    <w:basedOn w:val="Normal"/>
    <w:rsid w:val="00B814F6"/>
    <w:pPr>
      <w:widowControl w:val="0"/>
      <w:suppressLineNumbers/>
      <w:suppressAutoHyphens/>
    </w:pPr>
    <w:rPr>
      <w:rFonts w:eastAsia="Lucida Sans Unicode" w:cs="Tahoma"/>
      <w:szCs w:val="20"/>
      <w:lang w:eastAsia="ar-SA"/>
    </w:rPr>
  </w:style>
  <w:style w:type="paragraph" w:customStyle="1" w:styleId="Ttulodatabela">
    <w:name w:val="Título da tabela"/>
    <w:basedOn w:val="Contedodatabela"/>
    <w:rsid w:val="00B814F6"/>
    <w:pPr>
      <w:widowControl/>
      <w:jc w:val="center"/>
    </w:pPr>
    <w:rPr>
      <w:rFonts w:eastAsia="Times New Roman" w:cs="Times New Roman"/>
      <w:b/>
      <w:bCs/>
      <w:i/>
      <w:iCs/>
      <w:sz w:val="20"/>
    </w:rPr>
  </w:style>
  <w:style w:type="paragraph" w:customStyle="1" w:styleId="Textopr-formatado">
    <w:name w:val="Texto pré-formatado"/>
    <w:basedOn w:val="Normal"/>
    <w:rsid w:val="00B814F6"/>
    <w:pPr>
      <w:suppressAutoHyphens/>
    </w:pPr>
    <w:rPr>
      <w:rFonts w:ascii="Courier New" w:eastAsia="Courier New" w:hAnsi="Courier New" w:cs="Courier New"/>
      <w:sz w:val="20"/>
      <w:szCs w:val="20"/>
    </w:rPr>
  </w:style>
  <w:style w:type="paragraph" w:customStyle="1" w:styleId="Ttulo11">
    <w:name w:val="Título 11"/>
    <w:basedOn w:val="Normal"/>
    <w:uiPriority w:val="1"/>
    <w:qFormat/>
    <w:rsid w:val="00C46273"/>
    <w:pPr>
      <w:widowControl w:val="0"/>
      <w:autoSpaceDE w:val="0"/>
      <w:autoSpaceDN w:val="0"/>
      <w:spacing w:before="104"/>
      <w:ind w:left="2744" w:right="153"/>
      <w:jc w:val="center"/>
      <w:outlineLvl w:val="1"/>
    </w:pPr>
    <w:rPr>
      <w:rFonts w:ascii="Arial" w:eastAsia="Arial" w:hAnsi="Arial" w:cs="Arial"/>
      <w:b/>
      <w:bCs/>
      <w:sz w:val="18"/>
      <w:szCs w:val="18"/>
      <w:lang w:val="pt-PT" w:eastAsia="pt-PT" w:bidi="pt-PT"/>
    </w:rPr>
  </w:style>
  <w:style w:type="paragraph" w:customStyle="1" w:styleId="Ttulo110">
    <w:name w:val="Título 11"/>
    <w:basedOn w:val="Normal"/>
    <w:uiPriority w:val="1"/>
    <w:qFormat/>
    <w:rsid w:val="00373F74"/>
    <w:pPr>
      <w:widowControl w:val="0"/>
      <w:autoSpaceDE w:val="0"/>
      <w:autoSpaceDN w:val="0"/>
      <w:spacing w:before="104"/>
      <w:ind w:left="2744" w:right="153"/>
      <w:jc w:val="center"/>
      <w:outlineLvl w:val="1"/>
    </w:pPr>
    <w:rPr>
      <w:rFonts w:ascii="Arial" w:eastAsia="Arial" w:hAnsi="Arial" w:cs="Arial"/>
      <w:b/>
      <w:bCs/>
      <w:sz w:val="18"/>
      <w:szCs w:val="18"/>
      <w:lang w:val="pt-PT" w:eastAsia="pt-PT" w:bidi="pt-PT"/>
    </w:rPr>
  </w:style>
  <w:style w:type="character" w:customStyle="1" w:styleId="RecuodecorpodetextoChar">
    <w:name w:val="Recuo de corpo de texto Char"/>
    <w:basedOn w:val="Fontepargpadro"/>
    <w:link w:val="Recuodecorpodetexto"/>
    <w:rsid w:val="00F823BD"/>
    <w:rPr>
      <w:rFonts w:ascii="Arial" w:hAnsi="Arial" w:cs="Arial"/>
      <w:sz w:val="28"/>
      <w:szCs w:val="24"/>
    </w:rPr>
  </w:style>
  <w:style w:type="character" w:customStyle="1" w:styleId="Ttulo2Char">
    <w:name w:val="Título 2 Char"/>
    <w:basedOn w:val="Fontepargpadro"/>
    <w:link w:val="Ttulo2"/>
    <w:qFormat/>
    <w:rsid w:val="00005683"/>
    <w:rPr>
      <w:rFonts w:ascii="Verdana" w:hAnsi="Verdana"/>
      <w:sz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95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5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37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574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1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46086">
                  <w:marLeft w:val="9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9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5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0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9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56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25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SPS\Desktop\PROJ%200XX%20-%20%20ESPECIAL%20XXX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B8756F-0135-4BBC-B50D-0B61BC2C5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PROJ 0XX -  ESPECIAL XXX.dotx</Template>
  <TotalTime>63</TotalTime>
  <Pages>2</Pages>
  <Words>194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>Prefeitura Municipal de São Pedro do Sul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PMSPS</dc:creator>
  <cp:lastModifiedBy>prefitura municipal</cp:lastModifiedBy>
  <cp:revision>3</cp:revision>
  <cp:lastPrinted>2024-02-02T16:01:00Z</cp:lastPrinted>
  <dcterms:created xsi:type="dcterms:W3CDTF">2024-02-02T15:24:00Z</dcterms:created>
  <dcterms:modified xsi:type="dcterms:W3CDTF">2024-02-02T17:01:00Z</dcterms:modified>
</cp:coreProperties>
</file>