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F74" w:rsidRPr="002B4452" w:rsidRDefault="00373F74" w:rsidP="002B4452">
      <w:pPr>
        <w:pStyle w:val="Ttulo110"/>
        <w:spacing w:before="0"/>
        <w:ind w:left="0" w:right="198"/>
        <w:rPr>
          <w:rFonts w:ascii="Times New Roman" w:hAnsi="Times New Roman" w:cs="Times New Roman"/>
          <w:sz w:val="22"/>
          <w:szCs w:val="22"/>
        </w:rPr>
      </w:pP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PROJETODE LEI N° </w:t>
      </w:r>
      <w:r w:rsidR="00C2592A">
        <w:rPr>
          <w:rFonts w:ascii="Times New Roman" w:hAnsi="Times New Roman" w:cs="Times New Roman"/>
          <w:w w:val="105"/>
          <w:sz w:val="22"/>
          <w:szCs w:val="22"/>
        </w:rPr>
        <w:t>00</w:t>
      </w:r>
      <w:r w:rsidR="00597252">
        <w:rPr>
          <w:rFonts w:ascii="Times New Roman" w:hAnsi="Times New Roman" w:cs="Times New Roman"/>
          <w:w w:val="105"/>
          <w:sz w:val="22"/>
          <w:szCs w:val="22"/>
        </w:rPr>
        <w:t>7</w:t>
      </w: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, DE </w:t>
      </w:r>
      <w:r w:rsidR="00C2592A">
        <w:rPr>
          <w:rFonts w:ascii="Times New Roman" w:hAnsi="Times New Roman" w:cs="Times New Roman"/>
          <w:w w:val="105"/>
          <w:sz w:val="22"/>
          <w:szCs w:val="22"/>
        </w:rPr>
        <w:t>1</w:t>
      </w:r>
      <w:r w:rsidR="00597252">
        <w:rPr>
          <w:rFonts w:ascii="Times New Roman" w:hAnsi="Times New Roman" w:cs="Times New Roman"/>
          <w:w w:val="105"/>
          <w:sz w:val="22"/>
          <w:szCs w:val="22"/>
        </w:rPr>
        <w:t>2</w:t>
      </w: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DE </w:t>
      </w:r>
      <w:r w:rsidR="00C2592A">
        <w:rPr>
          <w:rFonts w:ascii="Times New Roman" w:hAnsi="Times New Roman" w:cs="Times New Roman"/>
          <w:w w:val="105"/>
          <w:sz w:val="22"/>
          <w:szCs w:val="22"/>
        </w:rPr>
        <w:t>JANEI</w:t>
      </w:r>
      <w:r w:rsidR="00E14DE2">
        <w:rPr>
          <w:rFonts w:ascii="Times New Roman" w:hAnsi="Times New Roman" w:cs="Times New Roman"/>
          <w:w w:val="105"/>
          <w:sz w:val="22"/>
          <w:szCs w:val="22"/>
        </w:rPr>
        <w:t>RO</w:t>
      </w: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 DE 202</w:t>
      </w:r>
      <w:r w:rsidR="002E2A25">
        <w:rPr>
          <w:rFonts w:ascii="Times New Roman" w:hAnsi="Times New Roman" w:cs="Times New Roman"/>
          <w:w w:val="105"/>
          <w:sz w:val="22"/>
          <w:szCs w:val="22"/>
        </w:rPr>
        <w:t>4</w:t>
      </w:r>
    </w:p>
    <w:p w:rsidR="00C46273" w:rsidRPr="002B4452" w:rsidRDefault="00C46273" w:rsidP="002B4452">
      <w:pPr>
        <w:pStyle w:val="Corpodetexto"/>
        <w:jc w:val="left"/>
        <w:rPr>
          <w:rFonts w:ascii="Times New Roman" w:hAnsi="Times New Roman" w:cs="Times New Roman"/>
          <w:b w:val="0"/>
          <w:sz w:val="24"/>
          <w:lang w:val="pt-PT"/>
        </w:rPr>
      </w:pPr>
    </w:p>
    <w:p w:rsidR="00C46273" w:rsidRPr="00614D19" w:rsidRDefault="00C46273" w:rsidP="002B4452">
      <w:pPr>
        <w:ind w:left="4725" w:right="153"/>
        <w:jc w:val="both"/>
        <w:rPr>
          <w:b/>
          <w:w w:val="105"/>
        </w:rPr>
      </w:pPr>
      <w:r w:rsidRPr="00614D19">
        <w:rPr>
          <w:b/>
          <w:w w:val="105"/>
        </w:rPr>
        <w:t>AUTORIZA A ABERTURA DE CRÉDITO ADICION</w:t>
      </w:r>
      <w:r w:rsidR="00DC3492" w:rsidRPr="00614D19">
        <w:rPr>
          <w:b/>
          <w:w w:val="105"/>
        </w:rPr>
        <w:t xml:space="preserve">AL </w:t>
      </w:r>
      <w:r w:rsidR="009F2F0D" w:rsidRPr="00614D19">
        <w:rPr>
          <w:b/>
          <w:w w:val="105"/>
        </w:rPr>
        <w:t>ESPECIAL</w:t>
      </w:r>
      <w:r w:rsidR="00944D18" w:rsidRPr="00614D19">
        <w:rPr>
          <w:b/>
          <w:w w:val="105"/>
        </w:rPr>
        <w:t>NO VALOR DE</w:t>
      </w:r>
      <w:r w:rsidR="00CD643D" w:rsidRPr="00614D19">
        <w:rPr>
          <w:b/>
          <w:w w:val="105"/>
        </w:rPr>
        <w:t xml:space="preserve"> R</w:t>
      </w:r>
      <w:r w:rsidR="00816E88" w:rsidRPr="00614D19">
        <w:rPr>
          <w:b/>
          <w:w w:val="105"/>
        </w:rPr>
        <w:t xml:space="preserve">$ </w:t>
      </w:r>
      <w:bookmarkStart w:id="0" w:name="_Hlk155858862"/>
      <w:r w:rsidR="00597252" w:rsidRPr="00597252">
        <w:rPr>
          <w:b/>
          <w:caps/>
          <w:w w:val="105"/>
        </w:rPr>
        <w:t xml:space="preserve">150.277,29 </w:t>
      </w:r>
      <w:r w:rsidR="00816E88" w:rsidRPr="00597252">
        <w:rPr>
          <w:b/>
          <w:caps/>
          <w:w w:val="105"/>
        </w:rPr>
        <w:t>(</w:t>
      </w:r>
      <w:r w:rsidR="00597252" w:rsidRPr="00597252">
        <w:rPr>
          <w:b/>
          <w:caps/>
          <w:w w:val="105"/>
        </w:rPr>
        <w:t>cento e cinqüenta mil duzentos e setenta e sete reais com vinte e nove centavos</w:t>
      </w:r>
      <w:r w:rsidR="00816E88" w:rsidRPr="00597252">
        <w:rPr>
          <w:b/>
          <w:caps/>
          <w:w w:val="105"/>
        </w:rPr>
        <w:t>)</w:t>
      </w:r>
      <w:bookmarkEnd w:id="0"/>
      <w:r w:rsidR="00597252">
        <w:rPr>
          <w:b/>
          <w:caps/>
          <w:w w:val="105"/>
        </w:rPr>
        <w:t xml:space="preserve"> </w:t>
      </w:r>
      <w:r w:rsidRPr="00597252">
        <w:rPr>
          <w:b/>
          <w:caps/>
          <w:w w:val="105"/>
        </w:rPr>
        <w:t>NA</w:t>
      </w:r>
      <w:r w:rsidRPr="00614D19">
        <w:rPr>
          <w:b/>
          <w:w w:val="105"/>
        </w:rPr>
        <w:t xml:space="preserve"> LEI ORÇAMENTÁRIA </w:t>
      </w:r>
      <w:r w:rsidRPr="00614D19">
        <w:rPr>
          <w:b/>
          <w:spacing w:val="-3"/>
          <w:w w:val="105"/>
        </w:rPr>
        <w:t xml:space="preserve">ANUAL </w:t>
      </w:r>
      <w:r w:rsidRPr="00614D19">
        <w:rPr>
          <w:b/>
          <w:w w:val="105"/>
        </w:rPr>
        <w:t>E DÁPROVIDÊNCIAS.</w:t>
      </w:r>
    </w:p>
    <w:p w:rsidR="00A31602" w:rsidRPr="00614D19" w:rsidRDefault="00A31602" w:rsidP="002B4452">
      <w:pPr>
        <w:pStyle w:val="Corpodetexto"/>
        <w:jc w:val="left"/>
        <w:rPr>
          <w:rFonts w:ascii="Times New Roman" w:hAnsi="Times New Roman" w:cs="Times New Roman"/>
          <w:b w:val="0"/>
          <w:sz w:val="20"/>
        </w:rPr>
      </w:pPr>
    </w:p>
    <w:p w:rsidR="00DD5312" w:rsidRPr="00614D19" w:rsidRDefault="00C46273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  <w:r w:rsidRPr="00614D19">
        <w:rPr>
          <w:rFonts w:ascii="Times New Roman" w:hAnsi="Times New Roman" w:cs="Times New Roman"/>
          <w:b w:val="0"/>
          <w:w w:val="105"/>
          <w:sz w:val="24"/>
        </w:rPr>
        <w:t>Art.1°</w:t>
      </w:r>
      <w:proofErr w:type="spellStart"/>
      <w:r w:rsidRPr="00614D19">
        <w:rPr>
          <w:rFonts w:ascii="Times New Roman" w:hAnsi="Times New Roman" w:cs="Times New Roman"/>
          <w:b w:val="0"/>
          <w:w w:val="105"/>
          <w:sz w:val="24"/>
        </w:rPr>
        <w:t>Autorizaaaberturadecréditoadicional</w:t>
      </w:r>
      <w:r w:rsidR="009F2F0D" w:rsidRPr="00614D19">
        <w:rPr>
          <w:rFonts w:ascii="Times New Roman" w:hAnsi="Times New Roman" w:cs="Times New Roman"/>
          <w:b w:val="0"/>
          <w:w w:val="105"/>
          <w:sz w:val="24"/>
        </w:rPr>
        <w:t>especial</w:t>
      </w:r>
      <w:r w:rsidRPr="00614D19">
        <w:rPr>
          <w:rFonts w:ascii="Times New Roman" w:hAnsi="Times New Roman" w:cs="Times New Roman"/>
          <w:b w:val="0"/>
          <w:w w:val="105"/>
          <w:sz w:val="24"/>
        </w:rPr>
        <w:t>novalor</w:t>
      </w:r>
      <w:proofErr w:type="spellEnd"/>
      <w:r w:rsidR="004F07E4" w:rsidRPr="00614D19">
        <w:rPr>
          <w:rFonts w:ascii="Times New Roman" w:hAnsi="Times New Roman" w:cs="Times New Roman"/>
          <w:b w:val="0"/>
          <w:w w:val="105"/>
          <w:sz w:val="24"/>
        </w:rPr>
        <w:t xml:space="preserve"> de </w:t>
      </w:r>
      <w:r w:rsidR="000E5243" w:rsidRPr="00614D19">
        <w:rPr>
          <w:rFonts w:ascii="Times New Roman" w:hAnsi="Times New Roman" w:cs="Times New Roman"/>
          <w:b w:val="0"/>
          <w:sz w:val="24"/>
        </w:rPr>
        <w:t xml:space="preserve">R$ </w:t>
      </w:r>
      <w:r w:rsidR="00597252" w:rsidRPr="00597252">
        <w:rPr>
          <w:rFonts w:ascii="Times New Roman" w:hAnsi="Times New Roman" w:cs="Times New Roman"/>
          <w:b w:val="0"/>
          <w:w w:val="105"/>
          <w:sz w:val="24"/>
        </w:rPr>
        <w:t>150.277,29</w:t>
      </w:r>
      <w:r w:rsidR="00597252" w:rsidRPr="00C2592A">
        <w:rPr>
          <w:rFonts w:ascii="Times New Roman" w:hAnsi="Times New Roman" w:cs="Times New Roman"/>
          <w:b w:val="0"/>
          <w:sz w:val="24"/>
        </w:rPr>
        <w:t xml:space="preserve"> </w:t>
      </w:r>
      <w:r w:rsidR="00C2592A" w:rsidRPr="00C2592A">
        <w:rPr>
          <w:rFonts w:ascii="Times New Roman" w:hAnsi="Times New Roman" w:cs="Times New Roman"/>
          <w:b w:val="0"/>
          <w:sz w:val="24"/>
        </w:rPr>
        <w:t>(</w:t>
      </w:r>
      <w:r w:rsidR="00597252">
        <w:rPr>
          <w:rFonts w:ascii="Times New Roman" w:hAnsi="Times New Roman" w:cs="Times New Roman"/>
          <w:b w:val="0"/>
          <w:sz w:val="24"/>
        </w:rPr>
        <w:t>cento e cinqüenta mil duzentos e setenta e sete reais com vinte e nove centavos</w:t>
      </w:r>
      <w:proofErr w:type="gramStart"/>
      <w:r w:rsidR="00C2592A" w:rsidRPr="00C2592A">
        <w:rPr>
          <w:rFonts w:ascii="Times New Roman" w:hAnsi="Times New Roman" w:cs="Times New Roman"/>
          <w:b w:val="0"/>
          <w:sz w:val="24"/>
        </w:rPr>
        <w:t>)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>no</w:t>
      </w:r>
      <w:proofErr w:type="gramEnd"/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 Orçamento do Município para o Exercício de 202</w:t>
      </w:r>
      <w:r w:rsidR="002E2A25">
        <w:rPr>
          <w:rFonts w:ascii="Times New Roman" w:hAnsi="Times New Roman" w:cs="Times New Roman"/>
          <w:b w:val="0"/>
          <w:w w:val="105"/>
          <w:sz w:val="24"/>
        </w:rPr>
        <w:t>4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, que passa a integrar a Lei Municipal </w:t>
      </w:r>
      <w:r w:rsidR="00645B06" w:rsidRPr="00614D19">
        <w:rPr>
          <w:rFonts w:ascii="Times New Roman" w:hAnsi="Times New Roman" w:cs="Times New Roman"/>
          <w:b w:val="0"/>
          <w:w w:val="105"/>
          <w:sz w:val="24"/>
        </w:rPr>
        <w:t>n</w:t>
      </w:r>
      <w:r w:rsidR="007B01B9" w:rsidRPr="00614D19">
        <w:rPr>
          <w:rFonts w:ascii="Times New Roman" w:hAnsi="Times New Roman" w:cs="Times New Roman"/>
          <w:b w:val="0"/>
          <w:w w:val="105"/>
          <w:sz w:val="24"/>
        </w:rPr>
        <w:t>° 3</w:t>
      </w:r>
      <w:r w:rsidR="002E2A25">
        <w:rPr>
          <w:rFonts w:ascii="Times New Roman" w:hAnsi="Times New Roman" w:cs="Times New Roman"/>
          <w:b w:val="0"/>
          <w:w w:val="105"/>
          <w:sz w:val="24"/>
        </w:rPr>
        <w:t>771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, de </w:t>
      </w:r>
      <w:r w:rsidR="002E2A25">
        <w:rPr>
          <w:rFonts w:ascii="Times New Roman" w:hAnsi="Times New Roman" w:cs="Times New Roman"/>
          <w:b w:val="0"/>
          <w:w w:val="105"/>
          <w:sz w:val="24"/>
        </w:rPr>
        <w:t>21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 de </w:t>
      </w:r>
      <w:r w:rsidR="007B01B9" w:rsidRPr="00614D19">
        <w:rPr>
          <w:rFonts w:ascii="Times New Roman" w:hAnsi="Times New Roman" w:cs="Times New Roman"/>
          <w:b w:val="0"/>
          <w:w w:val="105"/>
          <w:sz w:val="24"/>
        </w:rPr>
        <w:t>Nove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>mbro de 20</w:t>
      </w:r>
      <w:r w:rsidR="00D76447" w:rsidRPr="00614D19">
        <w:rPr>
          <w:rFonts w:ascii="Times New Roman" w:hAnsi="Times New Roman" w:cs="Times New Roman"/>
          <w:b w:val="0"/>
          <w:w w:val="105"/>
          <w:sz w:val="24"/>
        </w:rPr>
        <w:t>2</w:t>
      </w:r>
      <w:r w:rsidR="002E2A25">
        <w:rPr>
          <w:rFonts w:ascii="Times New Roman" w:hAnsi="Times New Roman" w:cs="Times New Roman"/>
          <w:b w:val="0"/>
          <w:w w:val="105"/>
          <w:sz w:val="24"/>
        </w:rPr>
        <w:t>3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>, conformesegue:</w:t>
      </w:r>
    </w:p>
    <w:tbl>
      <w:tblPr>
        <w:tblW w:w="9229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808"/>
        <w:gridCol w:w="6295"/>
        <w:gridCol w:w="2126"/>
      </w:tblGrid>
      <w:tr w:rsidR="00597252" w:rsidRPr="00597252" w:rsidTr="00597252">
        <w:trPr>
          <w:trHeight w:val="52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proofErr w:type="gramEnd"/>
          </w:p>
        </w:tc>
        <w:tc>
          <w:tcPr>
            <w:tcW w:w="6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Órgão: SECRETARIA MUNICIPAL DA SAÚDE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</w:tr>
      <w:tr w:rsidR="00597252" w:rsidRPr="00597252" w:rsidTr="00597252">
        <w:trPr>
          <w:trHeight w:val="525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6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Unidade: Unidade (</w:t>
            </w:r>
            <w:proofErr w:type="spell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F.M.S.</w:t>
            </w:r>
            <w:proofErr w:type="spell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) - ESTRATÉGIA DA SAÚDE DA FAMÍLIA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</w:tr>
      <w:tr w:rsidR="00597252" w:rsidRPr="00597252" w:rsidTr="00597252">
        <w:trPr>
          <w:trHeight w:val="525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2720</w:t>
            </w:r>
          </w:p>
        </w:tc>
        <w:tc>
          <w:tcPr>
            <w:tcW w:w="6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Projet</w:t>
            </w:r>
            <w:proofErr w:type="spell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Ativ</w:t>
            </w:r>
            <w:proofErr w:type="spell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Projet</w:t>
            </w:r>
            <w:proofErr w:type="spell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Ativ</w:t>
            </w:r>
            <w:proofErr w:type="spell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PISOS SALARIAIS PARA PROFISSIONAIS DA ENFERMAGEM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</w:tr>
      <w:tr w:rsidR="00597252" w:rsidRPr="00597252" w:rsidTr="00597252">
        <w:trPr>
          <w:trHeight w:val="525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319016</w:t>
            </w:r>
          </w:p>
        </w:tc>
        <w:tc>
          <w:tcPr>
            <w:tcW w:w="6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OUTRAS DESPESAS </w:t>
            </w:r>
            <w:proofErr w:type="gram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VARIÁVEIS PESSOAL CIVIL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R$              </w:t>
            </w: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53.710,95 </w:t>
            </w:r>
          </w:p>
        </w:tc>
      </w:tr>
      <w:tr w:rsidR="00597252" w:rsidRPr="00597252" w:rsidTr="00597252">
        <w:trPr>
          <w:trHeight w:val="525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705</w:t>
            </w:r>
          </w:p>
        </w:tc>
        <w:tc>
          <w:tcPr>
            <w:tcW w:w="6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Unidade: Unidade (</w:t>
            </w:r>
            <w:proofErr w:type="spell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F.M.S.</w:t>
            </w:r>
            <w:proofErr w:type="spell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) - HOSPITAL MUNICIPAL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</w:tr>
      <w:tr w:rsidR="00597252" w:rsidRPr="00597252" w:rsidTr="00597252">
        <w:trPr>
          <w:trHeight w:val="525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2702</w:t>
            </w:r>
          </w:p>
        </w:tc>
        <w:tc>
          <w:tcPr>
            <w:tcW w:w="6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Projet</w:t>
            </w:r>
            <w:proofErr w:type="spell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Ativ</w:t>
            </w:r>
            <w:proofErr w:type="spell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Projet</w:t>
            </w:r>
            <w:proofErr w:type="spell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Ativ</w:t>
            </w:r>
            <w:proofErr w:type="spell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MANUTENÇÃO DO HOSPITAL MUNICIPAL</w:t>
            </w:r>
            <w:proofErr w:type="gramStart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proofErr w:type="gramEnd"/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- CUSTEIO - FONTE FEDERAL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</w:tr>
      <w:tr w:rsidR="00597252" w:rsidRPr="00597252" w:rsidTr="00597252">
        <w:trPr>
          <w:trHeight w:val="525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335085</w:t>
            </w:r>
          </w:p>
        </w:tc>
        <w:tc>
          <w:tcPr>
            <w:tcW w:w="6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CONTRATO DE GESTÃO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R$              </w:t>
            </w: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96.566,34 </w:t>
            </w:r>
          </w:p>
        </w:tc>
      </w:tr>
      <w:tr w:rsidR="00597252" w:rsidRPr="00597252" w:rsidTr="00597252">
        <w:trPr>
          <w:trHeight w:val="315"/>
        </w:trPr>
        <w:tc>
          <w:tcPr>
            <w:tcW w:w="7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:rsidR="00597252" w:rsidRPr="00597252" w:rsidRDefault="00597252" w:rsidP="0059725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R$            </w:t>
            </w:r>
            <w:r w:rsidRPr="0059725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150.277,29 </w:t>
            </w:r>
          </w:p>
        </w:tc>
      </w:tr>
    </w:tbl>
    <w:p w:rsidR="00AC0215" w:rsidRPr="002B4452" w:rsidRDefault="00AC0215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16"/>
        </w:rPr>
      </w:pPr>
    </w:p>
    <w:p w:rsidR="00BF47E4" w:rsidRPr="002B4452" w:rsidRDefault="00865025" w:rsidP="002B4452">
      <w:pPr>
        <w:pStyle w:val="Corpodetexto"/>
        <w:ind w:right="198"/>
        <w:rPr>
          <w:rFonts w:ascii="Times New Roman" w:hAnsi="Times New Roman" w:cs="Times New Roman"/>
          <w:b w:val="0"/>
          <w:w w:val="105"/>
          <w:sz w:val="24"/>
        </w:rPr>
      </w:pPr>
      <w:r w:rsidRPr="002B4452">
        <w:rPr>
          <w:rFonts w:ascii="Times New Roman" w:hAnsi="Times New Roman" w:cs="Times New Roman"/>
          <w:b w:val="0"/>
          <w:w w:val="105"/>
          <w:sz w:val="24"/>
        </w:rPr>
        <w:t>Art. 2º O crédito especial</w:t>
      </w:r>
      <w:r w:rsidR="00BF47E4" w:rsidRPr="002B4452">
        <w:rPr>
          <w:rFonts w:ascii="Times New Roman" w:hAnsi="Times New Roman" w:cs="Times New Roman"/>
          <w:b w:val="0"/>
          <w:w w:val="105"/>
          <w:sz w:val="24"/>
        </w:rPr>
        <w:t xml:space="preserve"> será coberto pela </w:t>
      </w:r>
      <w:r w:rsidR="00597252">
        <w:rPr>
          <w:rFonts w:ascii="Times New Roman" w:hAnsi="Times New Roman" w:cs="Times New Roman"/>
          <w:b w:val="0"/>
          <w:w w:val="105"/>
          <w:sz w:val="24"/>
        </w:rPr>
        <w:t>tendência de excesso do</w:t>
      </w:r>
      <w:r w:rsidR="00C2592A">
        <w:rPr>
          <w:rFonts w:ascii="Times New Roman" w:hAnsi="Times New Roman" w:cs="Times New Roman"/>
          <w:b w:val="0"/>
          <w:w w:val="105"/>
          <w:sz w:val="24"/>
        </w:rPr>
        <w:t xml:space="preserve"> Recurso </w:t>
      </w:r>
      <w:r w:rsidR="00597252">
        <w:rPr>
          <w:rFonts w:ascii="Times New Roman" w:hAnsi="Times New Roman" w:cs="Times New Roman"/>
          <w:b w:val="0"/>
          <w:w w:val="105"/>
          <w:sz w:val="24"/>
        </w:rPr>
        <w:t>605</w:t>
      </w:r>
      <w:r w:rsidR="00C2592A">
        <w:rPr>
          <w:rFonts w:ascii="Times New Roman" w:hAnsi="Times New Roman" w:cs="Times New Roman"/>
          <w:b w:val="0"/>
          <w:w w:val="105"/>
          <w:sz w:val="24"/>
        </w:rPr>
        <w:t xml:space="preserve"> - </w:t>
      </w:r>
      <w:r w:rsidR="00597252" w:rsidRPr="00597252">
        <w:rPr>
          <w:rFonts w:ascii="Times New Roman" w:hAnsi="Times New Roman" w:cs="Times New Roman"/>
          <w:b w:val="0"/>
          <w:w w:val="105"/>
          <w:sz w:val="24"/>
        </w:rPr>
        <w:t>Assistência financeira da União destinada à complementação ao pagamento dos pisos salariais para pro</w:t>
      </w:r>
      <w:r w:rsidR="00597252">
        <w:rPr>
          <w:rFonts w:ascii="Times New Roman" w:hAnsi="Times New Roman" w:cs="Times New Roman"/>
          <w:b w:val="0"/>
          <w:w w:val="105"/>
          <w:sz w:val="24"/>
        </w:rPr>
        <w:t>fissionais da Enfermagem</w:t>
      </w:r>
      <w:r w:rsidR="00BF47E4" w:rsidRPr="002B4452">
        <w:rPr>
          <w:rFonts w:ascii="Times New Roman" w:hAnsi="Times New Roman" w:cs="Times New Roman"/>
          <w:b w:val="0"/>
          <w:w w:val="105"/>
          <w:sz w:val="24"/>
        </w:rPr>
        <w:t>, como segue:</w:t>
      </w:r>
    </w:p>
    <w:tbl>
      <w:tblPr>
        <w:tblW w:w="9229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980"/>
        <w:gridCol w:w="6123"/>
        <w:gridCol w:w="2126"/>
      </w:tblGrid>
      <w:tr w:rsidR="00597252" w:rsidRPr="00597252" w:rsidTr="00597252">
        <w:trPr>
          <w:trHeight w:val="525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6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>TENDÊNCIA DE EXCESSO DE ARRECADAÇÃO REC. (605)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color w:val="000000"/>
                <w:sz w:val="20"/>
                <w:szCs w:val="20"/>
              </w:rPr>
              <w:t xml:space="preserve"> R$            150.277,29 </w:t>
            </w:r>
          </w:p>
        </w:tc>
      </w:tr>
      <w:tr w:rsidR="00597252" w:rsidRPr="00597252" w:rsidTr="00597252">
        <w:trPr>
          <w:trHeight w:val="315"/>
        </w:trPr>
        <w:tc>
          <w:tcPr>
            <w:tcW w:w="7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:rsidR="00597252" w:rsidRPr="00597252" w:rsidRDefault="00597252" w:rsidP="00597252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:rsidR="00597252" w:rsidRPr="00597252" w:rsidRDefault="00597252" w:rsidP="0059725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9725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R$         150.277,29 </w:t>
            </w:r>
          </w:p>
        </w:tc>
      </w:tr>
    </w:tbl>
    <w:p w:rsidR="00C27D0F" w:rsidRDefault="00E14DE2" w:rsidP="002E2A25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  <w:r w:rsidRPr="00E14DE2">
        <w:rPr>
          <w:rFonts w:ascii="Times New Roman" w:hAnsi="Times New Roman" w:cs="Times New Roman"/>
          <w:b w:val="0"/>
          <w:w w:val="105"/>
          <w:sz w:val="24"/>
        </w:rPr>
        <w:tab/>
      </w:r>
    </w:p>
    <w:p w:rsidR="002E2A25" w:rsidRPr="00E14DE2" w:rsidRDefault="002E2A25" w:rsidP="002E2A25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</w:p>
    <w:p w:rsidR="00473579" w:rsidRPr="002B4452" w:rsidRDefault="005A414D" w:rsidP="002B4452">
      <w:pPr>
        <w:pStyle w:val="Corpodetexto"/>
        <w:rPr>
          <w:rFonts w:ascii="Times New Roman" w:hAnsi="Times New Roman" w:cs="Times New Roman"/>
          <w:b w:val="0"/>
          <w:w w:val="105"/>
          <w:sz w:val="24"/>
        </w:rPr>
      </w:pPr>
      <w:r w:rsidRPr="002B4452">
        <w:rPr>
          <w:rFonts w:ascii="Times New Roman" w:hAnsi="Times New Roman" w:cs="Times New Roman"/>
          <w:b w:val="0"/>
          <w:w w:val="105"/>
          <w:sz w:val="24"/>
        </w:rPr>
        <w:t>Art. 3° Esta Lei entra em vigor na data de sua publicação</w:t>
      </w:r>
      <w:r w:rsidR="00645B06" w:rsidRPr="002B4452">
        <w:rPr>
          <w:rFonts w:ascii="Times New Roman" w:hAnsi="Times New Roman" w:cs="Times New Roman"/>
          <w:b w:val="0"/>
          <w:w w:val="105"/>
          <w:sz w:val="24"/>
        </w:rPr>
        <w:t>.</w:t>
      </w:r>
    </w:p>
    <w:p w:rsidR="00D13A95" w:rsidRPr="002B4452" w:rsidRDefault="00D13A95" w:rsidP="002B4452">
      <w:pPr>
        <w:pStyle w:val="Recuodecorpodetexto"/>
        <w:ind w:firstLine="0"/>
        <w:jc w:val="right"/>
        <w:rPr>
          <w:rFonts w:ascii="Times New Roman" w:hAnsi="Times New Roman" w:cs="Times New Roman"/>
          <w:b/>
          <w:sz w:val="24"/>
        </w:rPr>
      </w:pPr>
    </w:p>
    <w:p w:rsidR="00AC06A7" w:rsidRPr="002B4452" w:rsidRDefault="00AC06A7" w:rsidP="002B4452">
      <w:pPr>
        <w:jc w:val="center"/>
        <w:rPr>
          <w:b/>
        </w:rPr>
      </w:pPr>
    </w:p>
    <w:p w:rsidR="00E14DE2" w:rsidRDefault="00E14DE2" w:rsidP="002B4452">
      <w:pPr>
        <w:pStyle w:val="Corpodetexto"/>
        <w:rPr>
          <w:rFonts w:ascii="Times New Roman" w:hAnsi="Times New Roman" w:cs="Times New Roman"/>
          <w:sz w:val="24"/>
        </w:rPr>
      </w:pPr>
    </w:p>
    <w:p w:rsidR="00C2592A" w:rsidRDefault="00C2592A" w:rsidP="00C2592A">
      <w:pPr>
        <w:jc w:val="center"/>
        <w:rPr>
          <w:b/>
          <w:color w:val="000000"/>
        </w:rPr>
      </w:pPr>
      <w:r>
        <w:rPr>
          <w:b/>
          <w:color w:val="000000"/>
        </w:rPr>
        <w:t>VERNEI PEDRO DELCUL</w:t>
      </w:r>
    </w:p>
    <w:p w:rsidR="00C2592A" w:rsidRDefault="00C2592A" w:rsidP="00C2592A">
      <w:pPr>
        <w:jc w:val="center"/>
        <w:rPr>
          <w:b/>
          <w:i/>
          <w:color w:val="000000"/>
        </w:rPr>
      </w:pPr>
      <w:r>
        <w:rPr>
          <w:bCs/>
          <w:color w:val="000000"/>
        </w:rPr>
        <w:t xml:space="preserve">Vice Prefeito no Cargo </w:t>
      </w:r>
      <w:proofErr w:type="gramStart"/>
      <w:r>
        <w:rPr>
          <w:bCs/>
          <w:color w:val="000000"/>
        </w:rPr>
        <w:t>de</w:t>
      </w:r>
      <w:r>
        <w:rPr>
          <w:color w:val="000000"/>
        </w:rPr>
        <w:t>Prefeito</w:t>
      </w:r>
      <w:proofErr w:type="gramEnd"/>
    </w:p>
    <w:p w:rsidR="00E14DE2" w:rsidRDefault="00E14DE2" w:rsidP="002B4452">
      <w:pPr>
        <w:pStyle w:val="Corpodetexto"/>
        <w:rPr>
          <w:rFonts w:ascii="Times New Roman" w:hAnsi="Times New Roman" w:cs="Times New Roman"/>
          <w:sz w:val="24"/>
        </w:rPr>
      </w:pPr>
    </w:p>
    <w:p w:rsidR="00E14DE2" w:rsidRDefault="00E14DE2" w:rsidP="002B4452">
      <w:pPr>
        <w:pStyle w:val="Corpodetexto"/>
        <w:rPr>
          <w:rFonts w:ascii="Times New Roman" w:hAnsi="Times New Roman" w:cs="Times New Roman"/>
          <w:sz w:val="24"/>
        </w:rPr>
      </w:pPr>
    </w:p>
    <w:p w:rsidR="00D55727" w:rsidRPr="002B4452" w:rsidRDefault="00D55727" w:rsidP="002B4452">
      <w:pPr>
        <w:pStyle w:val="Corpodetexto"/>
        <w:rPr>
          <w:rFonts w:ascii="Times New Roman" w:hAnsi="Times New Roman" w:cs="Times New Roman"/>
          <w:sz w:val="24"/>
        </w:rPr>
      </w:pPr>
      <w:r w:rsidRPr="002B4452">
        <w:rPr>
          <w:rFonts w:ascii="Times New Roman" w:hAnsi="Times New Roman" w:cs="Times New Roman"/>
          <w:sz w:val="24"/>
        </w:rPr>
        <w:t>JOÃO RODOLFO BAYER</w:t>
      </w:r>
    </w:p>
    <w:p w:rsidR="00D55727" w:rsidRPr="002B4452" w:rsidRDefault="00D55727" w:rsidP="002B4452">
      <w:pPr>
        <w:pStyle w:val="Corpodetexto"/>
        <w:rPr>
          <w:rFonts w:ascii="Times New Roman" w:hAnsi="Times New Roman" w:cs="Times New Roman"/>
          <w:b w:val="0"/>
          <w:sz w:val="24"/>
        </w:rPr>
      </w:pPr>
      <w:r w:rsidRPr="002B4452">
        <w:rPr>
          <w:rFonts w:ascii="Times New Roman" w:hAnsi="Times New Roman" w:cs="Times New Roman"/>
          <w:b w:val="0"/>
          <w:sz w:val="24"/>
        </w:rPr>
        <w:t>Secretário da Fazenda.</w:t>
      </w:r>
    </w:p>
    <w:p w:rsidR="00D55727" w:rsidRPr="002B4452" w:rsidRDefault="00D55727" w:rsidP="002B4452">
      <w:pPr>
        <w:pStyle w:val="Corpodetexto"/>
        <w:rPr>
          <w:rFonts w:ascii="Times New Roman" w:hAnsi="Times New Roman" w:cs="Times New Roman"/>
          <w:b w:val="0"/>
          <w:sz w:val="24"/>
        </w:rPr>
      </w:pPr>
    </w:p>
    <w:p w:rsidR="00D55727" w:rsidRPr="002B4452" w:rsidRDefault="00D55727" w:rsidP="002B4452">
      <w:pPr>
        <w:jc w:val="both"/>
        <w:rPr>
          <w:b/>
        </w:rPr>
      </w:pPr>
      <w:r w:rsidRPr="002B4452">
        <w:rPr>
          <w:b/>
        </w:rPr>
        <w:lastRenderedPageBreak/>
        <w:t>RUBIA AITA XAVIER</w:t>
      </w:r>
    </w:p>
    <w:p w:rsidR="00D55727" w:rsidRPr="002B4452" w:rsidRDefault="00D55727" w:rsidP="002B4452">
      <w:pPr>
        <w:jc w:val="both"/>
      </w:pPr>
      <w:r w:rsidRPr="002B4452">
        <w:t>Secretaria de Administração</w:t>
      </w:r>
    </w:p>
    <w:p w:rsidR="00D55727" w:rsidRPr="002B4452" w:rsidRDefault="00D55727" w:rsidP="002B4452">
      <w:pPr>
        <w:jc w:val="both"/>
      </w:pPr>
    </w:p>
    <w:p w:rsidR="00D55727" w:rsidRPr="002B4452" w:rsidRDefault="00D55727" w:rsidP="002B4452">
      <w:pPr>
        <w:jc w:val="both"/>
      </w:pPr>
    </w:p>
    <w:p w:rsidR="00D55727" w:rsidRPr="002B4452" w:rsidRDefault="00D55727" w:rsidP="002B4452">
      <w:pPr>
        <w:jc w:val="both"/>
        <w:rPr>
          <w:b/>
        </w:rPr>
      </w:pPr>
      <w:r w:rsidRPr="002B4452">
        <w:rPr>
          <w:b/>
        </w:rPr>
        <w:t>MARIANE BRAIBANTE PEREIRA</w:t>
      </w:r>
    </w:p>
    <w:p w:rsidR="00005683" w:rsidRDefault="00D55727" w:rsidP="00005683">
      <w:pPr>
        <w:jc w:val="both"/>
      </w:pPr>
      <w:r w:rsidRPr="002B4452">
        <w:t>Procuradora Municipal</w:t>
      </w:r>
    </w:p>
    <w:p w:rsidR="002E2A25" w:rsidRDefault="002E2A25" w:rsidP="003D5C70">
      <w:pPr>
        <w:jc w:val="both"/>
        <w:rPr>
          <w:b/>
        </w:rPr>
      </w:pPr>
    </w:p>
    <w:p w:rsidR="002E2A25" w:rsidRDefault="002E2A25" w:rsidP="003D5C70">
      <w:pPr>
        <w:jc w:val="both"/>
        <w:rPr>
          <w:b/>
        </w:rPr>
      </w:pPr>
    </w:p>
    <w:p w:rsidR="00614D19" w:rsidRDefault="00D55727" w:rsidP="003D5C70">
      <w:pPr>
        <w:jc w:val="both"/>
        <w:rPr>
          <w:b/>
          <w:bCs/>
          <w:i/>
          <w:sz w:val="32"/>
        </w:rPr>
      </w:pPr>
      <w:r w:rsidRPr="002B4452">
        <w:rPr>
          <w:b/>
        </w:rPr>
        <w:t>REGISTRE-SE, PUBLIQUE-SE E CUMPRA-SE.</w:t>
      </w:r>
      <w:r w:rsidR="00614D19">
        <w:rPr>
          <w:b/>
          <w:bCs/>
          <w:i/>
          <w:sz w:val="32"/>
        </w:rPr>
        <w:br w:type="page"/>
      </w:r>
    </w:p>
    <w:p w:rsidR="00B85761" w:rsidRPr="002B4452" w:rsidRDefault="00B85761" w:rsidP="002B4452">
      <w:pPr>
        <w:rPr>
          <w:b/>
          <w:bCs/>
          <w:i/>
          <w:sz w:val="32"/>
        </w:rPr>
      </w:pPr>
    </w:p>
    <w:p w:rsidR="00645B06" w:rsidRPr="002B4452" w:rsidRDefault="002F42F9" w:rsidP="002B4452">
      <w:r w:rsidRPr="002F42F9">
        <w:rPr>
          <w:b/>
          <w:bCs/>
          <w:noProof/>
        </w:rPr>
        <w:pict>
          <v:group id="Group 2" o:spid="_x0000_s1026" style="position:absolute;margin-left:71.25pt;margin-top:18.95pt;width:471.5pt;height:588.55pt;z-index:-251657216;mso-wrap-distance-left:0;mso-wrap-distance-right:0;mso-position-horizontal-relative:page" coordorigin="1798,259" coordsize="9430,10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">
            <v:rect id="Rectangle 3" o:spid="_x0000_s1027" style="position:absolute;left:1816;top:5325;width:951;height:1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" stroked="f"/>
            <v:rect id="Rectangle 4" o:spid="_x0000_s1028" style="position:absolute;left:2764;top:5325;width:8211;height:1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1809;top:271;width:9406;height:10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" filled="f" strokeweight="1.2pt">
              <v:textbox inset="0,0,0,0">
                <w:txbxContent>
                  <w:p w:rsidR="00F45508" w:rsidRDefault="00F45508" w:rsidP="00A31602">
                    <w:pPr>
                      <w:spacing w:before="6" w:line="276" w:lineRule="auto"/>
                      <w:ind w:left="1679" w:right="1726"/>
                      <w:jc w:val="center"/>
                      <w:rPr>
                        <w:b/>
                        <w:w w:val="105"/>
                        <w:szCs w:val="22"/>
                      </w:rPr>
                    </w:pPr>
                  </w:p>
                  <w:p w:rsidR="00F45508" w:rsidRDefault="00F45508" w:rsidP="00A31602">
                    <w:pPr>
                      <w:spacing w:before="6" w:line="276" w:lineRule="auto"/>
                      <w:ind w:left="1679" w:right="1726"/>
                      <w:jc w:val="center"/>
                      <w:rPr>
                        <w:b/>
                        <w:w w:val="105"/>
                        <w:szCs w:val="22"/>
                      </w:rPr>
                    </w:pPr>
                    <w:r w:rsidRPr="00645B06">
                      <w:rPr>
                        <w:b/>
                        <w:w w:val="105"/>
                        <w:szCs w:val="22"/>
                      </w:rPr>
                      <w:t>JUSTIFICATIVA</w:t>
                    </w:r>
                  </w:p>
                  <w:p w:rsidR="00F45508" w:rsidRPr="00645B06" w:rsidRDefault="00F45508" w:rsidP="00A31602">
                    <w:pPr>
                      <w:spacing w:before="6" w:line="276" w:lineRule="auto"/>
                      <w:ind w:left="1679" w:right="1726"/>
                      <w:jc w:val="center"/>
                      <w:rPr>
                        <w:b/>
                        <w:w w:val="105"/>
                        <w:szCs w:val="22"/>
                      </w:rPr>
                    </w:pPr>
                  </w:p>
                  <w:p w:rsidR="00F45508" w:rsidRPr="000618B5" w:rsidRDefault="00F45508" w:rsidP="00A95B7C">
                    <w:pPr>
                      <w:pStyle w:val="Ttulo110"/>
                      <w:spacing w:before="0"/>
                      <w:ind w:left="0" w:right="198"/>
                      <w:rPr>
                        <w:rFonts w:ascii="Times New Roman" w:hAnsi="Times New Roman" w:cs="Times New Roman"/>
                        <w:sz w:val="22"/>
                        <w:szCs w:val="22"/>
                      </w:rPr>
                    </w:pPr>
                    <w:r w:rsidRPr="000618B5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PROJETODE LEI N° </w:t>
                    </w:r>
                    <w:r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007</w:t>
                    </w:r>
                    <w:r w:rsidRPr="000618B5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, DE </w:t>
                    </w:r>
                    <w:r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12</w:t>
                    </w:r>
                    <w:r w:rsidRPr="000618B5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DE </w:t>
                    </w:r>
                    <w:r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JANEIRO D</w:t>
                    </w:r>
                    <w:r w:rsidRPr="000618B5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E 202</w:t>
                    </w:r>
                    <w:r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4</w:t>
                    </w:r>
                  </w:p>
                  <w:p w:rsidR="00F45508" w:rsidRPr="00E362D5" w:rsidRDefault="00F45508" w:rsidP="00D378B7">
                    <w:pPr>
                      <w:pStyle w:val="Corpodetexto"/>
                      <w:spacing w:line="276" w:lineRule="auto"/>
                      <w:jc w:val="left"/>
                      <w:rPr>
                        <w:rFonts w:ascii="Times New Roman" w:hAnsi="Times New Roman" w:cs="Times New Roman"/>
                        <w:b w:val="0"/>
                        <w:sz w:val="24"/>
                        <w:lang w:val="pt-PT"/>
                      </w:rPr>
                    </w:pPr>
                  </w:p>
                  <w:p w:rsidR="00F45508" w:rsidRPr="00FF579C" w:rsidRDefault="00F45508" w:rsidP="00A31602">
                    <w:pPr>
                      <w:spacing w:before="1" w:line="276" w:lineRule="auto"/>
                      <w:ind w:left="1686" w:right="1726"/>
                      <w:rPr>
                        <w:w w:val="105"/>
                        <w:szCs w:val="22"/>
                        <w:lang w:val="pt-PT"/>
                      </w:rPr>
                    </w:pPr>
                  </w:p>
                  <w:p w:rsidR="00F45508" w:rsidRPr="00645B06" w:rsidRDefault="00F45508" w:rsidP="00A31602">
                    <w:pPr>
                      <w:spacing w:before="1" w:line="276" w:lineRule="auto"/>
                      <w:ind w:left="1686" w:right="1726"/>
                      <w:jc w:val="both"/>
                      <w:rPr>
                        <w:szCs w:val="22"/>
                      </w:rPr>
                    </w:pPr>
                    <w:r w:rsidRPr="00645B06">
                      <w:rPr>
                        <w:w w:val="105"/>
                        <w:szCs w:val="22"/>
                      </w:rPr>
                      <w:t>Excelentíssimos Senhores Vereadores, Excelentíssimas Senhoras Vereadoras:</w:t>
                    </w:r>
                  </w:p>
                  <w:p w:rsidR="00F45508" w:rsidRPr="00645B06" w:rsidRDefault="00F45508" w:rsidP="00A31602">
                    <w:pPr>
                      <w:spacing w:line="276" w:lineRule="auto"/>
                      <w:rPr>
                        <w:szCs w:val="22"/>
                      </w:rPr>
                    </w:pPr>
                  </w:p>
                  <w:p w:rsidR="00F45508" w:rsidRPr="00645B06" w:rsidRDefault="00F45508" w:rsidP="00A31602">
                    <w:pPr>
                      <w:spacing w:line="276" w:lineRule="auto"/>
                      <w:rPr>
                        <w:szCs w:val="22"/>
                      </w:rPr>
                    </w:pPr>
                  </w:p>
                  <w:p w:rsidR="00F45508" w:rsidRPr="00CE718B" w:rsidRDefault="00F45508" w:rsidP="00A31602">
                    <w:pPr>
                      <w:spacing w:before="1" w:line="276" w:lineRule="auto"/>
                      <w:ind w:left="206" w:right="253"/>
                      <w:jc w:val="both"/>
                      <w:rPr>
                        <w:b/>
                        <w:w w:val="105"/>
                      </w:rPr>
                    </w:pPr>
                    <w:r w:rsidRPr="00645B06">
                      <w:rPr>
                        <w:w w:val="105"/>
                        <w:szCs w:val="22"/>
                      </w:rPr>
                      <w:t>Encaminhamos à apreciação de Vossas Excelências o "</w:t>
                    </w:r>
                    <w:r w:rsidRPr="00FF579C">
                      <w:rPr>
                        <w:w w:val="105"/>
                        <w:szCs w:val="22"/>
                      </w:rPr>
                      <w:t xml:space="preserve">Projeto de </w:t>
                    </w:r>
                    <w:r>
                      <w:rPr>
                        <w:w w:val="105"/>
                        <w:szCs w:val="22"/>
                      </w:rPr>
                      <w:t>L</w:t>
                    </w:r>
                    <w:r w:rsidRPr="00FF579C">
                      <w:rPr>
                        <w:w w:val="105"/>
                        <w:szCs w:val="22"/>
                      </w:rPr>
                      <w:t xml:space="preserve">ei </w:t>
                    </w:r>
                    <w:r>
                      <w:rPr>
                        <w:w w:val="105"/>
                        <w:szCs w:val="22"/>
                      </w:rPr>
                      <w:t>N° 007</w:t>
                    </w:r>
                    <w:r w:rsidRPr="00FF579C">
                      <w:rPr>
                        <w:w w:val="105"/>
                        <w:szCs w:val="22"/>
                      </w:rPr>
                      <w:t>, de</w:t>
                    </w:r>
                    <w:r>
                      <w:rPr>
                        <w:w w:val="105"/>
                        <w:szCs w:val="22"/>
                      </w:rPr>
                      <w:t>12</w:t>
                    </w:r>
                    <w:r w:rsidRPr="00FF579C">
                      <w:rPr>
                        <w:w w:val="105"/>
                        <w:szCs w:val="22"/>
                      </w:rPr>
                      <w:t xml:space="preserve">de </w:t>
                    </w:r>
                    <w:proofErr w:type="spellStart"/>
                    <w:r>
                      <w:rPr>
                        <w:w w:val="105"/>
                        <w:szCs w:val="22"/>
                      </w:rPr>
                      <w:t>Janeiro</w:t>
                    </w:r>
                    <w:r w:rsidRPr="00FF579C">
                      <w:rPr>
                        <w:w w:val="105"/>
                        <w:szCs w:val="22"/>
                      </w:rPr>
                      <w:t>de</w:t>
                    </w:r>
                    <w:proofErr w:type="spellEnd"/>
                    <w:r w:rsidRPr="00FF579C">
                      <w:rPr>
                        <w:w w:val="105"/>
                        <w:szCs w:val="22"/>
                      </w:rPr>
                      <w:t xml:space="preserve"> 202</w:t>
                    </w:r>
                    <w:r>
                      <w:rPr>
                        <w:w w:val="105"/>
                        <w:szCs w:val="22"/>
                      </w:rPr>
                      <w:t>4</w:t>
                    </w:r>
                    <w:r w:rsidRPr="00645B06">
                      <w:rPr>
                        <w:w w:val="105"/>
                        <w:szCs w:val="22"/>
                      </w:rPr>
                      <w:t xml:space="preserve">, que </w:t>
                    </w:r>
                    <w:r w:rsidRPr="00221DE8">
                      <w:rPr>
                        <w:w w:val="105"/>
                        <w:szCs w:val="22"/>
                      </w:rPr>
                      <w:t>“</w:t>
                    </w:r>
                    <w:r w:rsidRPr="00B44155">
                      <w:rPr>
                        <w:w w:val="105"/>
                        <w:szCs w:val="22"/>
                      </w:rPr>
                      <w:t>AUTORIZA A ABERTURA DE CRÉDITO ADICIONAL</w:t>
                    </w:r>
                    <w:r w:rsidRPr="00597252">
                      <w:rPr>
                        <w:w w:val="105"/>
                        <w:szCs w:val="22"/>
                      </w:rPr>
                      <w:t xml:space="preserve"> ESPECIAL NO VALOR DE R$ </w:t>
                    </w:r>
                    <w:r w:rsidRPr="00597252">
                      <w:rPr>
                        <w:caps/>
                        <w:w w:val="105"/>
                      </w:rPr>
                      <w:t>150.277,29 (cento e cinqüenta mil duzentos e setenta e sete reais com vinte e nove centavos)</w:t>
                    </w:r>
                    <w:r w:rsidRPr="00B44155">
                      <w:rPr>
                        <w:w w:val="105"/>
                        <w:szCs w:val="22"/>
                      </w:rPr>
                      <w:t xml:space="preserve"> NA LEI ORÇAMENTÁRIA ANUAL E DÁ PROVIDÊNCIAS.</w:t>
                    </w:r>
                    <w:proofErr w:type="gramStart"/>
                    <w:r w:rsidRPr="005A6D20">
                      <w:rPr>
                        <w:w w:val="105"/>
                        <w:szCs w:val="22"/>
                      </w:rPr>
                      <w:t>”</w:t>
                    </w:r>
                    <w:r w:rsidRPr="00645B06">
                      <w:rPr>
                        <w:w w:val="105"/>
                        <w:szCs w:val="22"/>
                      </w:rPr>
                      <w:t>A</w:t>
                    </w:r>
                    <w:proofErr w:type="gramEnd"/>
                    <w:r w:rsidRPr="00645B06">
                      <w:rPr>
                        <w:w w:val="105"/>
                        <w:szCs w:val="22"/>
                      </w:rPr>
                      <w:t xml:space="preserve"> matéria objeto do presente PL atende à necessidade de adequação do orçamento, estando explicitadas as razões que ensejam a propositiva e fazem parte integrante, deste PL para todos os fins.</w:t>
                    </w:r>
                  </w:p>
                  <w:p w:rsidR="00F45508" w:rsidRPr="00645B06" w:rsidRDefault="00F45508" w:rsidP="00A31602">
                    <w:pPr>
                      <w:spacing w:line="276" w:lineRule="auto"/>
                      <w:rPr>
                        <w:szCs w:val="22"/>
                      </w:rPr>
                    </w:pPr>
                  </w:p>
                  <w:p w:rsidR="00F45508" w:rsidRPr="00645B06" w:rsidRDefault="00F45508" w:rsidP="00A31602">
                    <w:pPr>
                      <w:spacing w:before="1" w:line="276" w:lineRule="auto"/>
                      <w:ind w:left="709" w:right="37"/>
                      <w:rPr>
                        <w:w w:val="105"/>
                        <w:szCs w:val="22"/>
                      </w:rPr>
                    </w:pPr>
                  </w:p>
                  <w:p w:rsidR="00F45508" w:rsidRPr="00F45508" w:rsidRDefault="00F45508" w:rsidP="00B14FDB">
                    <w:pPr>
                      <w:spacing w:before="1" w:line="276" w:lineRule="auto"/>
                      <w:ind w:left="709" w:right="461"/>
                      <w:jc w:val="both"/>
                      <w:rPr>
                        <w:b/>
                        <w:bCs/>
                        <w:w w:val="105"/>
                      </w:rPr>
                    </w:pPr>
                    <w:r w:rsidRPr="00F45508">
                      <w:rPr>
                        <w:b/>
                        <w:bCs/>
                        <w:w w:val="105"/>
                      </w:rPr>
                      <w:t xml:space="preserve">O presente Projeto de Lei cria elemento de despesa para a fonte de recursos 605 do piso da enfermagem. Foi realizada a projeção de apenas </w:t>
                    </w:r>
                    <w:proofErr w:type="gramStart"/>
                    <w:r w:rsidRPr="00F45508">
                      <w:rPr>
                        <w:b/>
                        <w:bCs/>
                        <w:w w:val="105"/>
                      </w:rPr>
                      <w:t>3</w:t>
                    </w:r>
                    <w:proofErr w:type="gramEnd"/>
                    <w:r w:rsidRPr="00F45508">
                      <w:rPr>
                        <w:b/>
                        <w:bCs/>
                        <w:w w:val="105"/>
                      </w:rPr>
                      <w:t xml:space="preserve"> meses, porque recebemos apenas o primeiro mês e para evitar gerar qualquer tipo de entrave no pagamento, caso os repasses ocorram em valor superior ao esperado foi o que levou a projetarmos em 3 meses, mas a sua execução somente ocorrerá com o efetivo ingresso do recursos. Portanto, o PL em tela busca de forma prudente incluir a dotação</w:t>
                    </w:r>
                    <w:r w:rsidR="00D156B8">
                      <w:rPr>
                        <w:b/>
                        <w:bCs/>
                        <w:w w:val="105"/>
                      </w:rPr>
                      <w:t>, que será ajustada conforme forem confirmados os repasses mensais futuros</w:t>
                    </w:r>
                    <w:r w:rsidRPr="00F45508">
                      <w:rPr>
                        <w:b/>
                        <w:bCs/>
                        <w:w w:val="105"/>
                      </w:rPr>
                      <w:t xml:space="preserve">.   </w:t>
                    </w:r>
                  </w:p>
                  <w:p w:rsidR="00F45508" w:rsidRDefault="00F45508" w:rsidP="00B14FDB">
                    <w:pPr>
                      <w:spacing w:before="1" w:line="276" w:lineRule="auto"/>
                      <w:ind w:left="709" w:right="461"/>
                      <w:jc w:val="both"/>
                      <w:rPr>
                        <w:w w:val="105"/>
                        <w:szCs w:val="22"/>
                      </w:rPr>
                    </w:pPr>
                  </w:p>
                  <w:p w:rsidR="00F45508" w:rsidRDefault="00F45508" w:rsidP="00A31602">
                    <w:pPr>
                      <w:spacing w:before="49" w:line="276" w:lineRule="auto"/>
                      <w:ind w:left="206" w:right="255"/>
                      <w:jc w:val="both"/>
                      <w:rPr>
                        <w:w w:val="105"/>
                        <w:szCs w:val="22"/>
                      </w:rPr>
                    </w:pPr>
                    <w:r w:rsidRPr="00645B06">
                      <w:rPr>
                        <w:w w:val="105"/>
                        <w:szCs w:val="22"/>
                      </w:rPr>
                      <w:t>Assim, tendo em vista a relevância do presente Projeto de Lei, solicitamos que ele seja analisado e votado por esta Casa,</w:t>
                    </w:r>
                    <w:r>
                      <w:rPr>
                        <w:w w:val="105"/>
                        <w:szCs w:val="22"/>
                      </w:rPr>
                      <w:t xml:space="preserve"> em </w:t>
                    </w:r>
                    <w:r w:rsidRPr="00C2592A">
                      <w:rPr>
                        <w:b/>
                        <w:bCs/>
                        <w:w w:val="105"/>
                        <w:szCs w:val="22"/>
                      </w:rPr>
                      <w:t>REGIME DE URGÊNCI</w:t>
                    </w:r>
                    <w:r>
                      <w:rPr>
                        <w:w w:val="105"/>
                        <w:szCs w:val="22"/>
                      </w:rPr>
                      <w:t>A,</w:t>
                    </w:r>
                    <w:r w:rsidRPr="00645B06">
                      <w:rPr>
                        <w:w w:val="105"/>
                        <w:szCs w:val="22"/>
                      </w:rPr>
                      <w:t xml:space="preserve"> nos termos da Lei Orgânica Municipal. Colocamos a Secretaria Municipal da Fazenda para esclarecimentos acerca da matéria.</w:t>
                    </w:r>
                  </w:p>
                  <w:p w:rsidR="00F45508" w:rsidRPr="00645B06" w:rsidRDefault="00F45508" w:rsidP="00A31602">
                    <w:pPr>
                      <w:spacing w:before="49" w:line="276" w:lineRule="auto"/>
                      <w:ind w:left="206" w:right="255"/>
                      <w:jc w:val="both"/>
                      <w:rPr>
                        <w:w w:val="105"/>
                        <w:szCs w:val="22"/>
                      </w:rPr>
                    </w:pPr>
                  </w:p>
                  <w:p w:rsidR="00F45508" w:rsidRDefault="00F45508" w:rsidP="00A31602">
                    <w:pPr>
                      <w:spacing w:before="15" w:line="276" w:lineRule="auto"/>
                      <w:ind w:left="1684" w:right="1726"/>
                      <w:jc w:val="center"/>
                      <w:rPr>
                        <w:w w:val="105"/>
                        <w:szCs w:val="22"/>
                      </w:rPr>
                    </w:pPr>
                  </w:p>
                  <w:p w:rsidR="00F45508" w:rsidRPr="00005683" w:rsidRDefault="00F45508" w:rsidP="00A31602">
                    <w:pPr>
                      <w:spacing w:before="15" w:line="276" w:lineRule="auto"/>
                      <w:ind w:left="1684" w:right="1726"/>
                      <w:jc w:val="center"/>
                      <w:rPr>
                        <w:w w:val="105"/>
                        <w:szCs w:val="22"/>
                        <w:lang w:val="pt-PT"/>
                      </w:rPr>
                    </w:pPr>
                  </w:p>
                  <w:p w:rsidR="00F45508" w:rsidRDefault="00F45508" w:rsidP="00C2592A">
                    <w:pPr>
                      <w:jc w:val="center"/>
                      <w:rPr>
                        <w:b/>
                        <w:color w:val="000000"/>
                      </w:rPr>
                    </w:pPr>
                    <w:r>
                      <w:rPr>
                        <w:b/>
                        <w:color w:val="000000"/>
                      </w:rPr>
                      <w:t>VERNEI PEDRO DELCUL</w:t>
                    </w:r>
                  </w:p>
                  <w:p w:rsidR="00F45508" w:rsidRDefault="00F45508" w:rsidP="00C2592A">
                    <w:pPr>
                      <w:jc w:val="center"/>
                      <w:rPr>
                        <w:b/>
                        <w:i/>
                        <w:color w:val="000000"/>
                      </w:rPr>
                    </w:pPr>
                    <w:r>
                      <w:rPr>
                        <w:bCs/>
                        <w:color w:val="000000"/>
                      </w:rPr>
                      <w:t xml:space="preserve">Vice Prefeito no Cargo </w:t>
                    </w:r>
                    <w:proofErr w:type="gramStart"/>
                    <w:r>
                      <w:rPr>
                        <w:bCs/>
                        <w:color w:val="000000"/>
                      </w:rPr>
                      <w:t>de</w:t>
                    </w:r>
                    <w:r>
                      <w:rPr>
                        <w:color w:val="000000"/>
                      </w:rPr>
                      <w:t>Prefeito</w:t>
                    </w:r>
                    <w:proofErr w:type="gramEnd"/>
                  </w:p>
                  <w:p w:rsidR="00F45508" w:rsidRPr="00645B06" w:rsidRDefault="00F45508" w:rsidP="00381122">
                    <w:pPr>
                      <w:spacing w:before="15"/>
                      <w:ind w:left="1684" w:right="1726"/>
                      <w:jc w:val="center"/>
                      <w:rPr>
                        <w:szCs w:val="22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</w:p>
    <w:p w:rsidR="00645B06" w:rsidRPr="002B4452" w:rsidRDefault="00645B06" w:rsidP="002B4452"/>
    <w:p w:rsidR="00645B06" w:rsidRPr="002B4452" w:rsidRDefault="00645B06" w:rsidP="002B4452"/>
    <w:p w:rsidR="004408AF" w:rsidRPr="002B4452" w:rsidRDefault="00645B06" w:rsidP="002B4452">
      <w:pPr>
        <w:tabs>
          <w:tab w:val="left" w:pos="4200"/>
        </w:tabs>
      </w:pPr>
      <w:r w:rsidRPr="002B4452">
        <w:tab/>
      </w:r>
    </w:p>
    <w:sectPr w:rsidR="004408AF" w:rsidRPr="002B4452" w:rsidSect="00A328FC">
      <w:headerReference w:type="default" r:id="rId8"/>
      <w:footerReference w:type="even" r:id="rId9"/>
      <w:footerReference w:type="default" r:id="rId10"/>
      <w:pgSz w:w="11907" w:h="16840" w:code="9"/>
      <w:pgMar w:top="1701" w:right="1134" w:bottom="709" w:left="136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5508" w:rsidRDefault="00F45508">
      <w:r>
        <w:separator/>
      </w:r>
    </w:p>
  </w:endnote>
  <w:endnote w:type="continuationSeparator" w:id="1">
    <w:p w:rsidR="00F45508" w:rsidRDefault="00F455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508" w:rsidRDefault="00F45508" w:rsidP="00E16EB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F45508" w:rsidRDefault="00F45508" w:rsidP="006A3860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508" w:rsidRDefault="00F45508" w:rsidP="00E16EB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D156B8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F45508" w:rsidRDefault="00F45508" w:rsidP="006A3860">
    <w:pPr>
      <w:pStyle w:val="Rodap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5508" w:rsidRDefault="00F45508">
      <w:r>
        <w:separator/>
      </w:r>
    </w:p>
  </w:footnote>
  <w:footnote w:type="continuationSeparator" w:id="1">
    <w:p w:rsidR="00F45508" w:rsidRDefault="00F455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508" w:rsidRPr="00645B06" w:rsidRDefault="00F45508" w:rsidP="00645B06">
    <w:pPr>
      <w:pStyle w:val="Cabealho"/>
      <w:jc w:val="center"/>
    </w:pPr>
    <w:r w:rsidRPr="00645B06"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-245110</wp:posOffset>
          </wp:positionH>
          <wp:positionV relativeFrom="paragraph">
            <wp:posOffset>-40640</wp:posOffset>
          </wp:positionV>
          <wp:extent cx="914400" cy="828675"/>
          <wp:effectExtent l="1905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45B06">
      <w:t>PREFEITURA MUNICIPAL DE SÃO PEDRO DO SUL</w:t>
    </w:r>
  </w:p>
  <w:p w:rsidR="00F45508" w:rsidRPr="00645B06" w:rsidRDefault="00F45508" w:rsidP="00645B06">
    <w:pPr>
      <w:pStyle w:val="Cabealho"/>
      <w:jc w:val="center"/>
    </w:pPr>
    <w:r w:rsidRPr="00645B06">
      <w:t>CNPJ: 87.489.910/0001-68</w:t>
    </w:r>
  </w:p>
  <w:p w:rsidR="00F45508" w:rsidRPr="00645B06" w:rsidRDefault="00F45508" w:rsidP="00645B06">
    <w:pPr>
      <w:pStyle w:val="Cabealho"/>
      <w:jc w:val="center"/>
    </w:pPr>
    <w:r w:rsidRPr="00645B06">
      <w:t>Rua Floriano Peixoto, 222    CEP 97400-000 – São Pedro do Sul - RS</w:t>
    </w:r>
  </w:p>
  <w:p w:rsidR="00F45508" w:rsidRPr="00645B06" w:rsidRDefault="00F45508" w:rsidP="00645B06">
    <w:pPr>
      <w:pStyle w:val="Cabealho"/>
      <w:jc w:val="center"/>
    </w:pPr>
    <w:r w:rsidRPr="00645B06">
      <w:t>Fone/Fax (55) 3276-6100</w:t>
    </w:r>
  </w:p>
  <w:p w:rsidR="00F45508" w:rsidRDefault="00F45508" w:rsidP="00511B85">
    <w:pPr>
      <w:pStyle w:val="Cabealho"/>
      <w:rPr>
        <w:szCs w:val="40"/>
      </w:rPr>
    </w:pPr>
    <w:r w:rsidRPr="002F42F9">
      <w:rPr>
        <w:noProof/>
        <w:sz w:val="20"/>
        <w:szCs w:val="40"/>
      </w:rPr>
      <w:pict>
        <v:line id="Line 2" o:spid="_x0000_s8193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9.3pt,6.8pt" to="459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10F59"/>
    <w:multiLevelType w:val="hybridMultilevel"/>
    <w:tmpl w:val="DAC66266"/>
    <w:lvl w:ilvl="0" w:tplc="43CAF49E">
      <w:numFmt w:val="bullet"/>
      <w:lvlText w:val="‒"/>
      <w:lvlJc w:val="left"/>
      <w:pPr>
        <w:ind w:left="974" w:hanging="452"/>
      </w:pPr>
      <w:rPr>
        <w:rFonts w:ascii="Calibri" w:eastAsia="Calibri" w:hAnsi="Calibri" w:cs="Calibri" w:hint="default"/>
        <w:b/>
        <w:bCs/>
        <w:w w:val="104"/>
        <w:sz w:val="16"/>
        <w:szCs w:val="16"/>
        <w:lang w:val="pt-PT" w:eastAsia="pt-PT" w:bidi="pt-PT"/>
      </w:rPr>
    </w:lvl>
    <w:lvl w:ilvl="1" w:tplc="148A7076">
      <w:numFmt w:val="bullet"/>
      <w:lvlText w:val="•"/>
      <w:lvlJc w:val="left"/>
      <w:pPr>
        <w:ind w:left="1820" w:hanging="452"/>
      </w:pPr>
      <w:rPr>
        <w:rFonts w:hint="default"/>
        <w:lang w:val="pt-PT" w:eastAsia="pt-PT" w:bidi="pt-PT"/>
      </w:rPr>
    </w:lvl>
    <w:lvl w:ilvl="2" w:tplc="E8F4A040">
      <w:numFmt w:val="bullet"/>
      <w:lvlText w:val="•"/>
      <w:lvlJc w:val="left"/>
      <w:pPr>
        <w:ind w:left="2660" w:hanging="452"/>
      </w:pPr>
      <w:rPr>
        <w:rFonts w:hint="default"/>
        <w:lang w:val="pt-PT" w:eastAsia="pt-PT" w:bidi="pt-PT"/>
      </w:rPr>
    </w:lvl>
    <w:lvl w:ilvl="3" w:tplc="61905ABC">
      <w:numFmt w:val="bullet"/>
      <w:lvlText w:val="•"/>
      <w:lvlJc w:val="left"/>
      <w:pPr>
        <w:ind w:left="3500" w:hanging="452"/>
      </w:pPr>
      <w:rPr>
        <w:rFonts w:hint="default"/>
        <w:lang w:val="pt-PT" w:eastAsia="pt-PT" w:bidi="pt-PT"/>
      </w:rPr>
    </w:lvl>
    <w:lvl w:ilvl="4" w:tplc="5266643E">
      <w:numFmt w:val="bullet"/>
      <w:lvlText w:val="•"/>
      <w:lvlJc w:val="left"/>
      <w:pPr>
        <w:ind w:left="4340" w:hanging="452"/>
      </w:pPr>
      <w:rPr>
        <w:rFonts w:hint="default"/>
        <w:lang w:val="pt-PT" w:eastAsia="pt-PT" w:bidi="pt-PT"/>
      </w:rPr>
    </w:lvl>
    <w:lvl w:ilvl="5" w:tplc="FB56AF3C">
      <w:numFmt w:val="bullet"/>
      <w:lvlText w:val="•"/>
      <w:lvlJc w:val="left"/>
      <w:pPr>
        <w:ind w:left="5180" w:hanging="452"/>
      </w:pPr>
      <w:rPr>
        <w:rFonts w:hint="default"/>
        <w:lang w:val="pt-PT" w:eastAsia="pt-PT" w:bidi="pt-PT"/>
      </w:rPr>
    </w:lvl>
    <w:lvl w:ilvl="6" w:tplc="FFC6EC98">
      <w:numFmt w:val="bullet"/>
      <w:lvlText w:val="•"/>
      <w:lvlJc w:val="left"/>
      <w:pPr>
        <w:ind w:left="6020" w:hanging="452"/>
      </w:pPr>
      <w:rPr>
        <w:rFonts w:hint="default"/>
        <w:lang w:val="pt-PT" w:eastAsia="pt-PT" w:bidi="pt-PT"/>
      </w:rPr>
    </w:lvl>
    <w:lvl w:ilvl="7" w:tplc="2F40F6B8">
      <w:numFmt w:val="bullet"/>
      <w:lvlText w:val="•"/>
      <w:lvlJc w:val="left"/>
      <w:pPr>
        <w:ind w:left="6861" w:hanging="452"/>
      </w:pPr>
      <w:rPr>
        <w:rFonts w:hint="default"/>
        <w:lang w:val="pt-PT" w:eastAsia="pt-PT" w:bidi="pt-PT"/>
      </w:rPr>
    </w:lvl>
    <w:lvl w:ilvl="8" w:tplc="83D06BAA">
      <w:numFmt w:val="bullet"/>
      <w:lvlText w:val="•"/>
      <w:lvlJc w:val="left"/>
      <w:pPr>
        <w:ind w:left="7701" w:hanging="452"/>
      </w:pPr>
      <w:rPr>
        <w:rFonts w:hint="default"/>
        <w:lang w:val="pt-PT" w:eastAsia="pt-PT" w:bidi="pt-PT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6" w:nlCheck="1" w:checkStyle="1"/>
  <w:activeWritingStyle w:appName="MSWord" w:lang="pt-BR" w:vendorID="64" w:dllVersion="4096" w:nlCheck="1" w:checkStyle="0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hdrShapeDefaults>
    <o:shapedefaults v:ext="edit" spidmax="8194"/>
    <o:shapelayout v:ext="edit">
      <o:idmap v:ext="edit" data="8"/>
    </o:shapelayout>
  </w:hdrShapeDefaults>
  <w:footnotePr>
    <w:footnote w:id="0"/>
    <w:footnote w:id="1"/>
  </w:footnotePr>
  <w:endnotePr>
    <w:endnote w:id="0"/>
    <w:endnote w:id="1"/>
  </w:endnotePr>
  <w:compat/>
  <w:rsids>
    <w:rsidRoot w:val="00A30FAB"/>
    <w:rsid w:val="000000CD"/>
    <w:rsid w:val="000004FB"/>
    <w:rsid w:val="00001357"/>
    <w:rsid w:val="00002CFF"/>
    <w:rsid w:val="000043F2"/>
    <w:rsid w:val="00005683"/>
    <w:rsid w:val="00005B72"/>
    <w:rsid w:val="00006E79"/>
    <w:rsid w:val="00010141"/>
    <w:rsid w:val="000101C7"/>
    <w:rsid w:val="00013AFC"/>
    <w:rsid w:val="00014A1F"/>
    <w:rsid w:val="000153A6"/>
    <w:rsid w:val="00015CCF"/>
    <w:rsid w:val="000169D8"/>
    <w:rsid w:val="00021E4A"/>
    <w:rsid w:val="00030717"/>
    <w:rsid w:val="0003119E"/>
    <w:rsid w:val="00032524"/>
    <w:rsid w:val="00033B1B"/>
    <w:rsid w:val="00037A81"/>
    <w:rsid w:val="00037B88"/>
    <w:rsid w:val="00040C81"/>
    <w:rsid w:val="00040F87"/>
    <w:rsid w:val="00043F17"/>
    <w:rsid w:val="0004497E"/>
    <w:rsid w:val="00046893"/>
    <w:rsid w:val="00046BCE"/>
    <w:rsid w:val="000474BB"/>
    <w:rsid w:val="0004788F"/>
    <w:rsid w:val="00051F62"/>
    <w:rsid w:val="000529C9"/>
    <w:rsid w:val="00052F93"/>
    <w:rsid w:val="00052FB4"/>
    <w:rsid w:val="00053190"/>
    <w:rsid w:val="00053886"/>
    <w:rsid w:val="000548B5"/>
    <w:rsid w:val="0005690E"/>
    <w:rsid w:val="00061CA5"/>
    <w:rsid w:val="000620FB"/>
    <w:rsid w:val="00062300"/>
    <w:rsid w:val="00063328"/>
    <w:rsid w:val="00063455"/>
    <w:rsid w:val="0006473A"/>
    <w:rsid w:val="00065E90"/>
    <w:rsid w:val="000665AD"/>
    <w:rsid w:val="00066C5C"/>
    <w:rsid w:val="00067980"/>
    <w:rsid w:val="00067D86"/>
    <w:rsid w:val="000746AA"/>
    <w:rsid w:val="00077F2D"/>
    <w:rsid w:val="00081DB8"/>
    <w:rsid w:val="00081EE6"/>
    <w:rsid w:val="0008344C"/>
    <w:rsid w:val="000841E7"/>
    <w:rsid w:val="000852B4"/>
    <w:rsid w:val="0008602E"/>
    <w:rsid w:val="000864AA"/>
    <w:rsid w:val="0009206A"/>
    <w:rsid w:val="000922F5"/>
    <w:rsid w:val="00093C85"/>
    <w:rsid w:val="00095D26"/>
    <w:rsid w:val="00095F64"/>
    <w:rsid w:val="00096469"/>
    <w:rsid w:val="00096EA8"/>
    <w:rsid w:val="00096F9C"/>
    <w:rsid w:val="00097013"/>
    <w:rsid w:val="00097890"/>
    <w:rsid w:val="000A0107"/>
    <w:rsid w:val="000A0DF2"/>
    <w:rsid w:val="000A1C33"/>
    <w:rsid w:val="000A21A7"/>
    <w:rsid w:val="000A2423"/>
    <w:rsid w:val="000A2D17"/>
    <w:rsid w:val="000A2E30"/>
    <w:rsid w:val="000A2F8C"/>
    <w:rsid w:val="000A38E3"/>
    <w:rsid w:val="000A3EA7"/>
    <w:rsid w:val="000A4763"/>
    <w:rsid w:val="000A5653"/>
    <w:rsid w:val="000A7027"/>
    <w:rsid w:val="000A7CB0"/>
    <w:rsid w:val="000B0B3E"/>
    <w:rsid w:val="000B2358"/>
    <w:rsid w:val="000B57BD"/>
    <w:rsid w:val="000C0925"/>
    <w:rsid w:val="000C13AB"/>
    <w:rsid w:val="000C25C6"/>
    <w:rsid w:val="000C2646"/>
    <w:rsid w:val="000C3D05"/>
    <w:rsid w:val="000C3E24"/>
    <w:rsid w:val="000C6CB8"/>
    <w:rsid w:val="000C762A"/>
    <w:rsid w:val="000C79C6"/>
    <w:rsid w:val="000C7DCF"/>
    <w:rsid w:val="000D036B"/>
    <w:rsid w:val="000D0CCA"/>
    <w:rsid w:val="000D0D46"/>
    <w:rsid w:val="000D2194"/>
    <w:rsid w:val="000D2B63"/>
    <w:rsid w:val="000D4384"/>
    <w:rsid w:val="000D7E88"/>
    <w:rsid w:val="000E39FA"/>
    <w:rsid w:val="000E5243"/>
    <w:rsid w:val="000E57AC"/>
    <w:rsid w:val="000E5D2E"/>
    <w:rsid w:val="000F0006"/>
    <w:rsid w:val="000F04F8"/>
    <w:rsid w:val="000F0BA2"/>
    <w:rsid w:val="000F1C96"/>
    <w:rsid w:val="000F2D02"/>
    <w:rsid w:val="000F3550"/>
    <w:rsid w:val="000F5862"/>
    <w:rsid w:val="000F6D6D"/>
    <w:rsid w:val="000F6E43"/>
    <w:rsid w:val="000F746C"/>
    <w:rsid w:val="00100E19"/>
    <w:rsid w:val="0010761A"/>
    <w:rsid w:val="0011011B"/>
    <w:rsid w:val="00111A23"/>
    <w:rsid w:val="00112E87"/>
    <w:rsid w:val="00112FC1"/>
    <w:rsid w:val="00117EAA"/>
    <w:rsid w:val="00120321"/>
    <w:rsid w:val="001212D7"/>
    <w:rsid w:val="00122F90"/>
    <w:rsid w:val="00125486"/>
    <w:rsid w:val="001338F3"/>
    <w:rsid w:val="001359D0"/>
    <w:rsid w:val="00135A2B"/>
    <w:rsid w:val="00136290"/>
    <w:rsid w:val="001363D5"/>
    <w:rsid w:val="001413FD"/>
    <w:rsid w:val="001429D3"/>
    <w:rsid w:val="0014393B"/>
    <w:rsid w:val="0014440B"/>
    <w:rsid w:val="001455A9"/>
    <w:rsid w:val="00146D4A"/>
    <w:rsid w:val="00147E79"/>
    <w:rsid w:val="00151904"/>
    <w:rsid w:val="00151FB7"/>
    <w:rsid w:val="00152374"/>
    <w:rsid w:val="001547AA"/>
    <w:rsid w:val="00156F02"/>
    <w:rsid w:val="0015711A"/>
    <w:rsid w:val="0015730F"/>
    <w:rsid w:val="001611ED"/>
    <w:rsid w:val="001616C0"/>
    <w:rsid w:val="001631E2"/>
    <w:rsid w:val="00163633"/>
    <w:rsid w:val="00163FCB"/>
    <w:rsid w:val="00165321"/>
    <w:rsid w:val="00170248"/>
    <w:rsid w:val="00171352"/>
    <w:rsid w:val="00171D69"/>
    <w:rsid w:val="001733F1"/>
    <w:rsid w:val="001734EB"/>
    <w:rsid w:val="001737CE"/>
    <w:rsid w:val="00173C01"/>
    <w:rsid w:val="00175C57"/>
    <w:rsid w:val="00182970"/>
    <w:rsid w:val="001833F4"/>
    <w:rsid w:val="00183EA7"/>
    <w:rsid w:val="00184194"/>
    <w:rsid w:val="001845D3"/>
    <w:rsid w:val="0018477A"/>
    <w:rsid w:val="00185046"/>
    <w:rsid w:val="00187336"/>
    <w:rsid w:val="00191212"/>
    <w:rsid w:val="001913D3"/>
    <w:rsid w:val="00193E14"/>
    <w:rsid w:val="0019489E"/>
    <w:rsid w:val="00194FC2"/>
    <w:rsid w:val="0019515C"/>
    <w:rsid w:val="001A13F4"/>
    <w:rsid w:val="001A45F6"/>
    <w:rsid w:val="001A5AD8"/>
    <w:rsid w:val="001A6C70"/>
    <w:rsid w:val="001A74E0"/>
    <w:rsid w:val="001B08DE"/>
    <w:rsid w:val="001B45A7"/>
    <w:rsid w:val="001B4F05"/>
    <w:rsid w:val="001B59EE"/>
    <w:rsid w:val="001B6903"/>
    <w:rsid w:val="001C34A5"/>
    <w:rsid w:val="001C3AB9"/>
    <w:rsid w:val="001C5394"/>
    <w:rsid w:val="001D06FC"/>
    <w:rsid w:val="001D102E"/>
    <w:rsid w:val="001D31B0"/>
    <w:rsid w:val="001D4F2B"/>
    <w:rsid w:val="001D5596"/>
    <w:rsid w:val="001D5836"/>
    <w:rsid w:val="001D6B98"/>
    <w:rsid w:val="001E112C"/>
    <w:rsid w:val="001E1B5F"/>
    <w:rsid w:val="001E2AD6"/>
    <w:rsid w:val="001E329B"/>
    <w:rsid w:val="001E34CB"/>
    <w:rsid w:val="001E54BD"/>
    <w:rsid w:val="001E78F1"/>
    <w:rsid w:val="001E7928"/>
    <w:rsid w:val="001F0ED9"/>
    <w:rsid w:val="001F2211"/>
    <w:rsid w:val="001F36EC"/>
    <w:rsid w:val="001F4815"/>
    <w:rsid w:val="001F4B62"/>
    <w:rsid w:val="001F6CCD"/>
    <w:rsid w:val="001F6F1A"/>
    <w:rsid w:val="001F7737"/>
    <w:rsid w:val="001F78FF"/>
    <w:rsid w:val="00201ABA"/>
    <w:rsid w:val="002026A1"/>
    <w:rsid w:val="00203AA2"/>
    <w:rsid w:val="00205415"/>
    <w:rsid w:val="002109AD"/>
    <w:rsid w:val="002123A0"/>
    <w:rsid w:val="00212582"/>
    <w:rsid w:val="00212EF8"/>
    <w:rsid w:val="00214E73"/>
    <w:rsid w:val="00215773"/>
    <w:rsid w:val="002157BA"/>
    <w:rsid w:val="002157CD"/>
    <w:rsid w:val="002168AB"/>
    <w:rsid w:val="00220DF7"/>
    <w:rsid w:val="00221DE8"/>
    <w:rsid w:val="00221FAB"/>
    <w:rsid w:val="002222A7"/>
    <w:rsid w:val="002238AB"/>
    <w:rsid w:val="00226008"/>
    <w:rsid w:val="00226142"/>
    <w:rsid w:val="00227063"/>
    <w:rsid w:val="0022798E"/>
    <w:rsid w:val="0023065C"/>
    <w:rsid w:val="00231D57"/>
    <w:rsid w:val="00233290"/>
    <w:rsid w:val="00233B07"/>
    <w:rsid w:val="0023554F"/>
    <w:rsid w:val="00237BFD"/>
    <w:rsid w:val="00243688"/>
    <w:rsid w:val="002449D1"/>
    <w:rsid w:val="00245317"/>
    <w:rsid w:val="00250BA3"/>
    <w:rsid w:val="00254062"/>
    <w:rsid w:val="00255D35"/>
    <w:rsid w:val="0025606B"/>
    <w:rsid w:val="002569F7"/>
    <w:rsid w:val="00257E97"/>
    <w:rsid w:val="002603D4"/>
    <w:rsid w:val="002620FE"/>
    <w:rsid w:val="00262319"/>
    <w:rsid w:val="00263CF5"/>
    <w:rsid w:val="00264C21"/>
    <w:rsid w:val="00265975"/>
    <w:rsid w:val="00267A56"/>
    <w:rsid w:val="0027041F"/>
    <w:rsid w:val="0027218B"/>
    <w:rsid w:val="00273093"/>
    <w:rsid w:val="002732F3"/>
    <w:rsid w:val="002736F3"/>
    <w:rsid w:val="00273A4F"/>
    <w:rsid w:val="00273DA3"/>
    <w:rsid w:val="00274F27"/>
    <w:rsid w:val="00275944"/>
    <w:rsid w:val="00275960"/>
    <w:rsid w:val="00276A45"/>
    <w:rsid w:val="002823BF"/>
    <w:rsid w:val="002828BA"/>
    <w:rsid w:val="00284C23"/>
    <w:rsid w:val="00284F46"/>
    <w:rsid w:val="00285CBC"/>
    <w:rsid w:val="00286A2F"/>
    <w:rsid w:val="0029029A"/>
    <w:rsid w:val="00290830"/>
    <w:rsid w:val="00291D44"/>
    <w:rsid w:val="00291D8F"/>
    <w:rsid w:val="00293627"/>
    <w:rsid w:val="002951A3"/>
    <w:rsid w:val="00295AAB"/>
    <w:rsid w:val="00295BDE"/>
    <w:rsid w:val="00295E60"/>
    <w:rsid w:val="00296CDA"/>
    <w:rsid w:val="0029736F"/>
    <w:rsid w:val="002A3C97"/>
    <w:rsid w:val="002A677B"/>
    <w:rsid w:val="002A706C"/>
    <w:rsid w:val="002A770F"/>
    <w:rsid w:val="002A7C72"/>
    <w:rsid w:val="002B268E"/>
    <w:rsid w:val="002B3429"/>
    <w:rsid w:val="002B3D66"/>
    <w:rsid w:val="002B417F"/>
    <w:rsid w:val="002B4452"/>
    <w:rsid w:val="002B5448"/>
    <w:rsid w:val="002B5D8F"/>
    <w:rsid w:val="002B5D9A"/>
    <w:rsid w:val="002B6EC5"/>
    <w:rsid w:val="002C01B6"/>
    <w:rsid w:val="002C148B"/>
    <w:rsid w:val="002C25A4"/>
    <w:rsid w:val="002C3388"/>
    <w:rsid w:val="002D052D"/>
    <w:rsid w:val="002D05C4"/>
    <w:rsid w:val="002D09FD"/>
    <w:rsid w:val="002D11C7"/>
    <w:rsid w:val="002D24C3"/>
    <w:rsid w:val="002D2FF6"/>
    <w:rsid w:val="002D3E7D"/>
    <w:rsid w:val="002D3FA1"/>
    <w:rsid w:val="002D49B7"/>
    <w:rsid w:val="002D4D9A"/>
    <w:rsid w:val="002D5EED"/>
    <w:rsid w:val="002D791C"/>
    <w:rsid w:val="002E05F3"/>
    <w:rsid w:val="002E2A25"/>
    <w:rsid w:val="002E5786"/>
    <w:rsid w:val="002E5815"/>
    <w:rsid w:val="002E5902"/>
    <w:rsid w:val="002E5AE8"/>
    <w:rsid w:val="002E5C51"/>
    <w:rsid w:val="002E6CDD"/>
    <w:rsid w:val="002E79EF"/>
    <w:rsid w:val="002F00AA"/>
    <w:rsid w:val="002F15C1"/>
    <w:rsid w:val="002F2AFA"/>
    <w:rsid w:val="002F335D"/>
    <w:rsid w:val="002F37A3"/>
    <w:rsid w:val="002F42F9"/>
    <w:rsid w:val="002F46DA"/>
    <w:rsid w:val="002F4DDB"/>
    <w:rsid w:val="002F54C1"/>
    <w:rsid w:val="002F580C"/>
    <w:rsid w:val="002F67DB"/>
    <w:rsid w:val="002F6978"/>
    <w:rsid w:val="003007C3"/>
    <w:rsid w:val="00302598"/>
    <w:rsid w:val="0030325D"/>
    <w:rsid w:val="00304E24"/>
    <w:rsid w:val="003072DC"/>
    <w:rsid w:val="0031076B"/>
    <w:rsid w:val="0031223C"/>
    <w:rsid w:val="003135FD"/>
    <w:rsid w:val="003138FA"/>
    <w:rsid w:val="00314E4F"/>
    <w:rsid w:val="003162BD"/>
    <w:rsid w:val="0031657C"/>
    <w:rsid w:val="00317028"/>
    <w:rsid w:val="00317C31"/>
    <w:rsid w:val="00320467"/>
    <w:rsid w:val="00321990"/>
    <w:rsid w:val="00322639"/>
    <w:rsid w:val="00324FF9"/>
    <w:rsid w:val="003252B1"/>
    <w:rsid w:val="00325613"/>
    <w:rsid w:val="00326545"/>
    <w:rsid w:val="00327C2F"/>
    <w:rsid w:val="003318B4"/>
    <w:rsid w:val="003323B7"/>
    <w:rsid w:val="00332A15"/>
    <w:rsid w:val="00333693"/>
    <w:rsid w:val="003336F7"/>
    <w:rsid w:val="00334077"/>
    <w:rsid w:val="0033494C"/>
    <w:rsid w:val="00335124"/>
    <w:rsid w:val="00335C8A"/>
    <w:rsid w:val="003371F0"/>
    <w:rsid w:val="00342F06"/>
    <w:rsid w:val="00344E3D"/>
    <w:rsid w:val="00345265"/>
    <w:rsid w:val="00347B01"/>
    <w:rsid w:val="00355263"/>
    <w:rsid w:val="00355AA2"/>
    <w:rsid w:val="00355D5B"/>
    <w:rsid w:val="003579C8"/>
    <w:rsid w:val="00360B5A"/>
    <w:rsid w:val="00361F72"/>
    <w:rsid w:val="003639CA"/>
    <w:rsid w:val="003648E8"/>
    <w:rsid w:val="0036649B"/>
    <w:rsid w:val="00367036"/>
    <w:rsid w:val="00367B29"/>
    <w:rsid w:val="003731AD"/>
    <w:rsid w:val="00373F74"/>
    <w:rsid w:val="00375108"/>
    <w:rsid w:val="00375ADA"/>
    <w:rsid w:val="00376C44"/>
    <w:rsid w:val="0037743E"/>
    <w:rsid w:val="0037746C"/>
    <w:rsid w:val="003779C2"/>
    <w:rsid w:val="00381122"/>
    <w:rsid w:val="0038156A"/>
    <w:rsid w:val="00384951"/>
    <w:rsid w:val="0038672F"/>
    <w:rsid w:val="00387A6F"/>
    <w:rsid w:val="0039015B"/>
    <w:rsid w:val="00390D69"/>
    <w:rsid w:val="003926FD"/>
    <w:rsid w:val="00392EB0"/>
    <w:rsid w:val="00393B78"/>
    <w:rsid w:val="00395F1C"/>
    <w:rsid w:val="003A09E7"/>
    <w:rsid w:val="003A2062"/>
    <w:rsid w:val="003A2335"/>
    <w:rsid w:val="003A2A2A"/>
    <w:rsid w:val="003A3D3F"/>
    <w:rsid w:val="003A3EF9"/>
    <w:rsid w:val="003A40DA"/>
    <w:rsid w:val="003A508A"/>
    <w:rsid w:val="003A5D6D"/>
    <w:rsid w:val="003A5F6D"/>
    <w:rsid w:val="003A675B"/>
    <w:rsid w:val="003A69F9"/>
    <w:rsid w:val="003A7389"/>
    <w:rsid w:val="003A7437"/>
    <w:rsid w:val="003B061C"/>
    <w:rsid w:val="003B2F7A"/>
    <w:rsid w:val="003B3192"/>
    <w:rsid w:val="003B3A7C"/>
    <w:rsid w:val="003B4DB1"/>
    <w:rsid w:val="003B56BF"/>
    <w:rsid w:val="003B5BA1"/>
    <w:rsid w:val="003B6106"/>
    <w:rsid w:val="003B70EE"/>
    <w:rsid w:val="003C0F8F"/>
    <w:rsid w:val="003C1DD5"/>
    <w:rsid w:val="003C391A"/>
    <w:rsid w:val="003C60FF"/>
    <w:rsid w:val="003C7F1F"/>
    <w:rsid w:val="003D1428"/>
    <w:rsid w:val="003D2661"/>
    <w:rsid w:val="003D4195"/>
    <w:rsid w:val="003D505E"/>
    <w:rsid w:val="003D5C70"/>
    <w:rsid w:val="003D7985"/>
    <w:rsid w:val="003E1086"/>
    <w:rsid w:val="003E20D8"/>
    <w:rsid w:val="003E430A"/>
    <w:rsid w:val="003E50C6"/>
    <w:rsid w:val="003E5B97"/>
    <w:rsid w:val="003E6258"/>
    <w:rsid w:val="003E652E"/>
    <w:rsid w:val="003F01C6"/>
    <w:rsid w:val="003F0ADA"/>
    <w:rsid w:val="003F1243"/>
    <w:rsid w:val="003F3293"/>
    <w:rsid w:val="003F43ED"/>
    <w:rsid w:val="003F58E2"/>
    <w:rsid w:val="003F78D9"/>
    <w:rsid w:val="00400757"/>
    <w:rsid w:val="004007C7"/>
    <w:rsid w:val="004016EF"/>
    <w:rsid w:val="0040199B"/>
    <w:rsid w:val="00402121"/>
    <w:rsid w:val="0041035A"/>
    <w:rsid w:val="004109F1"/>
    <w:rsid w:val="004126A0"/>
    <w:rsid w:val="00414280"/>
    <w:rsid w:val="0041598D"/>
    <w:rsid w:val="00415A79"/>
    <w:rsid w:val="00415C3E"/>
    <w:rsid w:val="004175C1"/>
    <w:rsid w:val="00424E86"/>
    <w:rsid w:val="00425A1E"/>
    <w:rsid w:val="00426034"/>
    <w:rsid w:val="004264A0"/>
    <w:rsid w:val="004274A7"/>
    <w:rsid w:val="00432C1F"/>
    <w:rsid w:val="00435814"/>
    <w:rsid w:val="004408AF"/>
    <w:rsid w:val="00441E0F"/>
    <w:rsid w:val="00443EED"/>
    <w:rsid w:val="00444576"/>
    <w:rsid w:val="0044588C"/>
    <w:rsid w:val="00445FFE"/>
    <w:rsid w:val="0044679E"/>
    <w:rsid w:val="00452050"/>
    <w:rsid w:val="00453800"/>
    <w:rsid w:val="004549A1"/>
    <w:rsid w:val="0045759F"/>
    <w:rsid w:val="00460527"/>
    <w:rsid w:val="00460C8E"/>
    <w:rsid w:val="00463594"/>
    <w:rsid w:val="00464A4A"/>
    <w:rsid w:val="004672EB"/>
    <w:rsid w:val="00467689"/>
    <w:rsid w:val="00467C1F"/>
    <w:rsid w:val="00467C8F"/>
    <w:rsid w:val="00470B18"/>
    <w:rsid w:val="00473579"/>
    <w:rsid w:val="00473D3E"/>
    <w:rsid w:val="00475774"/>
    <w:rsid w:val="00475E12"/>
    <w:rsid w:val="00476EB1"/>
    <w:rsid w:val="00481C77"/>
    <w:rsid w:val="0048252D"/>
    <w:rsid w:val="00484422"/>
    <w:rsid w:val="00487A75"/>
    <w:rsid w:val="004914B7"/>
    <w:rsid w:val="004925C5"/>
    <w:rsid w:val="00492F21"/>
    <w:rsid w:val="00495CCD"/>
    <w:rsid w:val="00495DBD"/>
    <w:rsid w:val="00497056"/>
    <w:rsid w:val="004A0D25"/>
    <w:rsid w:val="004A31EC"/>
    <w:rsid w:val="004A358F"/>
    <w:rsid w:val="004A447A"/>
    <w:rsid w:val="004A49EB"/>
    <w:rsid w:val="004A4D99"/>
    <w:rsid w:val="004A4EBD"/>
    <w:rsid w:val="004A5518"/>
    <w:rsid w:val="004A64D2"/>
    <w:rsid w:val="004A6E25"/>
    <w:rsid w:val="004B1225"/>
    <w:rsid w:val="004B1908"/>
    <w:rsid w:val="004B2A72"/>
    <w:rsid w:val="004B2BE2"/>
    <w:rsid w:val="004B37BD"/>
    <w:rsid w:val="004B4039"/>
    <w:rsid w:val="004B4323"/>
    <w:rsid w:val="004B6C62"/>
    <w:rsid w:val="004B6D33"/>
    <w:rsid w:val="004B704C"/>
    <w:rsid w:val="004B7D87"/>
    <w:rsid w:val="004C0BCF"/>
    <w:rsid w:val="004C39CF"/>
    <w:rsid w:val="004C3BB7"/>
    <w:rsid w:val="004C48DB"/>
    <w:rsid w:val="004C6198"/>
    <w:rsid w:val="004D17E4"/>
    <w:rsid w:val="004D5707"/>
    <w:rsid w:val="004D6F77"/>
    <w:rsid w:val="004D7F5C"/>
    <w:rsid w:val="004E1ACF"/>
    <w:rsid w:val="004E7F52"/>
    <w:rsid w:val="004F07E4"/>
    <w:rsid w:val="004F1175"/>
    <w:rsid w:val="004F1947"/>
    <w:rsid w:val="004F197C"/>
    <w:rsid w:val="00502A1C"/>
    <w:rsid w:val="00502EEC"/>
    <w:rsid w:val="0050545B"/>
    <w:rsid w:val="00506B10"/>
    <w:rsid w:val="005103F8"/>
    <w:rsid w:val="00511B85"/>
    <w:rsid w:val="00511F7F"/>
    <w:rsid w:val="005127AC"/>
    <w:rsid w:val="00514A15"/>
    <w:rsid w:val="005164FC"/>
    <w:rsid w:val="00516C30"/>
    <w:rsid w:val="00517E13"/>
    <w:rsid w:val="00520AC1"/>
    <w:rsid w:val="00520FE8"/>
    <w:rsid w:val="00521E1A"/>
    <w:rsid w:val="005226A7"/>
    <w:rsid w:val="005261DB"/>
    <w:rsid w:val="00527165"/>
    <w:rsid w:val="0052726F"/>
    <w:rsid w:val="00530BE1"/>
    <w:rsid w:val="00531300"/>
    <w:rsid w:val="00531F2F"/>
    <w:rsid w:val="0053333D"/>
    <w:rsid w:val="0053343E"/>
    <w:rsid w:val="00534284"/>
    <w:rsid w:val="00534D59"/>
    <w:rsid w:val="005355D8"/>
    <w:rsid w:val="00535D0B"/>
    <w:rsid w:val="00536D5C"/>
    <w:rsid w:val="005376D7"/>
    <w:rsid w:val="0054038D"/>
    <w:rsid w:val="0054210B"/>
    <w:rsid w:val="00542115"/>
    <w:rsid w:val="005450A5"/>
    <w:rsid w:val="00545914"/>
    <w:rsid w:val="00545A43"/>
    <w:rsid w:val="0054707A"/>
    <w:rsid w:val="005517FE"/>
    <w:rsid w:val="00552575"/>
    <w:rsid w:val="005527F8"/>
    <w:rsid w:val="00554B57"/>
    <w:rsid w:val="00555B65"/>
    <w:rsid w:val="00556E3E"/>
    <w:rsid w:val="00557C06"/>
    <w:rsid w:val="00560451"/>
    <w:rsid w:val="00560833"/>
    <w:rsid w:val="00565A97"/>
    <w:rsid w:val="00566246"/>
    <w:rsid w:val="00571390"/>
    <w:rsid w:val="00571C60"/>
    <w:rsid w:val="005753F1"/>
    <w:rsid w:val="00580CD1"/>
    <w:rsid w:val="00580CDF"/>
    <w:rsid w:val="00580D32"/>
    <w:rsid w:val="00581DFE"/>
    <w:rsid w:val="00582B4E"/>
    <w:rsid w:val="00585404"/>
    <w:rsid w:val="0058577B"/>
    <w:rsid w:val="00585E36"/>
    <w:rsid w:val="00586109"/>
    <w:rsid w:val="00586BCF"/>
    <w:rsid w:val="00586BF6"/>
    <w:rsid w:val="00593163"/>
    <w:rsid w:val="00594E44"/>
    <w:rsid w:val="00597252"/>
    <w:rsid w:val="005A1CD2"/>
    <w:rsid w:val="005A33B5"/>
    <w:rsid w:val="005A414D"/>
    <w:rsid w:val="005A6D20"/>
    <w:rsid w:val="005A7D4C"/>
    <w:rsid w:val="005B05E1"/>
    <w:rsid w:val="005B2E54"/>
    <w:rsid w:val="005B5300"/>
    <w:rsid w:val="005B5390"/>
    <w:rsid w:val="005C07F3"/>
    <w:rsid w:val="005C20D7"/>
    <w:rsid w:val="005C2783"/>
    <w:rsid w:val="005C326A"/>
    <w:rsid w:val="005C33E2"/>
    <w:rsid w:val="005C5020"/>
    <w:rsid w:val="005C73FB"/>
    <w:rsid w:val="005C78EE"/>
    <w:rsid w:val="005D29E5"/>
    <w:rsid w:val="005D493D"/>
    <w:rsid w:val="005D5B02"/>
    <w:rsid w:val="005D5FD5"/>
    <w:rsid w:val="005D6654"/>
    <w:rsid w:val="005D7608"/>
    <w:rsid w:val="005E0AAF"/>
    <w:rsid w:val="005E1653"/>
    <w:rsid w:val="005E24A2"/>
    <w:rsid w:val="005E539D"/>
    <w:rsid w:val="005E63B4"/>
    <w:rsid w:val="005F0386"/>
    <w:rsid w:val="005F0A51"/>
    <w:rsid w:val="005F448F"/>
    <w:rsid w:val="005F6187"/>
    <w:rsid w:val="006010D2"/>
    <w:rsid w:val="006034EF"/>
    <w:rsid w:val="006040D8"/>
    <w:rsid w:val="00605546"/>
    <w:rsid w:val="00606B21"/>
    <w:rsid w:val="00606B85"/>
    <w:rsid w:val="006109EB"/>
    <w:rsid w:val="00612DF4"/>
    <w:rsid w:val="00612E35"/>
    <w:rsid w:val="00614A11"/>
    <w:rsid w:val="00614D19"/>
    <w:rsid w:val="00617CA5"/>
    <w:rsid w:val="00620CFE"/>
    <w:rsid w:val="00623655"/>
    <w:rsid w:val="0062422B"/>
    <w:rsid w:val="00624399"/>
    <w:rsid w:val="0062563D"/>
    <w:rsid w:val="00631281"/>
    <w:rsid w:val="00631A62"/>
    <w:rsid w:val="00632B85"/>
    <w:rsid w:val="0063412F"/>
    <w:rsid w:val="00642EC7"/>
    <w:rsid w:val="0064371E"/>
    <w:rsid w:val="006439E1"/>
    <w:rsid w:val="00644043"/>
    <w:rsid w:val="00644270"/>
    <w:rsid w:val="00645251"/>
    <w:rsid w:val="00645B06"/>
    <w:rsid w:val="00647645"/>
    <w:rsid w:val="00647C61"/>
    <w:rsid w:val="00647E29"/>
    <w:rsid w:val="00647F18"/>
    <w:rsid w:val="00651305"/>
    <w:rsid w:val="006516AA"/>
    <w:rsid w:val="00651A98"/>
    <w:rsid w:val="00652220"/>
    <w:rsid w:val="006529B8"/>
    <w:rsid w:val="006532E5"/>
    <w:rsid w:val="006540EE"/>
    <w:rsid w:val="0065443E"/>
    <w:rsid w:val="00657F14"/>
    <w:rsid w:val="00660706"/>
    <w:rsid w:val="00663047"/>
    <w:rsid w:val="00663147"/>
    <w:rsid w:val="006655B4"/>
    <w:rsid w:val="00665DD2"/>
    <w:rsid w:val="00666C0B"/>
    <w:rsid w:val="00673479"/>
    <w:rsid w:val="00673A07"/>
    <w:rsid w:val="00673E2B"/>
    <w:rsid w:val="00674C5E"/>
    <w:rsid w:val="00676135"/>
    <w:rsid w:val="00676229"/>
    <w:rsid w:val="00676528"/>
    <w:rsid w:val="006768C0"/>
    <w:rsid w:val="0067707F"/>
    <w:rsid w:val="00677395"/>
    <w:rsid w:val="00677879"/>
    <w:rsid w:val="00677B09"/>
    <w:rsid w:val="00677E4B"/>
    <w:rsid w:val="00680FE4"/>
    <w:rsid w:val="006812E6"/>
    <w:rsid w:val="006818B0"/>
    <w:rsid w:val="00681CC8"/>
    <w:rsid w:val="00682A44"/>
    <w:rsid w:val="006836B0"/>
    <w:rsid w:val="006836C1"/>
    <w:rsid w:val="00683920"/>
    <w:rsid w:val="00684FCC"/>
    <w:rsid w:val="00687A9A"/>
    <w:rsid w:val="00690472"/>
    <w:rsid w:val="00690D9E"/>
    <w:rsid w:val="00691770"/>
    <w:rsid w:val="0069233A"/>
    <w:rsid w:val="006979CB"/>
    <w:rsid w:val="006A0F00"/>
    <w:rsid w:val="006A3860"/>
    <w:rsid w:val="006A3E1A"/>
    <w:rsid w:val="006A3E3C"/>
    <w:rsid w:val="006A5713"/>
    <w:rsid w:val="006A6A5B"/>
    <w:rsid w:val="006A7309"/>
    <w:rsid w:val="006B220B"/>
    <w:rsid w:val="006B3B5F"/>
    <w:rsid w:val="006B655C"/>
    <w:rsid w:val="006B7F0D"/>
    <w:rsid w:val="006B7FBE"/>
    <w:rsid w:val="006C13D7"/>
    <w:rsid w:val="006C2D44"/>
    <w:rsid w:val="006C2D5F"/>
    <w:rsid w:val="006C38DF"/>
    <w:rsid w:val="006C3A7B"/>
    <w:rsid w:val="006C3BEA"/>
    <w:rsid w:val="006C431C"/>
    <w:rsid w:val="006C4CA6"/>
    <w:rsid w:val="006C5926"/>
    <w:rsid w:val="006C66C9"/>
    <w:rsid w:val="006D009C"/>
    <w:rsid w:val="006D3039"/>
    <w:rsid w:val="006D4344"/>
    <w:rsid w:val="006D451B"/>
    <w:rsid w:val="006D5FEA"/>
    <w:rsid w:val="006D716F"/>
    <w:rsid w:val="006D7F0D"/>
    <w:rsid w:val="006E081C"/>
    <w:rsid w:val="006E09E9"/>
    <w:rsid w:val="006E0DE6"/>
    <w:rsid w:val="006E0EEE"/>
    <w:rsid w:val="006E1352"/>
    <w:rsid w:val="006E509C"/>
    <w:rsid w:val="006E57D5"/>
    <w:rsid w:val="006F3639"/>
    <w:rsid w:val="006F65DF"/>
    <w:rsid w:val="006F7038"/>
    <w:rsid w:val="006F7786"/>
    <w:rsid w:val="006F7B02"/>
    <w:rsid w:val="007002B1"/>
    <w:rsid w:val="00702C1E"/>
    <w:rsid w:val="007030E9"/>
    <w:rsid w:val="00705692"/>
    <w:rsid w:val="00707547"/>
    <w:rsid w:val="00707D84"/>
    <w:rsid w:val="0071123F"/>
    <w:rsid w:val="00711A87"/>
    <w:rsid w:val="007122B8"/>
    <w:rsid w:val="007127B8"/>
    <w:rsid w:val="00712BBE"/>
    <w:rsid w:val="00712E5B"/>
    <w:rsid w:val="00714BDD"/>
    <w:rsid w:val="0071522E"/>
    <w:rsid w:val="00716AD8"/>
    <w:rsid w:val="00716BE4"/>
    <w:rsid w:val="00721944"/>
    <w:rsid w:val="0072235B"/>
    <w:rsid w:val="00723312"/>
    <w:rsid w:val="00724435"/>
    <w:rsid w:val="0072444D"/>
    <w:rsid w:val="00724DF8"/>
    <w:rsid w:val="00726163"/>
    <w:rsid w:val="007333AB"/>
    <w:rsid w:val="007343C9"/>
    <w:rsid w:val="00734530"/>
    <w:rsid w:val="00736085"/>
    <w:rsid w:val="00736128"/>
    <w:rsid w:val="00736DD5"/>
    <w:rsid w:val="007373FC"/>
    <w:rsid w:val="00740D10"/>
    <w:rsid w:val="00741623"/>
    <w:rsid w:val="00742459"/>
    <w:rsid w:val="00742E07"/>
    <w:rsid w:val="0074341B"/>
    <w:rsid w:val="00743D3A"/>
    <w:rsid w:val="00743EB7"/>
    <w:rsid w:val="007442C7"/>
    <w:rsid w:val="00745E15"/>
    <w:rsid w:val="00750B75"/>
    <w:rsid w:val="00751A1D"/>
    <w:rsid w:val="00752ADD"/>
    <w:rsid w:val="00753BAB"/>
    <w:rsid w:val="00760325"/>
    <w:rsid w:val="00761676"/>
    <w:rsid w:val="007632D5"/>
    <w:rsid w:val="00764981"/>
    <w:rsid w:val="0076738A"/>
    <w:rsid w:val="007675A2"/>
    <w:rsid w:val="0076763F"/>
    <w:rsid w:val="0077093E"/>
    <w:rsid w:val="00770C3D"/>
    <w:rsid w:val="00771395"/>
    <w:rsid w:val="00773F83"/>
    <w:rsid w:val="00774F6B"/>
    <w:rsid w:val="00775008"/>
    <w:rsid w:val="00776824"/>
    <w:rsid w:val="00776A3C"/>
    <w:rsid w:val="00780372"/>
    <w:rsid w:val="00780895"/>
    <w:rsid w:val="00781427"/>
    <w:rsid w:val="007817DF"/>
    <w:rsid w:val="00781B1A"/>
    <w:rsid w:val="0078406F"/>
    <w:rsid w:val="00784732"/>
    <w:rsid w:val="00784782"/>
    <w:rsid w:val="00786213"/>
    <w:rsid w:val="00787B2F"/>
    <w:rsid w:val="00790FB4"/>
    <w:rsid w:val="00791128"/>
    <w:rsid w:val="00792B4A"/>
    <w:rsid w:val="007932E7"/>
    <w:rsid w:val="007A136D"/>
    <w:rsid w:val="007A33DB"/>
    <w:rsid w:val="007A4B92"/>
    <w:rsid w:val="007A4DAA"/>
    <w:rsid w:val="007A5A64"/>
    <w:rsid w:val="007A690A"/>
    <w:rsid w:val="007B01B9"/>
    <w:rsid w:val="007B0C26"/>
    <w:rsid w:val="007B0E7E"/>
    <w:rsid w:val="007B43F1"/>
    <w:rsid w:val="007B5427"/>
    <w:rsid w:val="007B7352"/>
    <w:rsid w:val="007C0729"/>
    <w:rsid w:val="007C20B1"/>
    <w:rsid w:val="007C311D"/>
    <w:rsid w:val="007C3FAF"/>
    <w:rsid w:val="007C5233"/>
    <w:rsid w:val="007C570A"/>
    <w:rsid w:val="007C756B"/>
    <w:rsid w:val="007D09CA"/>
    <w:rsid w:val="007D3C50"/>
    <w:rsid w:val="007D54AC"/>
    <w:rsid w:val="007D563D"/>
    <w:rsid w:val="007D77CB"/>
    <w:rsid w:val="007E13AF"/>
    <w:rsid w:val="007E2364"/>
    <w:rsid w:val="007E2520"/>
    <w:rsid w:val="007E3634"/>
    <w:rsid w:val="007E40C7"/>
    <w:rsid w:val="007E47B6"/>
    <w:rsid w:val="007E5C49"/>
    <w:rsid w:val="007E63D1"/>
    <w:rsid w:val="007E6495"/>
    <w:rsid w:val="007E6D90"/>
    <w:rsid w:val="007E6FC4"/>
    <w:rsid w:val="007F17D6"/>
    <w:rsid w:val="007F1C42"/>
    <w:rsid w:val="007F3923"/>
    <w:rsid w:val="007F6404"/>
    <w:rsid w:val="007F6D9F"/>
    <w:rsid w:val="007F768F"/>
    <w:rsid w:val="00800F01"/>
    <w:rsid w:val="008022A8"/>
    <w:rsid w:val="00802CF2"/>
    <w:rsid w:val="008033DB"/>
    <w:rsid w:val="008035A1"/>
    <w:rsid w:val="00805543"/>
    <w:rsid w:val="008063B4"/>
    <w:rsid w:val="00807638"/>
    <w:rsid w:val="008077EA"/>
    <w:rsid w:val="00807874"/>
    <w:rsid w:val="00807B33"/>
    <w:rsid w:val="00810949"/>
    <w:rsid w:val="008135B2"/>
    <w:rsid w:val="00816E88"/>
    <w:rsid w:val="00817258"/>
    <w:rsid w:val="00821596"/>
    <w:rsid w:val="00824D6A"/>
    <w:rsid w:val="00827A0B"/>
    <w:rsid w:val="00832E9D"/>
    <w:rsid w:val="00834C28"/>
    <w:rsid w:val="008359FC"/>
    <w:rsid w:val="008370D8"/>
    <w:rsid w:val="00837A00"/>
    <w:rsid w:val="0084074C"/>
    <w:rsid w:val="00840EAA"/>
    <w:rsid w:val="008425B8"/>
    <w:rsid w:val="0084480C"/>
    <w:rsid w:val="00845AA2"/>
    <w:rsid w:val="00847E1E"/>
    <w:rsid w:val="00850976"/>
    <w:rsid w:val="00850CFD"/>
    <w:rsid w:val="00851B5D"/>
    <w:rsid w:val="008523D5"/>
    <w:rsid w:val="00852D21"/>
    <w:rsid w:val="00853044"/>
    <w:rsid w:val="00854B84"/>
    <w:rsid w:val="008559A2"/>
    <w:rsid w:val="00855DF5"/>
    <w:rsid w:val="008578F0"/>
    <w:rsid w:val="008606A3"/>
    <w:rsid w:val="00861972"/>
    <w:rsid w:val="0086263D"/>
    <w:rsid w:val="008642EF"/>
    <w:rsid w:val="00864BF1"/>
    <w:rsid w:val="00865025"/>
    <w:rsid w:val="00865F51"/>
    <w:rsid w:val="0086681C"/>
    <w:rsid w:val="0086795C"/>
    <w:rsid w:val="00870363"/>
    <w:rsid w:val="00870BEE"/>
    <w:rsid w:val="00872662"/>
    <w:rsid w:val="00873832"/>
    <w:rsid w:val="00874334"/>
    <w:rsid w:val="00874A2E"/>
    <w:rsid w:val="00875381"/>
    <w:rsid w:val="00875770"/>
    <w:rsid w:val="00880170"/>
    <w:rsid w:val="00880196"/>
    <w:rsid w:val="00881FD3"/>
    <w:rsid w:val="00884493"/>
    <w:rsid w:val="00884BE3"/>
    <w:rsid w:val="0088581E"/>
    <w:rsid w:val="0088661C"/>
    <w:rsid w:val="008872F0"/>
    <w:rsid w:val="00887574"/>
    <w:rsid w:val="00890C1C"/>
    <w:rsid w:val="0089215B"/>
    <w:rsid w:val="0089248F"/>
    <w:rsid w:val="00892DF8"/>
    <w:rsid w:val="00893D7A"/>
    <w:rsid w:val="008943BC"/>
    <w:rsid w:val="00894D8C"/>
    <w:rsid w:val="00894FFE"/>
    <w:rsid w:val="00895A6D"/>
    <w:rsid w:val="00897070"/>
    <w:rsid w:val="0089731D"/>
    <w:rsid w:val="008A297F"/>
    <w:rsid w:val="008A4CD8"/>
    <w:rsid w:val="008A6E09"/>
    <w:rsid w:val="008B0C35"/>
    <w:rsid w:val="008B0C87"/>
    <w:rsid w:val="008B1606"/>
    <w:rsid w:val="008B17D5"/>
    <w:rsid w:val="008B5B79"/>
    <w:rsid w:val="008C29F1"/>
    <w:rsid w:val="008C3159"/>
    <w:rsid w:val="008C3953"/>
    <w:rsid w:val="008C4139"/>
    <w:rsid w:val="008C45BC"/>
    <w:rsid w:val="008C73FE"/>
    <w:rsid w:val="008D29F2"/>
    <w:rsid w:val="008D53AC"/>
    <w:rsid w:val="008D7B8B"/>
    <w:rsid w:val="008E2F7B"/>
    <w:rsid w:val="008E306A"/>
    <w:rsid w:val="008E4C1D"/>
    <w:rsid w:val="008E56FF"/>
    <w:rsid w:val="008E5B9E"/>
    <w:rsid w:val="008E5E09"/>
    <w:rsid w:val="008E63EB"/>
    <w:rsid w:val="008E6F00"/>
    <w:rsid w:val="008E745F"/>
    <w:rsid w:val="008F0C95"/>
    <w:rsid w:val="008F1A97"/>
    <w:rsid w:val="008F4A7E"/>
    <w:rsid w:val="008F7972"/>
    <w:rsid w:val="009010F0"/>
    <w:rsid w:val="00903D79"/>
    <w:rsid w:val="00904FB6"/>
    <w:rsid w:val="00905BE4"/>
    <w:rsid w:val="0090695B"/>
    <w:rsid w:val="0090743A"/>
    <w:rsid w:val="00910991"/>
    <w:rsid w:val="0091255E"/>
    <w:rsid w:val="00913174"/>
    <w:rsid w:val="00913687"/>
    <w:rsid w:val="009164F9"/>
    <w:rsid w:val="00916521"/>
    <w:rsid w:val="00916BE0"/>
    <w:rsid w:val="00916F35"/>
    <w:rsid w:val="00920284"/>
    <w:rsid w:val="00920BFD"/>
    <w:rsid w:val="009210A6"/>
    <w:rsid w:val="009227A8"/>
    <w:rsid w:val="009233CB"/>
    <w:rsid w:val="009243FE"/>
    <w:rsid w:val="0092467A"/>
    <w:rsid w:val="0092482A"/>
    <w:rsid w:val="00925147"/>
    <w:rsid w:val="00925E33"/>
    <w:rsid w:val="00926583"/>
    <w:rsid w:val="00926C9D"/>
    <w:rsid w:val="0092717A"/>
    <w:rsid w:val="0093060C"/>
    <w:rsid w:val="00930A58"/>
    <w:rsid w:val="00932F71"/>
    <w:rsid w:val="00934467"/>
    <w:rsid w:val="0093531F"/>
    <w:rsid w:val="00935794"/>
    <w:rsid w:val="009372A0"/>
    <w:rsid w:val="00937676"/>
    <w:rsid w:val="00942A89"/>
    <w:rsid w:val="009437F5"/>
    <w:rsid w:val="0094410E"/>
    <w:rsid w:val="00944D18"/>
    <w:rsid w:val="00947460"/>
    <w:rsid w:val="0094750E"/>
    <w:rsid w:val="00947ED7"/>
    <w:rsid w:val="00950021"/>
    <w:rsid w:val="009503FD"/>
    <w:rsid w:val="0095162C"/>
    <w:rsid w:val="0095576C"/>
    <w:rsid w:val="009566A0"/>
    <w:rsid w:val="0095735B"/>
    <w:rsid w:val="009650CA"/>
    <w:rsid w:val="00965764"/>
    <w:rsid w:val="00966F49"/>
    <w:rsid w:val="00974C48"/>
    <w:rsid w:val="00975EDF"/>
    <w:rsid w:val="00976398"/>
    <w:rsid w:val="00976B58"/>
    <w:rsid w:val="009815B4"/>
    <w:rsid w:val="00983769"/>
    <w:rsid w:val="0098406F"/>
    <w:rsid w:val="00985025"/>
    <w:rsid w:val="009855D4"/>
    <w:rsid w:val="009869A4"/>
    <w:rsid w:val="00986AFD"/>
    <w:rsid w:val="00987A8B"/>
    <w:rsid w:val="009901E4"/>
    <w:rsid w:val="00992A0E"/>
    <w:rsid w:val="00992A29"/>
    <w:rsid w:val="00992E0D"/>
    <w:rsid w:val="0099439B"/>
    <w:rsid w:val="00997CED"/>
    <w:rsid w:val="009A0F23"/>
    <w:rsid w:val="009A1379"/>
    <w:rsid w:val="009A300E"/>
    <w:rsid w:val="009A4791"/>
    <w:rsid w:val="009A55EB"/>
    <w:rsid w:val="009A7A64"/>
    <w:rsid w:val="009B0C5E"/>
    <w:rsid w:val="009B1651"/>
    <w:rsid w:val="009B2165"/>
    <w:rsid w:val="009B24CF"/>
    <w:rsid w:val="009B319B"/>
    <w:rsid w:val="009B31E6"/>
    <w:rsid w:val="009B4348"/>
    <w:rsid w:val="009B56B0"/>
    <w:rsid w:val="009C298D"/>
    <w:rsid w:val="009C417F"/>
    <w:rsid w:val="009C44B8"/>
    <w:rsid w:val="009C458E"/>
    <w:rsid w:val="009C4767"/>
    <w:rsid w:val="009C5CA0"/>
    <w:rsid w:val="009C6DF2"/>
    <w:rsid w:val="009C7AF1"/>
    <w:rsid w:val="009D1E49"/>
    <w:rsid w:val="009D215A"/>
    <w:rsid w:val="009D2732"/>
    <w:rsid w:val="009D2885"/>
    <w:rsid w:val="009D34AA"/>
    <w:rsid w:val="009D371A"/>
    <w:rsid w:val="009D7AFC"/>
    <w:rsid w:val="009E0011"/>
    <w:rsid w:val="009E037E"/>
    <w:rsid w:val="009E1B05"/>
    <w:rsid w:val="009E24B8"/>
    <w:rsid w:val="009E3FF7"/>
    <w:rsid w:val="009E458B"/>
    <w:rsid w:val="009E463B"/>
    <w:rsid w:val="009E4E99"/>
    <w:rsid w:val="009E4E9A"/>
    <w:rsid w:val="009E57FA"/>
    <w:rsid w:val="009E61D8"/>
    <w:rsid w:val="009E766B"/>
    <w:rsid w:val="009F1466"/>
    <w:rsid w:val="009F171D"/>
    <w:rsid w:val="009F2F0D"/>
    <w:rsid w:val="009F602E"/>
    <w:rsid w:val="009F7067"/>
    <w:rsid w:val="009F7286"/>
    <w:rsid w:val="009F74AD"/>
    <w:rsid w:val="009F7B20"/>
    <w:rsid w:val="00A01E96"/>
    <w:rsid w:val="00A0358C"/>
    <w:rsid w:val="00A05404"/>
    <w:rsid w:val="00A05449"/>
    <w:rsid w:val="00A06295"/>
    <w:rsid w:val="00A064BA"/>
    <w:rsid w:val="00A077DA"/>
    <w:rsid w:val="00A0788C"/>
    <w:rsid w:val="00A11D91"/>
    <w:rsid w:val="00A12A49"/>
    <w:rsid w:val="00A14414"/>
    <w:rsid w:val="00A15B4F"/>
    <w:rsid w:val="00A15DA6"/>
    <w:rsid w:val="00A1624A"/>
    <w:rsid w:val="00A16922"/>
    <w:rsid w:val="00A17360"/>
    <w:rsid w:val="00A20401"/>
    <w:rsid w:val="00A20A21"/>
    <w:rsid w:val="00A21E08"/>
    <w:rsid w:val="00A22DD5"/>
    <w:rsid w:val="00A23EF0"/>
    <w:rsid w:val="00A2421F"/>
    <w:rsid w:val="00A258EA"/>
    <w:rsid w:val="00A2682D"/>
    <w:rsid w:val="00A2719D"/>
    <w:rsid w:val="00A30FAB"/>
    <w:rsid w:val="00A31195"/>
    <w:rsid w:val="00A31602"/>
    <w:rsid w:val="00A328FC"/>
    <w:rsid w:val="00A34852"/>
    <w:rsid w:val="00A34958"/>
    <w:rsid w:val="00A36619"/>
    <w:rsid w:val="00A401C7"/>
    <w:rsid w:val="00A40659"/>
    <w:rsid w:val="00A41DB5"/>
    <w:rsid w:val="00A42703"/>
    <w:rsid w:val="00A45BFF"/>
    <w:rsid w:val="00A46FEB"/>
    <w:rsid w:val="00A5107A"/>
    <w:rsid w:val="00A515B8"/>
    <w:rsid w:val="00A52ABA"/>
    <w:rsid w:val="00A52CBB"/>
    <w:rsid w:val="00A52E7A"/>
    <w:rsid w:val="00A54595"/>
    <w:rsid w:val="00A5459A"/>
    <w:rsid w:val="00A55E58"/>
    <w:rsid w:val="00A577D0"/>
    <w:rsid w:val="00A57A58"/>
    <w:rsid w:val="00A6078D"/>
    <w:rsid w:val="00A612B7"/>
    <w:rsid w:val="00A61C88"/>
    <w:rsid w:val="00A62323"/>
    <w:rsid w:val="00A62EB6"/>
    <w:rsid w:val="00A657F5"/>
    <w:rsid w:val="00A65B38"/>
    <w:rsid w:val="00A70874"/>
    <w:rsid w:val="00A76283"/>
    <w:rsid w:val="00A8010A"/>
    <w:rsid w:val="00A80453"/>
    <w:rsid w:val="00A823A0"/>
    <w:rsid w:val="00A8326B"/>
    <w:rsid w:val="00A836C8"/>
    <w:rsid w:val="00A85247"/>
    <w:rsid w:val="00A867CC"/>
    <w:rsid w:val="00A870EE"/>
    <w:rsid w:val="00A90EF1"/>
    <w:rsid w:val="00A92C7E"/>
    <w:rsid w:val="00A94CBC"/>
    <w:rsid w:val="00A95B7C"/>
    <w:rsid w:val="00A96052"/>
    <w:rsid w:val="00A963F4"/>
    <w:rsid w:val="00A96798"/>
    <w:rsid w:val="00AA0D78"/>
    <w:rsid w:val="00AA0F1A"/>
    <w:rsid w:val="00AA23B4"/>
    <w:rsid w:val="00AA719A"/>
    <w:rsid w:val="00AA7980"/>
    <w:rsid w:val="00AA7D7C"/>
    <w:rsid w:val="00AA7E91"/>
    <w:rsid w:val="00AB093F"/>
    <w:rsid w:val="00AB67C9"/>
    <w:rsid w:val="00AB6DD7"/>
    <w:rsid w:val="00AC0215"/>
    <w:rsid w:val="00AC04A7"/>
    <w:rsid w:val="00AC06A7"/>
    <w:rsid w:val="00AC101F"/>
    <w:rsid w:val="00AC26D6"/>
    <w:rsid w:val="00AC2A2D"/>
    <w:rsid w:val="00AC31BF"/>
    <w:rsid w:val="00AC4AD4"/>
    <w:rsid w:val="00AC4F9F"/>
    <w:rsid w:val="00AC602C"/>
    <w:rsid w:val="00AC67F0"/>
    <w:rsid w:val="00AC6C26"/>
    <w:rsid w:val="00AD0821"/>
    <w:rsid w:val="00AD1582"/>
    <w:rsid w:val="00AD17FA"/>
    <w:rsid w:val="00AD18F0"/>
    <w:rsid w:val="00AD677B"/>
    <w:rsid w:val="00AD705F"/>
    <w:rsid w:val="00AE0E84"/>
    <w:rsid w:val="00AE23F6"/>
    <w:rsid w:val="00AE27E6"/>
    <w:rsid w:val="00AE2B36"/>
    <w:rsid w:val="00AE431C"/>
    <w:rsid w:val="00AE53D1"/>
    <w:rsid w:val="00AE6B98"/>
    <w:rsid w:val="00AF0584"/>
    <w:rsid w:val="00AF1BFF"/>
    <w:rsid w:val="00AF55EE"/>
    <w:rsid w:val="00AF7600"/>
    <w:rsid w:val="00B013AE"/>
    <w:rsid w:val="00B01B31"/>
    <w:rsid w:val="00B049B0"/>
    <w:rsid w:val="00B05486"/>
    <w:rsid w:val="00B07BA5"/>
    <w:rsid w:val="00B10828"/>
    <w:rsid w:val="00B11832"/>
    <w:rsid w:val="00B11AFC"/>
    <w:rsid w:val="00B11EC8"/>
    <w:rsid w:val="00B12E05"/>
    <w:rsid w:val="00B13646"/>
    <w:rsid w:val="00B14161"/>
    <w:rsid w:val="00B145AD"/>
    <w:rsid w:val="00B14FDB"/>
    <w:rsid w:val="00B20ED1"/>
    <w:rsid w:val="00B2108D"/>
    <w:rsid w:val="00B21F95"/>
    <w:rsid w:val="00B22A33"/>
    <w:rsid w:val="00B2334F"/>
    <w:rsid w:val="00B23757"/>
    <w:rsid w:val="00B24709"/>
    <w:rsid w:val="00B267ED"/>
    <w:rsid w:val="00B27FBA"/>
    <w:rsid w:val="00B30669"/>
    <w:rsid w:val="00B30D05"/>
    <w:rsid w:val="00B329D7"/>
    <w:rsid w:val="00B32C03"/>
    <w:rsid w:val="00B33651"/>
    <w:rsid w:val="00B33DC9"/>
    <w:rsid w:val="00B33EFD"/>
    <w:rsid w:val="00B34DFA"/>
    <w:rsid w:val="00B3615B"/>
    <w:rsid w:val="00B372B2"/>
    <w:rsid w:val="00B37C21"/>
    <w:rsid w:val="00B40482"/>
    <w:rsid w:val="00B42211"/>
    <w:rsid w:val="00B44155"/>
    <w:rsid w:val="00B47D64"/>
    <w:rsid w:val="00B50A3F"/>
    <w:rsid w:val="00B51E61"/>
    <w:rsid w:val="00B52E33"/>
    <w:rsid w:val="00B57BB4"/>
    <w:rsid w:val="00B61283"/>
    <w:rsid w:val="00B63166"/>
    <w:rsid w:val="00B6696D"/>
    <w:rsid w:val="00B67AFC"/>
    <w:rsid w:val="00B70919"/>
    <w:rsid w:val="00B71506"/>
    <w:rsid w:val="00B72743"/>
    <w:rsid w:val="00B7441B"/>
    <w:rsid w:val="00B753C5"/>
    <w:rsid w:val="00B77193"/>
    <w:rsid w:val="00B8071C"/>
    <w:rsid w:val="00B81190"/>
    <w:rsid w:val="00B81238"/>
    <w:rsid w:val="00B814F6"/>
    <w:rsid w:val="00B82196"/>
    <w:rsid w:val="00B829DC"/>
    <w:rsid w:val="00B82F1B"/>
    <w:rsid w:val="00B85761"/>
    <w:rsid w:val="00B8642D"/>
    <w:rsid w:val="00B9450A"/>
    <w:rsid w:val="00B95F68"/>
    <w:rsid w:val="00B96E19"/>
    <w:rsid w:val="00BA186E"/>
    <w:rsid w:val="00BA198D"/>
    <w:rsid w:val="00BA2534"/>
    <w:rsid w:val="00BA3AD3"/>
    <w:rsid w:val="00BA5357"/>
    <w:rsid w:val="00BA5429"/>
    <w:rsid w:val="00BA7B1A"/>
    <w:rsid w:val="00BB0BB0"/>
    <w:rsid w:val="00BB160F"/>
    <w:rsid w:val="00BB21C9"/>
    <w:rsid w:val="00BB37DE"/>
    <w:rsid w:val="00BB4588"/>
    <w:rsid w:val="00BB53AF"/>
    <w:rsid w:val="00BB62AF"/>
    <w:rsid w:val="00BB71C2"/>
    <w:rsid w:val="00BB774A"/>
    <w:rsid w:val="00BC1631"/>
    <w:rsid w:val="00BC298F"/>
    <w:rsid w:val="00BC3D98"/>
    <w:rsid w:val="00BC46F9"/>
    <w:rsid w:val="00BC5442"/>
    <w:rsid w:val="00BC6178"/>
    <w:rsid w:val="00BD07A7"/>
    <w:rsid w:val="00BD4445"/>
    <w:rsid w:val="00BD613D"/>
    <w:rsid w:val="00BD6D6C"/>
    <w:rsid w:val="00BE0418"/>
    <w:rsid w:val="00BE0438"/>
    <w:rsid w:val="00BE3415"/>
    <w:rsid w:val="00BE4C0F"/>
    <w:rsid w:val="00BE5222"/>
    <w:rsid w:val="00BE7B2E"/>
    <w:rsid w:val="00BF09AC"/>
    <w:rsid w:val="00BF24BE"/>
    <w:rsid w:val="00BF267B"/>
    <w:rsid w:val="00BF47E4"/>
    <w:rsid w:val="00BF4A03"/>
    <w:rsid w:val="00BF58B0"/>
    <w:rsid w:val="00C011D0"/>
    <w:rsid w:val="00C01998"/>
    <w:rsid w:val="00C01A72"/>
    <w:rsid w:val="00C01C2C"/>
    <w:rsid w:val="00C0451D"/>
    <w:rsid w:val="00C0568D"/>
    <w:rsid w:val="00C06B10"/>
    <w:rsid w:val="00C072ED"/>
    <w:rsid w:val="00C07978"/>
    <w:rsid w:val="00C10921"/>
    <w:rsid w:val="00C11B44"/>
    <w:rsid w:val="00C12641"/>
    <w:rsid w:val="00C14FB5"/>
    <w:rsid w:val="00C1753E"/>
    <w:rsid w:val="00C21D1A"/>
    <w:rsid w:val="00C230E9"/>
    <w:rsid w:val="00C241BF"/>
    <w:rsid w:val="00C2592A"/>
    <w:rsid w:val="00C2642D"/>
    <w:rsid w:val="00C27810"/>
    <w:rsid w:val="00C27D0F"/>
    <w:rsid w:val="00C27D95"/>
    <w:rsid w:val="00C30126"/>
    <w:rsid w:val="00C30992"/>
    <w:rsid w:val="00C32F7B"/>
    <w:rsid w:val="00C34504"/>
    <w:rsid w:val="00C34AD9"/>
    <w:rsid w:val="00C37E9F"/>
    <w:rsid w:val="00C37EF2"/>
    <w:rsid w:val="00C4238A"/>
    <w:rsid w:val="00C4576B"/>
    <w:rsid w:val="00C46273"/>
    <w:rsid w:val="00C50FE0"/>
    <w:rsid w:val="00C51F58"/>
    <w:rsid w:val="00C520D8"/>
    <w:rsid w:val="00C5530F"/>
    <w:rsid w:val="00C55D96"/>
    <w:rsid w:val="00C561B6"/>
    <w:rsid w:val="00C60C86"/>
    <w:rsid w:val="00C614A5"/>
    <w:rsid w:val="00C61746"/>
    <w:rsid w:val="00C625DA"/>
    <w:rsid w:val="00C634EC"/>
    <w:rsid w:val="00C64CB3"/>
    <w:rsid w:val="00C662BA"/>
    <w:rsid w:val="00C717FC"/>
    <w:rsid w:val="00C71A7A"/>
    <w:rsid w:val="00C72F05"/>
    <w:rsid w:val="00C73697"/>
    <w:rsid w:val="00C73859"/>
    <w:rsid w:val="00C747BE"/>
    <w:rsid w:val="00C76772"/>
    <w:rsid w:val="00C829B1"/>
    <w:rsid w:val="00C84B73"/>
    <w:rsid w:val="00C85AFC"/>
    <w:rsid w:val="00C86145"/>
    <w:rsid w:val="00C8664F"/>
    <w:rsid w:val="00C87C5C"/>
    <w:rsid w:val="00C91170"/>
    <w:rsid w:val="00C92A20"/>
    <w:rsid w:val="00C935EE"/>
    <w:rsid w:val="00C93CCD"/>
    <w:rsid w:val="00C94838"/>
    <w:rsid w:val="00C95CBA"/>
    <w:rsid w:val="00C95CC0"/>
    <w:rsid w:val="00C967B9"/>
    <w:rsid w:val="00C9696D"/>
    <w:rsid w:val="00CA0309"/>
    <w:rsid w:val="00CA1676"/>
    <w:rsid w:val="00CA1B5C"/>
    <w:rsid w:val="00CA1CA5"/>
    <w:rsid w:val="00CA3028"/>
    <w:rsid w:val="00CA54F2"/>
    <w:rsid w:val="00CA552D"/>
    <w:rsid w:val="00CA57E7"/>
    <w:rsid w:val="00CA5D61"/>
    <w:rsid w:val="00CA63AE"/>
    <w:rsid w:val="00CA63EE"/>
    <w:rsid w:val="00CA6827"/>
    <w:rsid w:val="00CA6C08"/>
    <w:rsid w:val="00CA6C22"/>
    <w:rsid w:val="00CB05E2"/>
    <w:rsid w:val="00CB1CE7"/>
    <w:rsid w:val="00CB2FD6"/>
    <w:rsid w:val="00CB376A"/>
    <w:rsid w:val="00CB3F1A"/>
    <w:rsid w:val="00CB4DE7"/>
    <w:rsid w:val="00CB604B"/>
    <w:rsid w:val="00CB6F32"/>
    <w:rsid w:val="00CB72DF"/>
    <w:rsid w:val="00CC0293"/>
    <w:rsid w:val="00CC14B7"/>
    <w:rsid w:val="00CC171D"/>
    <w:rsid w:val="00CC200D"/>
    <w:rsid w:val="00CC40A4"/>
    <w:rsid w:val="00CC4CB6"/>
    <w:rsid w:val="00CC55B5"/>
    <w:rsid w:val="00CC7DB0"/>
    <w:rsid w:val="00CD0393"/>
    <w:rsid w:val="00CD20C4"/>
    <w:rsid w:val="00CD3311"/>
    <w:rsid w:val="00CD3621"/>
    <w:rsid w:val="00CD5952"/>
    <w:rsid w:val="00CD607B"/>
    <w:rsid w:val="00CD643D"/>
    <w:rsid w:val="00CD7733"/>
    <w:rsid w:val="00CE36A6"/>
    <w:rsid w:val="00CE47D7"/>
    <w:rsid w:val="00CE482D"/>
    <w:rsid w:val="00CE718B"/>
    <w:rsid w:val="00CE7B40"/>
    <w:rsid w:val="00CF03DC"/>
    <w:rsid w:val="00CF0D92"/>
    <w:rsid w:val="00CF141B"/>
    <w:rsid w:val="00CF1B40"/>
    <w:rsid w:val="00CF1D78"/>
    <w:rsid w:val="00CF1E41"/>
    <w:rsid w:val="00CF2119"/>
    <w:rsid w:val="00CF234D"/>
    <w:rsid w:val="00CF2959"/>
    <w:rsid w:val="00CF411C"/>
    <w:rsid w:val="00CF4B77"/>
    <w:rsid w:val="00CF5FF8"/>
    <w:rsid w:val="00D00AF6"/>
    <w:rsid w:val="00D01EB3"/>
    <w:rsid w:val="00D022C7"/>
    <w:rsid w:val="00D03E45"/>
    <w:rsid w:val="00D04637"/>
    <w:rsid w:val="00D04A0C"/>
    <w:rsid w:val="00D04AC5"/>
    <w:rsid w:val="00D04D66"/>
    <w:rsid w:val="00D0574E"/>
    <w:rsid w:val="00D0618D"/>
    <w:rsid w:val="00D10CB7"/>
    <w:rsid w:val="00D1259B"/>
    <w:rsid w:val="00D1322C"/>
    <w:rsid w:val="00D13333"/>
    <w:rsid w:val="00D13A95"/>
    <w:rsid w:val="00D13BB6"/>
    <w:rsid w:val="00D153F0"/>
    <w:rsid w:val="00D156B8"/>
    <w:rsid w:val="00D170B2"/>
    <w:rsid w:val="00D17DFE"/>
    <w:rsid w:val="00D210DC"/>
    <w:rsid w:val="00D21DCD"/>
    <w:rsid w:val="00D2302E"/>
    <w:rsid w:val="00D254C3"/>
    <w:rsid w:val="00D2596A"/>
    <w:rsid w:val="00D266E1"/>
    <w:rsid w:val="00D310A1"/>
    <w:rsid w:val="00D33C35"/>
    <w:rsid w:val="00D34457"/>
    <w:rsid w:val="00D3478D"/>
    <w:rsid w:val="00D3502D"/>
    <w:rsid w:val="00D358C2"/>
    <w:rsid w:val="00D378B7"/>
    <w:rsid w:val="00D41658"/>
    <w:rsid w:val="00D418BF"/>
    <w:rsid w:val="00D434D9"/>
    <w:rsid w:val="00D44912"/>
    <w:rsid w:val="00D45729"/>
    <w:rsid w:val="00D45934"/>
    <w:rsid w:val="00D46D87"/>
    <w:rsid w:val="00D51032"/>
    <w:rsid w:val="00D53865"/>
    <w:rsid w:val="00D53DEF"/>
    <w:rsid w:val="00D5480E"/>
    <w:rsid w:val="00D551AB"/>
    <w:rsid w:val="00D552DF"/>
    <w:rsid w:val="00D55484"/>
    <w:rsid w:val="00D55727"/>
    <w:rsid w:val="00D5664F"/>
    <w:rsid w:val="00D57C8E"/>
    <w:rsid w:val="00D60AF8"/>
    <w:rsid w:val="00D64C36"/>
    <w:rsid w:val="00D678BA"/>
    <w:rsid w:val="00D679C5"/>
    <w:rsid w:val="00D71AC4"/>
    <w:rsid w:val="00D72083"/>
    <w:rsid w:val="00D73B52"/>
    <w:rsid w:val="00D76088"/>
    <w:rsid w:val="00D761A8"/>
    <w:rsid w:val="00D76447"/>
    <w:rsid w:val="00D77370"/>
    <w:rsid w:val="00D85ED9"/>
    <w:rsid w:val="00D861D0"/>
    <w:rsid w:val="00D87F28"/>
    <w:rsid w:val="00D90E80"/>
    <w:rsid w:val="00D9159A"/>
    <w:rsid w:val="00D91808"/>
    <w:rsid w:val="00D947B0"/>
    <w:rsid w:val="00D96A2A"/>
    <w:rsid w:val="00D97091"/>
    <w:rsid w:val="00DA0811"/>
    <w:rsid w:val="00DA3365"/>
    <w:rsid w:val="00DA436B"/>
    <w:rsid w:val="00DA542B"/>
    <w:rsid w:val="00DA6CFD"/>
    <w:rsid w:val="00DA75FE"/>
    <w:rsid w:val="00DB0059"/>
    <w:rsid w:val="00DB1226"/>
    <w:rsid w:val="00DB1397"/>
    <w:rsid w:val="00DB1E02"/>
    <w:rsid w:val="00DB3C89"/>
    <w:rsid w:val="00DB3E37"/>
    <w:rsid w:val="00DB4063"/>
    <w:rsid w:val="00DB4C81"/>
    <w:rsid w:val="00DB57B5"/>
    <w:rsid w:val="00DB6A76"/>
    <w:rsid w:val="00DB6B56"/>
    <w:rsid w:val="00DC283B"/>
    <w:rsid w:val="00DC3492"/>
    <w:rsid w:val="00DC55E3"/>
    <w:rsid w:val="00DC6A4F"/>
    <w:rsid w:val="00DC6BFE"/>
    <w:rsid w:val="00DC6EEC"/>
    <w:rsid w:val="00DD0A7E"/>
    <w:rsid w:val="00DD0BC2"/>
    <w:rsid w:val="00DD2C1C"/>
    <w:rsid w:val="00DD30C0"/>
    <w:rsid w:val="00DD34AA"/>
    <w:rsid w:val="00DD5312"/>
    <w:rsid w:val="00DD6CAE"/>
    <w:rsid w:val="00DD6D42"/>
    <w:rsid w:val="00DD7A7E"/>
    <w:rsid w:val="00DE10B5"/>
    <w:rsid w:val="00DE1D60"/>
    <w:rsid w:val="00DE35B6"/>
    <w:rsid w:val="00DE3E43"/>
    <w:rsid w:val="00DE418A"/>
    <w:rsid w:val="00DE441B"/>
    <w:rsid w:val="00DE4DDD"/>
    <w:rsid w:val="00DF144B"/>
    <w:rsid w:val="00DF27D4"/>
    <w:rsid w:val="00DF2BC9"/>
    <w:rsid w:val="00DF4EF2"/>
    <w:rsid w:val="00DF62FF"/>
    <w:rsid w:val="00DF661C"/>
    <w:rsid w:val="00DF746F"/>
    <w:rsid w:val="00DF7B5A"/>
    <w:rsid w:val="00DF7F45"/>
    <w:rsid w:val="00E01A06"/>
    <w:rsid w:val="00E03D7F"/>
    <w:rsid w:val="00E0426C"/>
    <w:rsid w:val="00E04420"/>
    <w:rsid w:val="00E0527A"/>
    <w:rsid w:val="00E05B12"/>
    <w:rsid w:val="00E074EB"/>
    <w:rsid w:val="00E113C6"/>
    <w:rsid w:val="00E11D8D"/>
    <w:rsid w:val="00E14DE2"/>
    <w:rsid w:val="00E16EBA"/>
    <w:rsid w:val="00E21AFF"/>
    <w:rsid w:val="00E261CC"/>
    <w:rsid w:val="00E302B0"/>
    <w:rsid w:val="00E309AD"/>
    <w:rsid w:val="00E31322"/>
    <w:rsid w:val="00E362D5"/>
    <w:rsid w:val="00E4035A"/>
    <w:rsid w:val="00E40EED"/>
    <w:rsid w:val="00E41A4C"/>
    <w:rsid w:val="00E428EA"/>
    <w:rsid w:val="00E456EF"/>
    <w:rsid w:val="00E463FC"/>
    <w:rsid w:val="00E4715C"/>
    <w:rsid w:val="00E472EB"/>
    <w:rsid w:val="00E504D7"/>
    <w:rsid w:val="00E50553"/>
    <w:rsid w:val="00E5193F"/>
    <w:rsid w:val="00E5212B"/>
    <w:rsid w:val="00E52502"/>
    <w:rsid w:val="00E52995"/>
    <w:rsid w:val="00E5590D"/>
    <w:rsid w:val="00E565BB"/>
    <w:rsid w:val="00E60440"/>
    <w:rsid w:val="00E6192D"/>
    <w:rsid w:val="00E624AB"/>
    <w:rsid w:val="00E6569D"/>
    <w:rsid w:val="00E66DA1"/>
    <w:rsid w:val="00E67E26"/>
    <w:rsid w:val="00E70310"/>
    <w:rsid w:val="00E708A3"/>
    <w:rsid w:val="00E7462C"/>
    <w:rsid w:val="00E746AE"/>
    <w:rsid w:val="00E76BDF"/>
    <w:rsid w:val="00E779FD"/>
    <w:rsid w:val="00E80E46"/>
    <w:rsid w:val="00E818C3"/>
    <w:rsid w:val="00E83717"/>
    <w:rsid w:val="00E83A11"/>
    <w:rsid w:val="00E84787"/>
    <w:rsid w:val="00E86B32"/>
    <w:rsid w:val="00E87390"/>
    <w:rsid w:val="00E927A4"/>
    <w:rsid w:val="00E94356"/>
    <w:rsid w:val="00E94FF9"/>
    <w:rsid w:val="00E9508F"/>
    <w:rsid w:val="00E95DB5"/>
    <w:rsid w:val="00E976FB"/>
    <w:rsid w:val="00EA1750"/>
    <w:rsid w:val="00EA1FE4"/>
    <w:rsid w:val="00EA39D4"/>
    <w:rsid w:val="00EA40EE"/>
    <w:rsid w:val="00EA4BE1"/>
    <w:rsid w:val="00EA77CF"/>
    <w:rsid w:val="00EB17C0"/>
    <w:rsid w:val="00EB3BC2"/>
    <w:rsid w:val="00EB3DAD"/>
    <w:rsid w:val="00EB580E"/>
    <w:rsid w:val="00EB60FA"/>
    <w:rsid w:val="00EB61A0"/>
    <w:rsid w:val="00EB71C6"/>
    <w:rsid w:val="00EB7817"/>
    <w:rsid w:val="00EB7ABA"/>
    <w:rsid w:val="00EC0438"/>
    <w:rsid w:val="00EC3466"/>
    <w:rsid w:val="00EC4264"/>
    <w:rsid w:val="00EC5499"/>
    <w:rsid w:val="00EC73C5"/>
    <w:rsid w:val="00ED0574"/>
    <w:rsid w:val="00ED10C2"/>
    <w:rsid w:val="00ED36FB"/>
    <w:rsid w:val="00ED3BE2"/>
    <w:rsid w:val="00EE0F0E"/>
    <w:rsid w:val="00EE1497"/>
    <w:rsid w:val="00EE3038"/>
    <w:rsid w:val="00EE3062"/>
    <w:rsid w:val="00EE36D3"/>
    <w:rsid w:val="00EE5C0E"/>
    <w:rsid w:val="00EE70A0"/>
    <w:rsid w:val="00EF0AD6"/>
    <w:rsid w:val="00EF0D20"/>
    <w:rsid w:val="00EF2C17"/>
    <w:rsid w:val="00EF2ECD"/>
    <w:rsid w:val="00EF2F29"/>
    <w:rsid w:val="00EF7764"/>
    <w:rsid w:val="00EF77FB"/>
    <w:rsid w:val="00EF78C4"/>
    <w:rsid w:val="00EF7C82"/>
    <w:rsid w:val="00F0012B"/>
    <w:rsid w:val="00F00C97"/>
    <w:rsid w:val="00F023D7"/>
    <w:rsid w:val="00F0373D"/>
    <w:rsid w:val="00F0482C"/>
    <w:rsid w:val="00F05AFB"/>
    <w:rsid w:val="00F05C23"/>
    <w:rsid w:val="00F065B4"/>
    <w:rsid w:val="00F06DAB"/>
    <w:rsid w:val="00F07AEF"/>
    <w:rsid w:val="00F07B5B"/>
    <w:rsid w:val="00F109AE"/>
    <w:rsid w:val="00F138FF"/>
    <w:rsid w:val="00F14B31"/>
    <w:rsid w:val="00F14C05"/>
    <w:rsid w:val="00F14C21"/>
    <w:rsid w:val="00F1585A"/>
    <w:rsid w:val="00F158EE"/>
    <w:rsid w:val="00F16A90"/>
    <w:rsid w:val="00F17C6F"/>
    <w:rsid w:val="00F17C71"/>
    <w:rsid w:val="00F2015F"/>
    <w:rsid w:val="00F214EA"/>
    <w:rsid w:val="00F221F9"/>
    <w:rsid w:val="00F22203"/>
    <w:rsid w:val="00F270C8"/>
    <w:rsid w:val="00F27288"/>
    <w:rsid w:val="00F275EC"/>
    <w:rsid w:val="00F32822"/>
    <w:rsid w:val="00F334CF"/>
    <w:rsid w:val="00F33738"/>
    <w:rsid w:val="00F3454C"/>
    <w:rsid w:val="00F36189"/>
    <w:rsid w:val="00F377B5"/>
    <w:rsid w:val="00F413DC"/>
    <w:rsid w:val="00F42CDC"/>
    <w:rsid w:val="00F4500D"/>
    <w:rsid w:val="00F45508"/>
    <w:rsid w:val="00F46418"/>
    <w:rsid w:val="00F50AF4"/>
    <w:rsid w:val="00F5233E"/>
    <w:rsid w:val="00F52449"/>
    <w:rsid w:val="00F53277"/>
    <w:rsid w:val="00F53C90"/>
    <w:rsid w:val="00F54939"/>
    <w:rsid w:val="00F55B59"/>
    <w:rsid w:val="00F55BE7"/>
    <w:rsid w:val="00F571CC"/>
    <w:rsid w:val="00F608D8"/>
    <w:rsid w:val="00F60AB0"/>
    <w:rsid w:val="00F60AF2"/>
    <w:rsid w:val="00F619F3"/>
    <w:rsid w:val="00F61BBD"/>
    <w:rsid w:val="00F6215D"/>
    <w:rsid w:val="00F63094"/>
    <w:rsid w:val="00F63679"/>
    <w:rsid w:val="00F6391F"/>
    <w:rsid w:val="00F657EF"/>
    <w:rsid w:val="00F6580D"/>
    <w:rsid w:val="00F65E4B"/>
    <w:rsid w:val="00F6616A"/>
    <w:rsid w:val="00F6748F"/>
    <w:rsid w:val="00F70251"/>
    <w:rsid w:val="00F70AF5"/>
    <w:rsid w:val="00F71A9C"/>
    <w:rsid w:val="00F72113"/>
    <w:rsid w:val="00F72892"/>
    <w:rsid w:val="00F73660"/>
    <w:rsid w:val="00F75325"/>
    <w:rsid w:val="00F75AFD"/>
    <w:rsid w:val="00F77EB9"/>
    <w:rsid w:val="00F80C9A"/>
    <w:rsid w:val="00F8127A"/>
    <w:rsid w:val="00F81E11"/>
    <w:rsid w:val="00F823BD"/>
    <w:rsid w:val="00F85B5F"/>
    <w:rsid w:val="00F870A8"/>
    <w:rsid w:val="00F87273"/>
    <w:rsid w:val="00F87E14"/>
    <w:rsid w:val="00F91187"/>
    <w:rsid w:val="00F9190A"/>
    <w:rsid w:val="00F91EFA"/>
    <w:rsid w:val="00F93113"/>
    <w:rsid w:val="00F972C3"/>
    <w:rsid w:val="00FA0B06"/>
    <w:rsid w:val="00FA18D9"/>
    <w:rsid w:val="00FA3151"/>
    <w:rsid w:val="00FA632E"/>
    <w:rsid w:val="00FA69C3"/>
    <w:rsid w:val="00FA7213"/>
    <w:rsid w:val="00FB10F5"/>
    <w:rsid w:val="00FB1917"/>
    <w:rsid w:val="00FB2FAC"/>
    <w:rsid w:val="00FB4471"/>
    <w:rsid w:val="00FB5848"/>
    <w:rsid w:val="00FB7978"/>
    <w:rsid w:val="00FB7A1C"/>
    <w:rsid w:val="00FB7E07"/>
    <w:rsid w:val="00FC2B63"/>
    <w:rsid w:val="00FC2E6F"/>
    <w:rsid w:val="00FC3A93"/>
    <w:rsid w:val="00FC464E"/>
    <w:rsid w:val="00FC4D28"/>
    <w:rsid w:val="00FC6D7F"/>
    <w:rsid w:val="00FD07D7"/>
    <w:rsid w:val="00FD1BAF"/>
    <w:rsid w:val="00FD20D5"/>
    <w:rsid w:val="00FD2387"/>
    <w:rsid w:val="00FD3E87"/>
    <w:rsid w:val="00FD5F8B"/>
    <w:rsid w:val="00FD6DA7"/>
    <w:rsid w:val="00FD72B0"/>
    <w:rsid w:val="00FE13D1"/>
    <w:rsid w:val="00FE2525"/>
    <w:rsid w:val="00FE2AD0"/>
    <w:rsid w:val="00FE36B3"/>
    <w:rsid w:val="00FE5958"/>
    <w:rsid w:val="00FE68F1"/>
    <w:rsid w:val="00FE74B1"/>
    <w:rsid w:val="00FE7ECC"/>
    <w:rsid w:val="00FF0E05"/>
    <w:rsid w:val="00FF29C4"/>
    <w:rsid w:val="00FF35E9"/>
    <w:rsid w:val="00FF579C"/>
    <w:rsid w:val="00FF5F39"/>
    <w:rsid w:val="00FF622B"/>
    <w:rsid w:val="00FF6817"/>
    <w:rsid w:val="00FF7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4C3"/>
    <w:rPr>
      <w:sz w:val="24"/>
      <w:szCs w:val="24"/>
    </w:rPr>
  </w:style>
  <w:style w:type="paragraph" w:styleId="Ttulo1">
    <w:name w:val="heading 1"/>
    <w:basedOn w:val="Normal"/>
    <w:next w:val="Normal"/>
    <w:qFormat/>
    <w:rsid w:val="00D2596A"/>
    <w:pPr>
      <w:keepNext/>
      <w:jc w:val="both"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link w:val="Ttulo2Char"/>
    <w:qFormat/>
    <w:rsid w:val="00D2596A"/>
    <w:pPr>
      <w:keepNext/>
      <w:spacing w:line="240" w:lineRule="atLeast"/>
      <w:outlineLvl w:val="1"/>
    </w:pPr>
    <w:rPr>
      <w:rFonts w:ascii="Verdana" w:hAnsi="Verdana"/>
      <w:szCs w:val="20"/>
      <w:lang w:val="pt-PT"/>
    </w:rPr>
  </w:style>
  <w:style w:type="paragraph" w:styleId="Ttulo3">
    <w:name w:val="heading 3"/>
    <w:basedOn w:val="Normal"/>
    <w:next w:val="Normal"/>
    <w:qFormat/>
    <w:rsid w:val="00D2596A"/>
    <w:pPr>
      <w:keepNext/>
      <w:spacing w:line="240" w:lineRule="atLeast"/>
      <w:ind w:left="2124" w:firstLine="708"/>
      <w:jc w:val="both"/>
      <w:outlineLvl w:val="2"/>
    </w:pPr>
    <w:rPr>
      <w:sz w:val="28"/>
    </w:rPr>
  </w:style>
  <w:style w:type="paragraph" w:styleId="Ttulo4">
    <w:name w:val="heading 4"/>
    <w:basedOn w:val="Normal"/>
    <w:next w:val="Normal"/>
    <w:link w:val="Ttulo4Char"/>
    <w:qFormat/>
    <w:rsid w:val="00D2596A"/>
    <w:pPr>
      <w:keepNext/>
      <w:spacing w:line="240" w:lineRule="atLeast"/>
      <w:jc w:val="both"/>
      <w:outlineLvl w:val="3"/>
    </w:pPr>
    <w:rPr>
      <w:rFonts w:ascii="Arial" w:hAnsi="Arial"/>
      <w:b/>
      <w:bCs/>
    </w:rPr>
  </w:style>
  <w:style w:type="paragraph" w:styleId="Ttulo5">
    <w:name w:val="heading 5"/>
    <w:basedOn w:val="Normal"/>
    <w:next w:val="Normal"/>
    <w:qFormat/>
    <w:rsid w:val="00D2596A"/>
    <w:pPr>
      <w:keepNext/>
      <w:spacing w:before="120"/>
      <w:ind w:firstLine="2835"/>
      <w:jc w:val="both"/>
      <w:outlineLvl w:val="4"/>
    </w:pPr>
    <w:rPr>
      <w:rFonts w:ascii="Arial" w:hAnsi="Arial" w:cs="Arial"/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D2596A"/>
    <w:pPr>
      <w:ind w:firstLine="2124"/>
      <w:jc w:val="both"/>
    </w:pPr>
    <w:rPr>
      <w:rFonts w:ascii="Arial" w:hAnsi="Arial" w:cs="Arial"/>
      <w:sz w:val="28"/>
    </w:rPr>
  </w:style>
  <w:style w:type="paragraph" w:styleId="Corpodetexto">
    <w:name w:val="Body Text"/>
    <w:basedOn w:val="Normal"/>
    <w:uiPriority w:val="1"/>
    <w:qFormat/>
    <w:rsid w:val="00D2596A"/>
    <w:pPr>
      <w:jc w:val="both"/>
    </w:pPr>
    <w:rPr>
      <w:rFonts w:ascii="Arial" w:hAnsi="Arial" w:cs="Arial"/>
      <w:b/>
      <w:bCs/>
      <w:sz w:val="28"/>
    </w:rPr>
  </w:style>
  <w:style w:type="paragraph" w:styleId="Recuodecorpodetexto2">
    <w:name w:val="Body Text Indent 2"/>
    <w:basedOn w:val="Normal"/>
    <w:rsid w:val="00D2596A"/>
    <w:pPr>
      <w:spacing w:line="240" w:lineRule="atLeast"/>
      <w:ind w:left="1620"/>
      <w:jc w:val="both"/>
    </w:pPr>
    <w:rPr>
      <w:rFonts w:ascii="Arial" w:hAnsi="Arial" w:cs="Arial"/>
      <w:b/>
    </w:rPr>
  </w:style>
  <w:style w:type="paragraph" w:styleId="Textodebalo">
    <w:name w:val="Balloon Text"/>
    <w:basedOn w:val="Normal"/>
    <w:semiHidden/>
    <w:rsid w:val="00D2596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D2596A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D2596A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rsid w:val="00D2596A"/>
    <w:pPr>
      <w:spacing w:line="240" w:lineRule="atLeast"/>
      <w:ind w:left="3261" w:right="1185"/>
      <w:jc w:val="both"/>
    </w:pPr>
    <w:rPr>
      <w:rFonts w:ascii="Arial" w:hAnsi="Arial" w:cs="Arial"/>
      <w:b/>
      <w:szCs w:val="20"/>
      <w:lang w:val="pt-PT"/>
    </w:rPr>
  </w:style>
  <w:style w:type="paragraph" w:styleId="Recuodecorpodetexto3">
    <w:name w:val="Body Text Indent 3"/>
    <w:basedOn w:val="Normal"/>
    <w:rsid w:val="00D2596A"/>
    <w:pPr>
      <w:spacing w:before="120" w:line="240" w:lineRule="atLeast"/>
      <w:ind w:firstLine="2880"/>
      <w:jc w:val="both"/>
    </w:pPr>
    <w:rPr>
      <w:rFonts w:ascii="Arial" w:hAnsi="Arial" w:cs="Arial"/>
    </w:rPr>
  </w:style>
  <w:style w:type="paragraph" w:styleId="NormalWeb">
    <w:name w:val="Normal (Web)"/>
    <w:basedOn w:val="Normal"/>
    <w:rsid w:val="00296CDA"/>
    <w:pPr>
      <w:spacing w:before="100" w:beforeAutospacing="1" w:after="100" w:afterAutospacing="1"/>
    </w:pPr>
  </w:style>
  <w:style w:type="character" w:styleId="Forte">
    <w:name w:val="Strong"/>
    <w:qFormat/>
    <w:rsid w:val="00296CDA"/>
    <w:rPr>
      <w:b/>
      <w:bCs/>
    </w:rPr>
  </w:style>
  <w:style w:type="character" w:customStyle="1" w:styleId="texto">
    <w:name w:val="texto"/>
    <w:basedOn w:val="Fontepargpadro"/>
    <w:rsid w:val="00FF7596"/>
  </w:style>
  <w:style w:type="character" w:customStyle="1" w:styleId="c4">
    <w:name w:val="c4"/>
    <w:basedOn w:val="Fontepargpadro"/>
    <w:rsid w:val="00AC04A7"/>
  </w:style>
  <w:style w:type="character" w:customStyle="1" w:styleId="texto1">
    <w:name w:val="texto1"/>
    <w:rsid w:val="00852D21"/>
    <w:rPr>
      <w:rFonts w:ascii="Verdana" w:hAnsi="Verdana" w:hint="default"/>
      <w:b w:val="0"/>
      <w:bCs w:val="0"/>
      <w:color w:val="000000"/>
      <w:sz w:val="17"/>
      <w:szCs w:val="17"/>
    </w:rPr>
  </w:style>
  <w:style w:type="character" w:styleId="nfase">
    <w:name w:val="Emphasis"/>
    <w:qFormat/>
    <w:rsid w:val="00894D8C"/>
    <w:rPr>
      <w:i/>
      <w:iCs/>
    </w:rPr>
  </w:style>
  <w:style w:type="character" w:customStyle="1" w:styleId="Ttulo4Char">
    <w:name w:val="Título 4 Char"/>
    <w:link w:val="Ttulo4"/>
    <w:rsid w:val="00531300"/>
    <w:rPr>
      <w:rFonts w:ascii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14393B"/>
    <w:pPr>
      <w:ind w:left="708"/>
    </w:pPr>
  </w:style>
  <w:style w:type="character" w:styleId="Nmerodepgina">
    <w:name w:val="page number"/>
    <w:basedOn w:val="Fontepargpadro"/>
    <w:rsid w:val="006A3860"/>
  </w:style>
  <w:style w:type="character" w:styleId="Hyperlink">
    <w:name w:val="Hyperlink"/>
    <w:rsid w:val="006E509C"/>
    <w:rPr>
      <w:color w:val="0000FF"/>
      <w:u w:val="single"/>
    </w:rPr>
  </w:style>
  <w:style w:type="paragraph" w:customStyle="1" w:styleId="A140165">
    <w:name w:val="_A140165"/>
    <w:rsid w:val="00B814F6"/>
    <w:pPr>
      <w:widowControl w:val="0"/>
      <w:suppressAutoHyphens/>
      <w:ind w:right="1440" w:firstLine="1872"/>
      <w:jc w:val="both"/>
    </w:pPr>
    <w:rPr>
      <w:color w:val="000000"/>
      <w:sz w:val="24"/>
      <w:lang w:eastAsia="ar-SA"/>
    </w:rPr>
  </w:style>
  <w:style w:type="paragraph" w:customStyle="1" w:styleId="Contedodatabela">
    <w:name w:val="Conteúdo da tabela"/>
    <w:basedOn w:val="Normal"/>
    <w:rsid w:val="00B814F6"/>
    <w:pPr>
      <w:widowControl w:val="0"/>
      <w:suppressLineNumbers/>
      <w:suppressAutoHyphens/>
    </w:pPr>
    <w:rPr>
      <w:rFonts w:eastAsia="Lucida Sans Unicode" w:cs="Tahoma"/>
      <w:szCs w:val="20"/>
      <w:lang w:eastAsia="ar-SA"/>
    </w:rPr>
  </w:style>
  <w:style w:type="paragraph" w:customStyle="1" w:styleId="Ttulodatabela">
    <w:name w:val="Título da tabela"/>
    <w:basedOn w:val="Contedodatabela"/>
    <w:rsid w:val="00B814F6"/>
    <w:pPr>
      <w:widowControl/>
      <w:jc w:val="center"/>
    </w:pPr>
    <w:rPr>
      <w:rFonts w:eastAsia="Times New Roman" w:cs="Times New Roman"/>
      <w:b/>
      <w:bCs/>
      <w:i/>
      <w:iCs/>
      <w:sz w:val="20"/>
    </w:rPr>
  </w:style>
  <w:style w:type="paragraph" w:customStyle="1" w:styleId="Textopr-formatado">
    <w:name w:val="Texto pré-formatado"/>
    <w:basedOn w:val="Normal"/>
    <w:rsid w:val="00B814F6"/>
    <w:pPr>
      <w:suppressAutoHyphens/>
    </w:pPr>
    <w:rPr>
      <w:rFonts w:ascii="Courier New" w:eastAsia="Courier New" w:hAnsi="Courier New" w:cs="Courier New"/>
      <w:sz w:val="20"/>
      <w:szCs w:val="20"/>
    </w:rPr>
  </w:style>
  <w:style w:type="paragraph" w:customStyle="1" w:styleId="Ttulo11">
    <w:name w:val="Título 11"/>
    <w:basedOn w:val="Normal"/>
    <w:uiPriority w:val="1"/>
    <w:qFormat/>
    <w:rsid w:val="00C46273"/>
    <w:pPr>
      <w:widowControl w:val="0"/>
      <w:autoSpaceDE w:val="0"/>
      <w:autoSpaceDN w:val="0"/>
      <w:spacing w:before="104"/>
      <w:ind w:left="2744" w:right="153"/>
      <w:jc w:val="center"/>
      <w:outlineLvl w:val="1"/>
    </w:pPr>
    <w:rPr>
      <w:rFonts w:ascii="Arial" w:eastAsia="Arial" w:hAnsi="Arial" w:cs="Arial"/>
      <w:b/>
      <w:bCs/>
      <w:sz w:val="18"/>
      <w:szCs w:val="18"/>
      <w:lang w:val="pt-PT" w:eastAsia="pt-PT" w:bidi="pt-PT"/>
    </w:rPr>
  </w:style>
  <w:style w:type="paragraph" w:customStyle="1" w:styleId="Ttulo110">
    <w:name w:val="Título 11"/>
    <w:basedOn w:val="Normal"/>
    <w:uiPriority w:val="1"/>
    <w:qFormat/>
    <w:rsid w:val="00373F74"/>
    <w:pPr>
      <w:widowControl w:val="0"/>
      <w:autoSpaceDE w:val="0"/>
      <w:autoSpaceDN w:val="0"/>
      <w:spacing w:before="104"/>
      <w:ind w:left="2744" w:right="153"/>
      <w:jc w:val="center"/>
      <w:outlineLvl w:val="1"/>
    </w:pPr>
    <w:rPr>
      <w:rFonts w:ascii="Arial" w:eastAsia="Arial" w:hAnsi="Arial" w:cs="Arial"/>
      <w:b/>
      <w:bCs/>
      <w:sz w:val="18"/>
      <w:szCs w:val="18"/>
      <w:lang w:val="pt-PT" w:eastAsia="pt-PT" w:bidi="pt-PT"/>
    </w:rPr>
  </w:style>
  <w:style w:type="character" w:customStyle="1" w:styleId="RecuodecorpodetextoChar">
    <w:name w:val="Recuo de corpo de texto Char"/>
    <w:basedOn w:val="Fontepargpadro"/>
    <w:link w:val="Recuodecorpodetexto"/>
    <w:rsid w:val="00F823BD"/>
    <w:rPr>
      <w:rFonts w:ascii="Arial" w:hAnsi="Arial" w:cs="Arial"/>
      <w:sz w:val="28"/>
      <w:szCs w:val="24"/>
    </w:rPr>
  </w:style>
  <w:style w:type="character" w:customStyle="1" w:styleId="Ttulo2Char">
    <w:name w:val="Título 2 Char"/>
    <w:basedOn w:val="Fontepargpadro"/>
    <w:link w:val="Ttulo2"/>
    <w:qFormat/>
    <w:rsid w:val="00005683"/>
    <w:rPr>
      <w:rFonts w:ascii="Verdana" w:hAnsi="Verdana"/>
      <w:sz w:val="24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95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5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37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574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1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46086">
                  <w:marLeft w:val="9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9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5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0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9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56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25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esktop\PLsDEc\Modelo%20Projeto%20de%20Lei%20SUPLEMENTAR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B8756F-0135-4BBC-B50D-0B61BC2C5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Projeto de Lei SUPLEMENTAR</Template>
  <TotalTime>22</TotalTime>
  <Pages>3</Pages>
  <Words>231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>Prefeitura Municipal de São Pedro do Sul</Company>
  <LinksUpToDate>false</LinksUpToDate>
  <CharactersWithSpaces>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Contabilidade</dc:creator>
  <cp:lastModifiedBy>Usuario</cp:lastModifiedBy>
  <cp:revision>3</cp:revision>
  <cp:lastPrinted>2021-05-04T16:18:00Z</cp:lastPrinted>
  <dcterms:created xsi:type="dcterms:W3CDTF">2024-01-12T13:48:00Z</dcterms:created>
  <dcterms:modified xsi:type="dcterms:W3CDTF">2024-01-12T14:10:00Z</dcterms:modified>
</cp:coreProperties>
</file>