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83014" w14:textId="0C2D6C3F" w:rsidR="00373F74" w:rsidRPr="002B4452" w:rsidRDefault="00373F74" w:rsidP="002B4452">
      <w:pPr>
        <w:pStyle w:val="Ttulo110"/>
        <w:spacing w:before="0"/>
        <w:ind w:left="0" w:right="198"/>
        <w:rPr>
          <w:rFonts w:ascii="Times New Roman" w:hAnsi="Times New Roman" w:cs="Times New Roman"/>
          <w:sz w:val="22"/>
          <w:szCs w:val="22"/>
        </w:rPr>
      </w:pP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PROJETODE LEI N° </w:t>
      </w:r>
      <w:r w:rsidR="00C2592A">
        <w:rPr>
          <w:rFonts w:ascii="Times New Roman" w:hAnsi="Times New Roman" w:cs="Times New Roman"/>
          <w:w w:val="105"/>
          <w:sz w:val="22"/>
          <w:szCs w:val="22"/>
        </w:rPr>
        <w:t>005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, DE </w:t>
      </w:r>
      <w:r w:rsidR="00C2592A">
        <w:rPr>
          <w:rFonts w:ascii="Times New Roman" w:hAnsi="Times New Roman" w:cs="Times New Roman"/>
          <w:w w:val="105"/>
          <w:sz w:val="22"/>
          <w:szCs w:val="22"/>
        </w:rPr>
        <w:t>11</w:t>
      </w:r>
      <w:r w:rsidR="0042114C">
        <w:rPr>
          <w:rFonts w:ascii="Times New Roman" w:hAnsi="Times New Roman" w:cs="Times New Roman"/>
          <w:w w:val="105"/>
          <w:sz w:val="22"/>
          <w:szCs w:val="22"/>
        </w:rPr>
        <w:t xml:space="preserve"> 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DE </w:t>
      </w:r>
      <w:r w:rsidR="00C2592A">
        <w:rPr>
          <w:rFonts w:ascii="Times New Roman" w:hAnsi="Times New Roman" w:cs="Times New Roman"/>
          <w:w w:val="105"/>
          <w:sz w:val="22"/>
          <w:szCs w:val="22"/>
        </w:rPr>
        <w:t>JANEI</w:t>
      </w:r>
      <w:r w:rsidR="00E14DE2">
        <w:rPr>
          <w:rFonts w:ascii="Times New Roman" w:hAnsi="Times New Roman" w:cs="Times New Roman"/>
          <w:w w:val="105"/>
          <w:sz w:val="22"/>
          <w:szCs w:val="22"/>
        </w:rPr>
        <w:t>RO</w:t>
      </w:r>
      <w:r w:rsidRPr="002B4452">
        <w:rPr>
          <w:rFonts w:ascii="Times New Roman" w:hAnsi="Times New Roman" w:cs="Times New Roman"/>
          <w:w w:val="105"/>
          <w:sz w:val="22"/>
          <w:szCs w:val="22"/>
        </w:rPr>
        <w:t xml:space="preserve"> DE 202</w:t>
      </w:r>
      <w:r w:rsidR="002E2A25">
        <w:rPr>
          <w:rFonts w:ascii="Times New Roman" w:hAnsi="Times New Roman" w:cs="Times New Roman"/>
          <w:w w:val="105"/>
          <w:sz w:val="22"/>
          <w:szCs w:val="22"/>
        </w:rPr>
        <w:t>4</w:t>
      </w:r>
    </w:p>
    <w:p w14:paraId="01F96847" w14:textId="77777777" w:rsidR="00C46273" w:rsidRPr="002B4452" w:rsidRDefault="00C46273" w:rsidP="002B4452">
      <w:pPr>
        <w:pStyle w:val="Corpodetexto"/>
        <w:jc w:val="left"/>
        <w:rPr>
          <w:rFonts w:ascii="Times New Roman" w:hAnsi="Times New Roman" w:cs="Times New Roman"/>
          <w:b w:val="0"/>
          <w:sz w:val="24"/>
          <w:lang w:val="pt-PT"/>
        </w:rPr>
      </w:pPr>
    </w:p>
    <w:p w14:paraId="58222CC1" w14:textId="77777777" w:rsidR="00C46273" w:rsidRPr="00614D19" w:rsidRDefault="00C46273" w:rsidP="002B4452">
      <w:pPr>
        <w:ind w:left="4725" w:right="153"/>
        <w:jc w:val="both"/>
        <w:rPr>
          <w:b/>
          <w:w w:val="105"/>
        </w:rPr>
      </w:pPr>
      <w:bookmarkStart w:id="0" w:name="_Hlk155867160"/>
      <w:r w:rsidRPr="00614D19">
        <w:rPr>
          <w:b/>
          <w:w w:val="105"/>
        </w:rPr>
        <w:t>AUTORIZA A ABERTURA DE CRÉDITO ADICION</w:t>
      </w:r>
      <w:r w:rsidR="00DC3492" w:rsidRPr="00614D19">
        <w:rPr>
          <w:b/>
          <w:w w:val="105"/>
        </w:rPr>
        <w:t xml:space="preserve">AL </w:t>
      </w:r>
      <w:r w:rsidR="009F2F0D" w:rsidRPr="00614D19">
        <w:rPr>
          <w:b/>
          <w:w w:val="105"/>
        </w:rPr>
        <w:t>ESPECIAL</w:t>
      </w:r>
      <w:r w:rsidR="00944D18" w:rsidRPr="00614D19">
        <w:rPr>
          <w:b/>
          <w:w w:val="105"/>
        </w:rPr>
        <w:t>NO VALOR DE</w:t>
      </w:r>
      <w:r w:rsidR="00CD643D" w:rsidRPr="00614D19">
        <w:rPr>
          <w:b/>
          <w:w w:val="105"/>
          <w:lang w:bidi="pt-PT"/>
        </w:rPr>
        <w:t xml:space="preserve"> R</w:t>
      </w:r>
      <w:r w:rsidR="00816E88" w:rsidRPr="00614D19">
        <w:rPr>
          <w:b/>
          <w:w w:val="105"/>
          <w:lang w:bidi="pt-PT"/>
        </w:rPr>
        <w:t xml:space="preserve">$ </w:t>
      </w:r>
      <w:bookmarkStart w:id="1" w:name="_Hlk155858862"/>
      <w:r w:rsidR="00C2592A">
        <w:rPr>
          <w:b/>
        </w:rPr>
        <w:t>360.000,00</w:t>
      </w:r>
      <w:r w:rsidR="00816E88" w:rsidRPr="00614D19">
        <w:rPr>
          <w:b/>
        </w:rPr>
        <w:t xml:space="preserve"> (</w:t>
      </w:r>
      <w:r w:rsidR="00C2592A">
        <w:rPr>
          <w:b/>
        </w:rPr>
        <w:t>TREZENTOS E SESSENTA MIL REAIS</w:t>
      </w:r>
      <w:r w:rsidR="00816E88" w:rsidRPr="00614D19">
        <w:rPr>
          <w:b/>
          <w:w w:val="105"/>
        </w:rPr>
        <w:t>)</w:t>
      </w:r>
      <w:bookmarkEnd w:id="1"/>
      <w:r w:rsidRPr="00614D19">
        <w:rPr>
          <w:b/>
          <w:w w:val="105"/>
        </w:rPr>
        <w:t xml:space="preserve">NA LEI ORÇAMENTÁRIA </w:t>
      </w:r>
      <w:r w:rsidRPr="00614D19">
        <w:rPr>
          <w:b/>
          <w:spacing w:val="-3"/>
          <w:w w:val="105"/>
        </w:rPr>
        <w:t xml:space="preserve">ANUAL </w:t>
      </w:r>
      <w:r w:rsidRPr="00614D19">
        <w:rPr>
          <w:b/>
          <w:w w:val="105"/>
        </w:rPr>
        <w:t>E DÁPROVIDÊNCIAS.</w:t>
      </w:r>
    </w:p>
    <w:bookmarkEnd w:id="0"/>
    <w:p w14:paraId="321BD477" w14:textId="77777777" w:rsidR="00A31602" w:rsidRPr="00614D19" w:rsidRDefault="00A31602" w:rsidP="002B4452">
      <w:pPr>
        <w:pStyle w:val="Corpodetexto"/>
        <w:jc w:val="left"/>
        <w:rPr>
          <w:rFonts w:ascii="Times New Roman" w:hAnsi="Times New Roman" w:cs="Times New Roman"/>
          <w:b w:val="0"/>
          <w:sz w:val="20"/>
        </w:rPr>
      </w:pPr>
    </w:p>
    <w:p w14:paraId="70B2965F" w14:textId="0DABA033" w:rsidR="00DD5312" w:rsidRPr="00614D19" w:rsidRDefault="00C46273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  <w:r w:rsidRPr="00614D19">
        <w:rPr>
          <w:rFonts w:ascii="Times New Roman" w:hAnsi="Times New Roman" w:cs="Times New Roman"/>
          <w:b w:val="0"/>
          <w:w w:val="105"/>
          <w:sz w:val="24"/>
        </w:rPr>
        <w:t>Art.1°Autoriza</w:t>
      </w:r>
      <w:r w:rsidR="0042114C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a</w:t>
      </w:r>
      <w:r w:rsidR="0042114C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abertura</w:t>
      </w:r>
      <w:r w:rsidR="0042114C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de</w:t>
      </w:r>
      <w:r w:rsidR="0042114C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crédito</w:t>
      </w:r>
      <w:r w:rsidR="0042114C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adicional</w:t>
      </w:r>
      <w:r w:rsidR="0042114C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="009F2F0D" w:rsidRPr="00614D19">
        <w:rPr>
          <w:rFonts w:ascii="Times New Roman" w:hAnsi="Times New Roman" w:cs="Times New Roman"/>
          <w:b w:val="0"/>
          <w:w w:val="105"/>
          <w:sz w:val="24"/>
        </w:rPr>
        <w:t>especial</w:t>
      </w:r>
      <w:r w:rsidR="0042114C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no</w:t>
      </w:r>
      <w:r w:rsidR="0042114C">
        <w:rPr>
          <w:rFonts w:ascii="Times New Roman" w:hAnsi="Times New Roman" w:cs="Times New Roman"/>
          <w:b w:val="0"/>
          <w:w w:val="105"/>
          <w:sz w:val="24"/>
        </w:rPr>
        <w:t xml:space="preserve"> </w:t>
      </w:r>
      <w:r w:rsidRPr="00614D19">
        <w:rPr>
          <w:rFonts w:ascii="Times New Roman" w:hAnsi="Times New Roman" w:cs="Times New Roman"/>
          <w:b w:val="0"/>
          <w:w w:val="105"/>
          <w:sz w:val="24"/>
        </w:rPr>
        <w:t>valor</w:t>
      </w:r>
      <w:r w:rsidR="004F07E4" w:rsidRPr="00614D19">
        <w:rPr>
          <w:rFonts w:ascii="Times New Roman" w:hAnsi="Times New Roman" w:cs="Times New Roman"/>
          <w:b w:val="0"/>
          <w:w w:val="105"/>
          <w:sz w:val="24"/>
        </w:rPr>
        <w:t xml:space="preserve"> de </w:t>
      </w:r>
      <w:r w:rsidR="000E5243" w:rsidRPr="00614D19">
        <w:rPr>
          <w:rFonts w:ascii="Times New Roman" w:hAnsi="Times New Roman" w:cs="Times New Roman"/>
          <w:b w:val="0"/>
          <w:sz w:val="24"/>
        </w:rPr>
        <w:t xml:space="preserve">R$ </w:t>
      </w:r>
      <w:r w:rsidR="00C2592A" w:rsidRPr="00C2592A">
        <w:rPr>
          <w:rFonts w:ascii="Times New Roman" w:hAnsi="Times New Roman" w:cs="Times New Roman"/>
          <w:b w:val="0"/>
          <w:sz w:val="24"/>
        </w:rPr>
        <w:t xml:space="preserve">360.000,00 (trezentos e sessenta mil </w:t>
      </w:r>
      <w:proofErr w:type="gramStart"/>
      <w:r w:rsidR="00C2592A" w:rsidRPr="00C2592A">
        <w:rPr>
          <w:rFonts w:ascii="Times New Roman" w:hAnsi="Times New Roman" w:cs="Times New Roman"/>
          <w:b w:val="0"/>
          <w:sz w:val="24"/>
        </w:rPr>
        <w:t>reais)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no</w:t>
      </w:r>
      <w:proofErr w:type="gramEnd"/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 Orçamento do Município para o Exercício de 202</w:t>
      </w:r>
      <w:r w:rsidR="002E2A25">
        <w:rPr>
          <w:rFonts w:ascii="Times New Roman" w:hAnsi="Times New Roman" w:cs="Times New Roman"/>
          <w:b w:val="0"/>
          <w:w w:val="105"/>
          <w:sz w:val="24"/>
        </w:rPr>
        <w:t>4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, que passa a integrar a Lei Municipal </w:t>
      </w:r>
      <w:r w:rsidR="00645B06" w:rsidRPr="00614D19">
        <w:rPr>
          <w:rFonts w:ascii="Times New Roman" w:hAnsi="Times New Roman" w:cs="Times New Roman"/>
          <w:b w:val="0"/>
          <w:w w:val="105"/>
          <w:sz w:val="24"/>
        </w:rPr>
        <w:t>n</w:t>
      </w:r>
      <w:r w:rsidR="007B01B9" w:rsidRPr="00614D19">
        <w:rPr>
          <w:rFonts w:ascii="Times New Roman" w:hAnsi="Times New Roman" w:cs="Times New Roman"/>
          <w:b w:val="0"/>
          <w:w w:val="105"/>
          <w:sz w:val="24"/>
        </w:rPr>
        <w:t>° 3</w:t>
      </w:r>
      <w:r w:rsidR="002E2A25">
        <w:rPr>
          <w:rFonts w:ascii="Times New Roman" w:hAnsi="Times New Roman" w:cs="Times New Roman"/>
          <w:b w:val="0"/>
          <w:w w:val="105"/>
          <w:sz w:val="24"/>
        </w:rPr>
        <w:t>771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, de </w:t>
      </w:r>
      <w:r w:rsidR="002E2A25">
        <w:rPr>
          <w:rFonts w:ascii="Times New Roman" w:hAnsi="Times New Roman" w:cs="Times New Roman"/>
          <w:b w:val="0"/>
          <w:w w:val="105"/>
          <w:sz w:val="24"/>
        </w:rPr>
        <w:t>21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 xml:space="preserve"> de </w:t>
      </w:r>
      <w:r w:rsidR="007B01B9" w:rsidRPr="00614D19">
        <w:rPr>
          <w:rFonts w:ascii="Times New Roman" w:hAnsi="Times New Roman" w:cs="Times New Roman"/>
          <w:b w:val="0"/>
          <w:w w:val="105"/>
          <w:sz w:val="24"/>
        </w:rPr>
        <w:t>Nove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mbro de 20</w:t>
      </w:r>
      <w:r w:rsidR="00D76447" w:rsidRPr="00614D19">
        <w:rPr>
          <w:rFonts w:ascii="Times New Roman" w:hAnsi="Times New Roman" w:cs="Times New Roman"/>
          <w:b w:val="0"/>
          <w:w w:val="105"/>
          <w:sz w:val="24"/>
        </w:rPr>
        <w:t>2</w:t>
      </w:r>
      <w:r w:rsidR="002E2A25">
        <w:rPr>
          <w:rFonts w:ascii="Times New Roman" w:hAnsi="Times New Roman" w:cs="Times New Roman"/>
          <w:b w:val="0"/>
          <w:w w:val="105"/>
          <w:sz w:val="24"/>
        </w:rPr>
        <w:t>3</w:t>
      </w:r>
      <w:r w:rsidR="000E5243" w:rsidRPr="00614D19">
        <w:rPr>
          <w:rFonts w:ascii="Times New Roman" w:hAnsi="Times New Roman" w:cs="Times New Roman"/>
          <w:b w:val="0"/>
          <w:w w:val="105"/>
          <w:sz w:val="24"/>
        </w:rPr>
        <w:t>, conformesegue:</w:t>
      </w:r>
    </w:p>
    <w:p w14:paraId="0E3F9CBF" w14:textId="77777777" w:rsidR="003731AD" w:rsidRDefault="003731AD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0"/>
        <w:gridCol w:w="6067"/>
        <w:gridCol w:w="2402"/>
      </w:tblGrid>
      <w:tr w:rsidR="00C2592A" w:rsidRPr="00C2592A" w14:paraId="68D72BB4" w14:textId="77777777" w:rsidTr="00C2592A">
        <w:trPr>
          <w:trHeight w:val="52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6D03F5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3DAD2A" w14:textId="77777777" w:rsidR="00C2592A" w:rsidRPr="00C2592A" w:rsidRDefault="00C2592A">
            <w:pPr>
              <w:jc w:val="both"/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>Órgão: SECRETARIA MUNICIPAL DE OBRAS E TRÂNSITO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28F1F6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</w:p>
        </w:tc>
      </w:tr>
      <w:tr w:rsidR="00C2592A" w:rsidRPr="00C2592A" w14:paraId="7631374E" w14:textId="77777777" w:rsidTr="00C2592A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B48138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>501</w:t>
            </w:r>
          </w:p>
        </w:tc>
        <w:tc>
          <w:tcPr>
            <w:tcW w:w="6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DF93E" w14:textId="77777777" w:rsidR="00C2592A" w:rsidRPr="00C2592A" w:rsidRDefault="00C2592A">
            <w:pPr>
              <w:jc w:val="both"/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>Unidade: Unidade SECRETARIA MUNICIPAL DE OBRAS E TRÂNSITO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DF8656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</w:p>
        </w:tc>
      </w:tr>
      <w:tr w:rsidR="00C2592A" w:rsidRPr="00C2592A" w14:paraId="700343C1" w14:textId="77777777" w:rsidTr="00C2592A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238FAA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>1811</w:t>
            </w:r>
          </w:p>
        </w:tc>
        <w:tc>
          <w:tcPr>
            <w:tcW w:w="6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4B4EFD" w14:textId="77777777" w:rsidR="006E722B" w:rsidRPr="00C2592A" w:rsidRDefault="00C2592A">
            <w:pPr>
              <w:jc w:val="both"/>
              <w:rPr>
                <w:color w:val="000000"/>
                <w:sz w:val="20"/>
                <w:szCs w:val="20"/>
              </w:rPr>
            </w:pPr>
            <w:proofErr w:type="spellStart"/>
            <w:r w:rsidRPr="00C2592A">
              <w:rPr>
                <w:color w:val="000000"/>
                <w:sz w:val="20"/>
                <w:szCs w:val="20"/>
              </w:rPr>
              <w:t>Projet</w:t>
            </w:r>
            <w:proofErr w:type="spellEnd"/>
            <w:r w:rsidRPr="00C2592A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C2592A">
              <w:rPr>
                <w:color w:val="000000"/>
                <w:sz w:val="20"/>
                <w:szCs w:val="20"/>
              </w:rPr>
              <w:t>Ativ</w:t>
            </w:r>
            <w:proofErr w:type="spellEnd"/>
            <w:r w:rsidRPr="00C2592A">
              <w:rPr>
                <w:color w:val="000000"/>
                <w:sz w:val="20"/>
                <w:szCs w:val="20"/>
              </w:rPr>
              <w:t xml:space="preserve">: </w:t>
            </w:r>
            <w:proofErr w:type="spellStart"/>
            <w:r w:rsidRPr="00C2592A">
              <w:rPr>
                <w:color w:val="000000"/>
                <w:sz w:val="20"/>
                <w:szCs w:val="20"/>
              </w:rPr>
              <w:t>Projet</w:t>
            </w:r>
            <w:proofErr w:type="spellEnd"/>
            <w:r w:rsidRPr="00C2592A">
              <w:rPr>
                <w:color w:val="000000"/>
                <w:sz w:val="20"/>
                <w:szCs w:val="20"/>
              </w:rPr>
              <w:t>/</w:t>
            </w:r>
            <w:proofErr w:type="spellStart"/>
            <w:r w:rsidRPr="00C2592A">
              <w:rPr>
                <w:color w:val="000000"/>
                <w:sz w:val="20"/>
                <w:szCs w:val="20"/>
              </w:rPr>
              <w:t>Ativ</w:t>
            </w:r>
            <w:proofErr w:type="spellEnd"/>
            <w:r w:rsidRPr="00C2592A">
              <w:rPr>
                <w:color w:val="000000"/>
                <w:sz w:val="20"/>
                <w:szCs w:val="20"/>
              </w:rPr>
              <w:t xml:space="preserve"> EMENDA ESPECIAL 202341130006 LB </w:t>
            </w:r>
            <w:r w:rsidR="006E722B">
              <w:rPr>
                <w:color w:val="000000"/>
                <w:sz w:val="20"/>
                <w:szCs w:val="20"/>
              </w:rPr>
              <w:t>–</w:t>
            </w:r>
            <w:r w:rsidRPr="00C2592A">
              <w:rPr>
                <w:color w:val="000000"/>
                <w:sz w:val="20"/>
                <w:szCs w:val="20"/>
              </w:rPr>
              <w:t xml:space="preserve"> INVESTIMENTOS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8221EC6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</w:p>
        </w:tc>
      </w:tr>
      <w:tr w:rsidR="00C2592A" w:rsidRPr="00C2592A" w14:paraId="731A4E7C" w14:textId="77777777" w:rsidTr="00C2592A">
        <w:trPr>
          <w:trHeight w:val="52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4B3B4C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>449051</w:t>
            </w:r>
          </w:p>
        </w:tc>
        <w:tc>
          <w:tcPr>
            <w:tcW w:w="6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2EB9F0" w14:textId="77777777" w:rsidR="00C2592A" w:rsidRPr="00C2592A" w:rsidRDefault="00C2592A">
            <w:pPr>
              <w:jc w:val="both"/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>OBRAS E INSTALAÇÕES (1424)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FF22B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 xml:space="preserve"> R$             360.000,00 </w:t>
            </w:r>
          </w:p>
        </w:tc>
      </w:tr>
      <w:tr w:rsidR="00C2592A" w:rsidRPr="00C2592A" w14:paraId="75471AA0" w14:textId="77777777" w:rsidTr="00C2592A">
        <w:trPr>
          <w:trHeight w:val="315"/>
        </w:trPr>
        <w:tc>
          <w:tcPr>
            <w:tcW w:w="68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5341D658" w14:textId="77777777" w:rsidR="00C2592A" w:rsidRPr="00C2592A" w:rsidRDefault="00C259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2592A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1FC8CC02" w14:textId="77777777" w:rsidR="00C2592A" w:rsidRPr="00C2592A" w:rsidRDefault="00C2592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C2592A">
              <w:rPr>
                <w:b/>
                <w:bCs/>
                <w:color w:val="000000"/>
                <w:sz w:val="20"/>
                <w:szCs w:val="20"/>
              </w:rPr>
              <w:t xml:space="preserve"> R$             360.000,00 </w:t>
            </w:r>
          </w:p>
        </w:tc>
      </w:tr>
    </w:tbl>
    <w:p w14:paraId="43D56B47" w14:textId="77777777" w:rsidR="00AC0215" w:rsidRPr="002B4452" w:rsidRDefault="00AC0215" w:rsidP="002B4452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16"/>
        </w:rPr>
      </w:pPr>
    </w:p>
    <w:p w14:paraId="6D816612" w14:textId="77777777" w:rsidR="00BF47E4" w:rsidRPr="002B4452" w:rsidRDefault="00865025" w:rsidP="002B4452">
      <w:pPr>
        <w:pStyle w:val="Corpodetexto"/>
        <w:ind w:right="198"/>
        <w:rPr>
          <w:rFonts w:ascii="Times New Roman" w:hAnsi="Times New Roman" w:cs="Times New Roman"/>
          <w:b w:val="0"/>
          <w:w w:val="105"/>
          <w:sz w:val="24"/>
        </w:rPr>
      </w:pPr>
      <w:r w:rsidRPr="002B4452">
        <w:rPr>
          <w:rFonts w:ascii="Times New Roman" w:hAnsi="Times New Roman" w:cs="Times New Roman"/>
          <w:b w:val="0"/>
          <w:w w:val="105"/>
          <w:sz w:val="24"/>
        </w:rPr>
        <w:t>Art. 2º O crédito especial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 xml:space="preserve"> será coberto pela redução da </w:t>
      </w:r>
      <w:r w:rsidR="00B44155" w:rsidRPr="002B4452">
        <w:rPr>
          <w:rFonts w:ascii="Times New Roman" w:hAnsi="Times New Roman" w:cs="Times New Roman"/>
          <w:b w:val="0"/>
          <w:w w:val="105"/>
          <w:sz w:val="24"/>
        </w:rPr>
        <w:t>seguinte dotação</w:t>
      </w:r>
      <w:r w:rsidR="00C2592A">
        <w:rPr>
          <w:rFonts w:ascii="Times New Roman" w:hAnsi="Times New Roman" w:cs="Times New Roman"/>
          <w:b w:val="0"/>
          <w:w w:val="105"/>
          <w:sz w:val="24"/>
        </w:rPr>
        <w:t xml:space="preserve"> e pelo Superávit do Exercício Anterior do Recurso 706 - </w:t>
      </w:r>
      <w:r w:rsidR="00C2592A" w:rsidRPr="00C2592A">
        <w:rPr>
          <w:rFonts w:ascii="Times New Roman" w:hAnsi="Times New Roman" w:cs="Times New Roman"/>
          <w:b w:val="0"/>
          <w:w w:val="105"/>
          <w:sz w:val="24"/>
        </w:rPr>
        <w:t>Transferência Especial da União</w:t>
      </w:r>
      <w:r w:rsidR="00BF47E4" w:rsidRPr="002B4452">
        <w:rPr>
          <w:rFonts w:ascii="Times New Roman" w:hAnsi="Times New Roman" w:cs="Times New Roman"/>
          <w:b w:val="0"/>
          <w:w w:val="105"/>
          <w:sz w:val="24"/>
        </w:rPr>
        <w:t>, como segue:</w:t>
      </w:r>
    </w:p>
    <w:p w14:paraId="1835B43B" w14:textId="77777777" w:rsidR="00C27D0F" w:rsidRDefault="00E14DE2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  <w:r w:rsidRPr="00E14DE2">
        <w:rPr>
          <w:rFonts w:ascii="Times New Roman" w:hAnsi="Times New Roman" w:cs="Times New Roman"/>
          <w:b w:val="0"/>
          <w:w w:val="105"/>
          <w:sz w:val="24"/>
        </w:rPr>
        <w:tab/>
      </w:r>
    </w:p>
    <w:tbl>
      <w:tblPr>
        <w:tblW w:w="92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4"/>
        <w:gridCol w:w="6095"/>
        <w:gridCol w:w="2410"/>
      </w:tblGrid>
      <w:tr w:rsidR="00C2592A" w:rsidRPr="00C2592A" w14:paraId="78969D31" w14:textId="77777777" w:rsidTr="00C2592A">
        <w:trPr>
          <w:trHeight w:val="52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50004B" w14:textId="77777777" w:rsidR="00C2592A" w:rsidRPr="00C2592A" w:rsidRDefault="00C2592A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B281451" w14:textId="77777777" w:rsidR="00C2592A" w:rsidRPr="00C2592A" w:rsidRDefault="00C2592A">
            <w:pPr>
              <w:jc w:val="both"/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>SUPERÁVIT DO EXERCÍCIO ANTERIOR - REC. (706)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A01D72" w14:textId="77777777" w:rsidR="00C2592A" w:rsidRPr="00C2592A" w:rsidRDefault="00C2592A">
            <w:pPr>
              <w:jc w:val="right"/>
              <w:rPr>
                <w:color w:val="000000"/>
                <w:sz w:val="20"/>
                <w:szCs w:val="20"/>
              </w:rPr>
            </w:pPr>
            <w:r w:rsidRPr="00C2592A">
              <w:rPr>
                <w:color w:val="000000"/>
                <w:sz w:val="20"/>
                <w:szCs w:val="20"/>
              </w:rPr>
              <w:t xml:space="preserve"> R$             360.000,00 </w:t>
            </w:r>
          </w:p>
        </w:tc>
      </w:tr>
      <w:tr w:rsidR="00C2592A" w:rsidRPr="00C2592A" w14:paraId="429CB0B4" w14:textId="77777777" w:rsidTr="00C2592A">
        <w:trPr>
          <w:trHeight w:val="315"/>
        </w:trPr>
        <w:tc>
          <w:tcPr>
            <w:tcW w:w="6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45194787" w14:textId="77777777" w:rsidR="00C2592A" w:rsidRPr="00C2592A" w:rsidRDefault="00C2592A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C2592A">
              <w:rPr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9CCFF"/>
            <w:noWrap/>
            <w:vAlign w:val="bottom"/>
            <w:hideMark/>
          </w:tcPr>
          <w:p w14:paraId="75D9E114" w14:textId="77777777" w:rsidR="00C2592A" w:rsidRPr="00C2592A" w:rsidRDefault="00C2592A">
            <w:pPr>
              <w:rPr>
                <w:b/>
                <w:bCs/>
                <w:color w:val="000000"/>
                <w:sz w:val="20"/>
                <w:szCs w:val="20"/>
              </w:rPr>
            </w:pPr>
            <w:r w:rsidRPr="00C2592A">
              <w:rPr>
                <w:b/>
                <w:bCs/>
                <w:color w:val="000000"/>
                <w:sz w:val="20"/>
                <w:szCs w:val="20"/>
              </w:rPr>
              <w:t xml:space="preserve"> R$             360.000,00 </w:t>
            </w:r>
          </w:p>
        </w:tc>
      </w:tr>
    </w:tbl>
    <w:p w14:paraId="1033CDB9" w14:textId="77777777" w:rsidR="002E2A25" w:rsidRPr="00E14DE2" w:rsidRDefault="002E2A25" w:rsidP="002E2A25">
      <w:pPr>
        <w:pStyle w:val="Corpodetexto"/>
        <w:ind w:right="158"/>
        <w:rPr>
          <w:rFonts w:ascii="Times New Roman" w:hAnsi="Times New Roman" w:cs="Times New Roman"/>
          <w:b w:val="0"/>
          <w:w w:val="105"/>
          <w:sz w:val="24"/>
        </w:rPr>
      </w:pPr>
    </w:p>
    <w:p w14:paraId="2E67EE00" w14:textId="77777777" w:rsidR="00473579" w:rsidRPr="002B4452" w:rsidRDefault="005A414D" w:rsidP="002B4452">
      <w:pPr>
        <w:pStyle w:val="Corpodetexto"/>
        <w:rPr>
          <w:rFonts w:ascii="Times New Roman" w:hAnsi="Times New Roman" w:cs="Times New Roman"/>
          <w:b w:val="0"/>
          <w:w w:val="105"/>
          <w:sz w:val="24"/>
        </w:rPr>
      </w:pPr>
      <w:r w:rsidRPr="002B4452">
        <w:rPr>
          <w:rFonts w:ascii="Times New Roman" w:hAnsi="Times New Roman" w:cs="Times New Roman"/>
          <w:b w:val="0"/>
          <w:w w:val="105"/>
          <w:sz w:val="24"/>
        </w:rPr>
        <w:t>Art. 3° Esta Lei entra em vigor na data de sua publicação</w:t>
      </w:r>
      <w:r w:rsidR="00645B06" w:rsidRPr="002B4452">
        <w:rPr>
          <w:rFonts w:ascii="Times New Roman" w:hAnsi="Times New Roman" w:cs="Times New Roman"/>
          <w:b w:val="0"/>
          <w:w w:val="105"/>
          <w:sz w:val="24"/>
        </w:rPr>
        <w:t>.</w:t>
      </w:r>
    </w:p>
    <w:p w14:paraId="64224DE4" w14:textId="77777777" w:rsidR="00D13A95" w:rsidRPr="002B4452" w:rsidRDefault="00D13A95" w:rsidP="002B4452">
      <w:pPr>
        <w:pStyle w:val="Recuodecorpodetexto"/>
        <w:ind w:firstLine="0"/>
        <w:jc w:val="right"/>
        <w:rPr>
          <w:rFonts w:ascii="Times New Roman" w:hAnsi="Times New Roman" w:cs="Times New Roman"/>
          <w:b/>
          <w:sz w:val="24"/>
        </w:rPr>
      </w:pPr>
    </w:p>
    <w:p w14:paraId="13130025" w14:textId="77777777" w:rsidR="00AC06A7" w:rsidRPr="002B4452" w:rsidRDefault="00AC06A7" w:rsidP="002B4452">
      <w:pPr>
        <w:jc w:val="center"/>
        <w:rPr>
          <w:b/>
        </w:rPr>
      </w:pPr>
    </w:p>
    <w:p w14:paraId="5AF93686" w14:textId="77777777"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14:paraId="25AD9D88" w14:textId="77777777" w:rsidR="00C2592A" w:rsidRDefault="00C2592A" w:rsidP="00C2592A">
      <w:pPr>
        <w:jc w:val="center"/>
        <w:rPr>
          <w:b/>
          <w:color w:val="000000"/>
        </w:rPr>
      </w:pPr>
      <w:r>
        <w:rPr>
          <w:b/>
          <w:color w:val="000000"/>
        </w:rPr>
        <w:t>VERNEI PEDRO DELCUL</w:t>
      </w:r>
    </w:p>
    <w:p w14:paraId="10811EA2" w14:textId="77777777" w:rsidR="00C2592A" w:rsidRDefault="00C2592A" w:rsidP="00C2592A">
      <w:pPr>
        <w:jc w:val="center"/>
        <w:rPr>
          <w:b/>
          <w:i/>
          <w:color w:val="000000"/>
        </w:rPr>
      </w:pPr>
      <w:r>
        <w:rPr>
          <w:bCs/>
          <w:color w:val="000000"/>
        </w:rPr>
        <w:t xml:space="preserve">Vice Prefeito no Cargo </w:t>
      </w:r>
      <w:r w:rsidR="00A74D39">
        <w:rPr>
          <w:bCs/>
          <w:color w:val="000000"/>
        </w:rPr>
        <w:t>de</w:t>
      </w:r>
      <w:r w:rsidR="00A74D39">
        <w:rPr>
          <w:b/>
          <w:color w:val="000000"/>
        </w:rPr>
        <w:t xml:space="preserve"> </w:t>
      </w:r>
      <w:r w:rsidR="00A74D39" w:rsidRPr="0042114C">
        <w:rPr>
          <w:bCs/>
          <w:color w:val="000000"/>
        </w:rPr>
        <w:t>Prefeito</w:t>
      </w:r>
    </w:p>
    <w:p w14:paraId="4480F77B" w14:textId="77777777"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14:paraId="22A3003A" w14:textId="77777777" w:rsidR="00E14DE2" w:rsidRDefault="00E14DE2" w:rsidP="002B4452">
      <w:pPr>
        <w:pStyle w:val="Corpodetexto"/>
        <w:rPr>
          <w:rFonts w:ascii="Times New Roman" w:hAnsi="Times New Roman" w:cs="Times New Roman"/>
          <w:sz w:val="24"/>
        </w:rPr>
      </w:pPr>
    </w:p>
    <w:p w14:paraId="624C830A" w14:textId="77777777" w:rsidR="00D55727" w:rsidRPr="002B4452" w:rsidRDefault="00D55727" w:rsidP="002B4452">
      <w:pPr>
        <w:pStyle w:val="Corpodetexto"/>
        <w:rPr>
          <w:rFonts w:ascii="Times New Roman" w:hAnsi="Times New Roman" w:cs="Times New Roman"/>
          <w:sz w:val="24"/>
        </w:rPr>
      </w:pPr>
      <w:r w:rsidRPr="002B4452">
        <w:rPr>
          <w:rFonts w:ascii="Times New Roman" w:hAnsi="Times New Roman" w:cs="Times New Roman"/>
          <w:sz w:val="24"/>
        </w:rPr>
        <w:t>JOÃO RODOLFO BAYER</w:t>
      </w:r>
    </w:p>
    <w:p w14:paraId="2C4C0BE6" w14:textId="77777777" w:rsidR="00D55727" w:rsidRPr="002B4452" w:rsidRDefault="00D55727" w:rsidP="002B4452">
      <w:pPr>
        <w:pStyle w:val="Corpodetexto"/>
        <w:rPr>
          <w:rFonts w:ascii="Times New Roman" w:hAnsi="Times New Roman" w:cs="Times New Roman"/>
          <w:b w:val="0"/>
          <w:sz w:val="24"/>
        </w:rPr>
      </w:pPr>
      <w:r w:rsidRPr="002B4452">
        <w:rPr>
          <w:rFonts w:ascii="Times New Roman" w:hAnsi="Times New Roman" w:cs="Times New Roman"/>
          <w:b w:val="0"/>
          <w:sz w:val="24"/>
        </w:rPr>
        <w:t>Secretário da Fazenda.</w:t>
      </w:r>
    </w:p>
    <w:p w14:paraId="7C71344B" w14:textId="77777777" w:rsidR="00D55727" w:rsidRPr="002B4452" w:rsidRDefault="00D55727" w:rsidP="002B4452">
      <w:pPr>
        <w:pStyle w:val="Corpodetexto"/>
        <w:rPr>
          <w:rFonts w:ascii="Times New Roman" w:hAnsi="Times New Roman" w:cs="Times New Roman"/>
          <w:b w:val="0"/>
          <w:sz w:val="24"/>
        </w:rPr>
      </w:pPr>
    </w:p>
    <w:p w14:paraId="1DF014DD" w14:textId="77777777" w:rsidR="00D55727" w:rsidRPr="002B4452" w:rsidRDefault="00D55727" w:rsidP="002B4452">
      <w:pPr>
        <w:jc w:val="both"/>
        <w:rPr>
          <w:b/>
        </w:rPr>
      </w:pPr>
      <w:r w:rsidRPr="002B4452">
        <w:rPr>
          <w:b/>
        </w:rPr>
        <w:t>RUBIA AITA XAVIER</w:t>
      </w:r>
    </w:p>
    <w:p w14:paraId="1E5D2041" w14:textId="77777777" w:rsidR="00D55727" w:rsidRPr="002B4452" w:rsidRDefault="00D55727" w:rsidP="002B4452">
      <w:pPr>
        <w:jc w:val="both"/>
      </w:pPr>
      <w:r w:rsidRPr="002B4452">
        <w:t>Secretaria de Administração</w:t>
      </w:r>
    </w:p>
    <w:p w14:paraId="75AB1967" w14:textId="77777777" w:rsidR="00D55727" w:rsidRPr="002B4452" w:rsidRDefault="00D55727" w:rsidP="002B4452">
      <w:pPr>
        <w:jc w:val="both"/>
      </w:pPr>
    </w:p>
    <w:p w14:paraId="3FFA82AC" w14:textId="77777777" w:rsidR="00D55727" w:rsidRPr="002B4452" w:rsidRDefault="00D55727" w:rsidP="002B4452">
      <w:pPr>
        <w:jc w:val="both"/>
      </w:pPr>
    </w:p>
    <w:p w14:paraId="0873DCE0" w14:textId="77777777" w:rsidR="00D55727" w:rsidRPr="002B4452" w:rsidRDefault="00D55727" w:rsidP="002B4452">
      <w:pPr>
        <w:jc w:val="both"/>
        <w:rPr>
          <w:b/>
        </w:rPr>
      </w:pPr>
      <w:r w:rsidRPr="002B4452">
        <w:rPr>
          <w:b/>
        </w:rPr>
        <w:t>MARIANE BRAIBANTE PEREIRA</w:t>
      </w:r>
    </w:p>
    <w:p w14:paraId="5FED2F6D" w14:textId="77777777" w:rsidR="00005683" w:rsidRDefault="00D55727" w:rsidP="00005683">
      <w:pPr>
        <w:jc w:val="both"/>
      </w:pPr>
      <w:r w:rsidRPr="002B4452">
        <w:t>Procuradora Municipal</w:t>
      </w:r>
    </w:p>
    <w:p w14:paraId="29414F53" w14:textId="77777777" w:rsidR="002E2A25" w:rsidRDefault="002E2A25" w:rsidP="003D5C70">
      <w:pPr>
        <w:jc w:val="both"/>
        <w:rPr>
          <w:b/>
        </w:rPr>
      </w:pPr>
    </w:p>
    <w:p w14:paraId="498CFE1D" w14:textId="77777777" w:rsidR="002E2A25" w:rsidRDefault="002E2A25" w:rsidP="003D5C70">
      <w:pPr>
        <w:jc w:val="both"/>
        <w:rPr>
          <w:b/>
        </w:rPr>
      </w:pPr>
    </w:p>
    <w:p w14:paraId="40FD8C01" w14:textId="77777777" w:rsidR="00614D19" w:rsidRDefault="00D55727" w:rsidP="003D5C70">
      <w:pPr>
        <w:jc w:val="both"/>
        <w:rPr>
          <w:b/>
          <w:bCs/>
          <w:i/>
          <w:sz w:val="32"/>
        </w:rPr>
      </w:pPr>
      <w:r w:rsidRPr="002B4452">
        <w:rPr>
          <w:b/>
        </w:rPr>
        <w:t>REGISTRE-SE, PUBLIQUE-SE E CUMPRA-SE.</w:t>
      </w:r>
      <w:r w:rsidR="00614D19">
        <w:rPr>
          <w:b/>
          <w:bCs/>
          <w:i/>
          <w:sz w:val="32"/>
        </w:rPr>
        <w:br w:type="page"/>
      </w:r>
    </w:p>
    <w:p w14:paraId="59F0EAAA" w14:textId="77777777" w:rsidR="00B85761" w:rsidRPr="002B4452" w:rsidRDefault="00B85761" w:rsidP="002B4452">
      <w:pPr>
        <w:rPr>
          <w:b/>
          <w:bCs/>
          <w:i/>
          <w:sz w:val="32"/>
        </w:rPr>
      </w:pPr>
    </w:p>
    <w:p w14:paraId="0A674F9B" w14:textId="77777777" w:rsidR="00645B06" w:rsidRPr="002B4452" w:rsidRDefault="001D25CA" w:rsidP="002B4452">
      <w:r>
        <w:rPr>
          <w:b/>
          <w:bCs/>
          <w:noProof/>
        </w:rPr>
        <w:pict w14:anchorId="777E7216">
          <v:group id="Group 2" o:spid="_x0000_s2050" style="position:absolute;margin-left:71.25pt;margin-top:18.95pt;width:471.5pt;height:588.55pt;z-index:-251657216;mso-wrap-distance-left:0;mso-wrap-distance-right:0;mso-position-horizontal-relative:page" coordorigin="1798,259" coordsize="9430,102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">
            <v:rect id="Rectangle 3" o:spid="_x0000_s2053" style="position:absolute;left:1816;top:5325;width:951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" stroked="f"/>
            <v:rect id="Rectangle 4" o:spid="_x0000_s2052" style="position:absolute;left:2764;top:5325;width:8211;height:1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LJywwAAANo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MDvlXgD5PYOAAD//wMAUEsBAi0AFAAGAAgAAAAhANvh9svuAAAAhQEAABMAAAAAAAAAAAAA&#10;AAAAAAAAAFtDb250ZW50X1R5cGVzXS54bWxQSwECLQAUAAYACAAAACEAWvQsW78AAAAVAQAACwAA&#10;AAAAAAAAAAAAAAAfAQAAX3JlbHMvLnJlbHNQSwECLQAUAAYACAAAACEAGVyycsMAAADaAAAADwAA&#10;AAAAAAAAAAAAAAAHAgAAZHJzL2Rvd25yZXYueG1sUEsFBgAAAAADAAMAtwAAAPcCAAAAAA==&#10;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2051" type="#_x0000_t202" style="position:absolute;left:1809;top:271;width:9406;height:102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" filled="f" strokeweight="1.2pt">
              <v:textbox inset="0,0,0,0">
                <w:txbxContent>
                  <w:p w14:paraId="0E48956B" w14:textId="77777777" w:rsidR="00005683" w:rsidRDefault="00005683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</w:p>
                  <w:p w14:paraId="1198E2AB" w14:textId="77777777" w:rsidR="00005683" w:rsidRDefault="00005683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  <w:r w:rsidRPr="00645B06">
                      <w:rPr>
                        <w:b/>
                        <w:w w:val="105"/>
                        <w:szCs w:val="22"/>
                      </w:rPr>
                      <w:t>JUSTIFICATIVA</w:t>
                    </w:r>
                  </w:p>
                  <w:p w14:paraId="313C87D3" w14:textId="77777777" w:rsidR="00005683" w:rsidRPr="00645B06" w:rsidRDefault="00005683" w:rsidP="00A31602">
                    <w:pPr>
                      <w:spacing w:before="6" w:line="276" w:lineRule="auto"/>
                      <w:ind w:left="1679" w:right="1726"/>
                      <w:jc w:val="center"/>
                      <w:rPr>
                        <w:b/>
                        <w:w w:val="105"/>
                        <w:szCs w:val="22"/>
                      </w:rPr>
                    </w:pPr>
                  </w:p>
                  <w:p w14:paraId="7A336AFD" w14:textId="77777777" w:rsidR="00005683" w:rsidRPr="000618B5" w:rsidRDefault="00005683" w:rsidP="00A95B7C">
                    <w:pPr>
                      <w:pStyle w:val="Ttulo110"/>
                      <w:spacing w:before="0"/>
                      <w:ind w:left="0" w:right="198"/>
                      <w:rPr>
                        <w:rFonts w:ascii="Times New Roman" w:hAnsi="Times New Roman" w:cs="Times New Roman"/>
                        <w:sz w:val="22"/>
                        <w:szCs w:val="22"/>
                      </w:rPr>
                    </w:pPr>
                    <w:r w:rsidRPr="000618B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PROJETODE LEI N° </w:t>
                    </w:r>
                    <w:r w:rsidR="00C2592A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005</w:t>
                    </w:r>
                    <w:r w:rsidRPr="000618B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, DE </w:t>
                    </w:r>
                    <w:r w:rsidR="00C2592A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11</w:t>
                    </w:r>
                    <w:r w:rsidRPr="000618B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DE </w:t>
                    </w:r>
                    <w:r w:rsidR="00C2592A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 xml:space="preserve">JANEIRO </w:t>
                    </w:r>
                    <w:r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D</w:t>
                    </w:r>
                    <w:r w:rsidRPr="000618B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E 202</w:t>
                    </w:r>
                    <w:r w:rsidR="002E2A25">
                      <w:rPr>
                        <w:rFonts w:ascii="Times New Roman" w:hAnsi="Times New Roman" w:cs="Times New Roman"/>
                        <w:w w:val="105"/>
                        <w:sz w:val="22"/>
                        <w:szCs w:val="22"/>
                      </w:rPr>
                      <w:t>4</w:t>
                    </w:r>
                  </w:p>
                  <w:p w14:paraId="219C54BD" w14:textId="77777777" w:rsidR="00005683" w:rsidRPr="00E362D5" w:rsidRDefault="00005683" w:rsidP="00D378B7">
                    <w:pPr>
                      <w:pStyle w:val="Corpodetexto"/>
                      <w:spacing w:line="276" w:lineRule="auto"/>
                      <w:jc w:val="left"/>
                      <w:rPr>
                        <w:rFonts w:ascii="Times New Roman" w:hAnsi="Times New Roman" w:cs="Times New Roman"/>
                        <w:b w:val="0"/>
                        <w:sz w:val="24"/>
                        <w:lang w:val="pt-PT"/>
                      </w:rPr>
                    </w:pPr>
                  </w:p>
                  <w:p w14:paraId="056B8EA3" w14:textId="77777777" w:rsidR="00005683" w:rsidRPr="00FF579C" w:rsidRDefault="00005683" w:rsidP="00A31602">
                    <w:pPr>
                      <w:spacing w:before="1" w:line="276" w:lineRule="auto"/>
                      <w:ind w:left="1686" w:right="1726"/>
                      <w:rPr>
                        <w:w w:val="105"/>
                        <w:szCs w:val="22"/>
                        <w:lang w:val="pt-PT"/>
                      </w:rPr>
                    </w:pPr>
                  </w:p>
                  <w:p w14:paraId="0A4BAAA1" w14:textId="77777777" w:rsidR="00005683" w:rsidRPr="00645B06" w:rsidRDefault="00005683" w:rsidP="00A31602">
                    <w:pPr>
                      <w:spacing w:before="1" w:line="276" w:lineRule="auto"/>
                      <w:ind w:left="1686" w:right="1726"/>
                      <w:jc w:val="both"/>
                      <w:rPr>
                        <w:szCs w:val="22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>Excelentíssimos Senhores Vereadores, Excelentíssimas Senhoras Vereadoras:</w:t>
                    </w:r>
                  </w:p>
                  <w:p w14:paraId="13DDAACC" w14:textId="77777777" w:rsidR="00005683" w:rsidRPr="00645B06" w:rsidRDefault="00005683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14:paraId="39EE1273" w14:textId="77777777" w:rsidR="00005683" w:rsidRPr="00645B06" w:rsidRDefault="00005683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14:paraId="7D46A469" w14:textId="77777777" w:rsidR="00005683" w:rsidRPr="00CE718B" w:rsidRDefault="00005683" w:rsidP="00A31602">
                    <w:pPr>
                      <w:spacing w:before="1" w:line="276" w:lineRule="auto"/>
                      <w:ind w:left="206" w:right="253"/>
                      <w:jc w:val="both"/>
                      <w:rPr>
                        <w:b/>
                        <w:w w:val="105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>Encaminhamos à apreciação de Vossas Excelências o "</w:t>
                    </w:r>
                    <w:r w:rsidRPr="00FF579C">
                      <w:rPr>
                        <w:w w:val="105"/>
                        <w:szCs w:val="22"/>
                      </w:rPr>
                      <w:t xml:space="preserve">Projeto de </w:t>
                    </w:r>
                    <w:r>
                      <w:rPr>
                        <w:w w:val="105"/>
                        <w:szCs w:val="22"/>
                      </w:rPr>
                      <w:t>L</w:t>
                    </w:r>
                    <w:r w:rsidRPr="00FF579C">
                      <w:rPr>
                        <w:w w:val="105"/>
                        <w:szCs w:val="22"/>
                      </w:rPr>
                      <w:t xml:space="preserve">ei </w:t>
                    </w:r>
                    <w:r>
                      <w:rPr>
                        <w:w w:val="105"/>
                        <w:szCs w:val="22"/>
                      </w:rPr>
                      <w:t xml:space="preserve">N° </w:t>
                    </w:r>
                    <w:r w:rsidR="00C2592A">
                      <w:rPr>
                        <w:w w:val="105"/>
                        <w:szCs w:val="22"/>
                      </w:rPr>
                      <w:t>005</w:t>
                    </w:r>
                    <w:r w:rsidRPr="00FF579C">
                      <w:rPr>
                        <w:w w:val="105"/>
                        <w:szCs w:val="22"/>
                      </w:rPr>
                      <w:t>, de</w:t>
                    </w:r>
                    <w:r w:rsidR="00C2592A">
                      <w:rPr>
                        <w:w w:val="105"/>
                        <w:szCs w:val="22"/>
                      </w:rPr>
                      <w:t>11</w:t>
                    </w:r>
                    <w:r w:rsidRPr="00FF579C">
                      <w:rPr>
                        <w:w w:val="105"/>
                        <w:szCs w:val="22"/>
                      </w:rPr>
                      <w:t xml:space="preserve">de </w:t>
                    </w:r>
                    <w:r w:rsidR="00C2592A">
                      <w:rPr>
                        <w:w w:val="105"/>
                        <w:szCs w:val="22"/>
                      </w:rPr>
                      <w:t>Janeiro</w:t>
                    </w:r>
                    <w:r w:rsidRPr="00FF579C">
                      <w:rPr>
                        <w:w w:val="105"/>
                        <w:szCs w:val="22"/>
                      </w:rPr>
                      <w:t>de 202</w:t>
                    </w:r>
                    <w:r w:rsidR="002E2A25">
                      <w:rPr>
                        <w:w w:val="105"/>
                        <w:szCs w:val="22"/>
                      </w:rPr>
                      <w:t>4</w:t>
                    </w:r>
                    <w:r w:rsidRPr="00645B06">
                      <w:rPr>
                        <w:w w:val="105"/>
                        <w:szCs w:val="22"/>
                      </w:rPr>
                      <w:t xml:space="preserve">, que </w:t>
                    </w:r>
                    <w:r w:rsidRPr="00221DE8">
                      <w:rPr>
                        <w:w w:val="105"/>
                        <w:szCs w:val="22"/>
                      </w:rPr>
                      <w:t>“</w:t>
                    </w:r>
                    <w:r w:rsidRPr="00B44155">
                      <w:rPr>
                        <w:w w:val="105"/>
                        <w:szCs w:val="22"/>
                      </w:rPr>
                      <w:t xml:space="preserve">AUTORIZA A ABERTURA DE CRÉDITO ADICIONAL ESPECIAL NO </w:t>
                    </w:r>
                    <w:r w:rsidRPr="00D03E45">
                      <w:rPr>
                        <w:w w:val="105"/>
                        <w:szCs w:val="22"/>
                      </w:rPr>
                      <w:t xml:space="preserve">VALOR DE R$ </w:t>
                    </w:r>
                    <w:r w:rsidR="00C2592A" w:rsidRPr="00C2592A">
                      <w:rPr>
                        <w:w w:val="105"/>
                        <w:szCs w:val="22"/>
                      </w:rPr>
                      <w:t>360.000,00 (TREZENTOS E SESSENTA MIL REAIS)</w:t>
                    </w:r>
                    <w:r w:rsidRPr="00B44155">
                      <w:rPr>
                        <w:w w:val="105"/>
                        <w:szCs w:val="22"/>
                      </w:rPr>
                      <w:t xml:space="preserve"> NA LEI ORÇAMENTÁRIA ANUAL E DÁ PROVIDÊNCIAS</w:t>
                    </w:r>
                    <w:proofErr w:type="gramStart"/>
                    <w:r w:rsidRPr="00B44155">
                      <w:rPr>
                        <w:w w:val="105"/>
                        <w:szCs w:val="22"/>
                      </w:rPr>
                      <w:t>.</w:t>
                    </w:r>
                    <w:r w:rsidRPr="005A6D20">
                      <w:rPr>
                        <w:w w:val="105"/>
                        <w:szCs w:val="22"/>
                      </w:rPr>
                      <w:t>”</w:t>
                    </w:r>
                    <w:r w:rsidRPr="00645B06">
                      <w:rPr>
                        <w:w w:val="105"/>
                        <w:szCs w:val="22"/>
                      </w:rPr>
                      <w:t>A</w:t>
                    </w:r>
                    <w:proofErr w:type="gramEnd"/>
                    <w:r w:rsidRPr="00645B06">
                      <w:rPr>
                        <w:w w:val="105"/>
                        <w:szCs w:val="22"/>
                      </w:rPr>
                      <w:t xml:space="preserve"> matéria objeto do presente PL atende à necessidade de adequação do orçamento, estando explicitadas as razões que ensejam a propositiva e fazem parte integrante, deste PL para todos os fins.</w:t>
                    </w:r>
                  </w:p>
                  <w:p w14:paraId="1A1E39CC" w14:textId="77777777" w:rsidR="00005683" w:rsidRPr="00645B06" w:rsidRDefault="00005683" w:rsidP="00A31602">
                    <w:pPr>
                      <w:spacing w:line="276" w:lineRule="auto"/>
                      <w:rPr>
                        <w:szCs w:val="22"/>
                      </w:rPr>
                    </w:pPr>
                  </w:p>
                  <w:p w14:paraId="149BFF15" w14:textId="77777777" w:rsidR="00005683" w:rsidRPr="00645B06" w:rsidRDefault="00005683" w:rsidP="00A31602">
                    <w:pPr>
                      <w:spacing w:before="1" w:line="276" w:lineRule="auto"/>
                      <w:ind w:left="709" w:right="37"/>
                      <w:rPr>
                        <w:w w:val="105"/>
                        <w:szCs w:val="22"/>
                      </w:rPr>
                    </w:pPr>
                  </w:p>
                  <w:p w14:paraId="3F959668" w14:textId="77777777" w:rsidR="00005683" w:rsidRPr="006E722B" w:rsidRDefault="00005683" w:rsidP="00B14FDB">
                    <w:pPr>
                      <w:spacing w:before="1" w:line="276" w:lineRule="auto"/>
                      <w:ind w:left="709" w:right="461"/>
                      <w:jc w:val="both"/>
                      <w:rPr>
                        <w:w w:val="105"/>
                        <w:szCs w:val="22"/>
                      </w:rPr>
                    </w:pPr>
                    <w:r w:rsidRPr="006E722B">
                      <w:rPr>
                        <w:w w:val="105"/>
                        <w:szCs w:val="22"/>
                      </w:rPr>
                      <w:t xml:space="preserve">- </w:t>
                    </w:r>
                    <w:r w:rsidR="006E722B" w:rsidRPr="006E722B">
                      <w:rPr>
                        <w:w w:val="105"/>
                        <w:szCs w:val="22"/>
                      </w:rPr>
                      <w:t xml:space="preserve">Projeto de Lei para inclusão de Ação e elemento de despesa para a realização de perfuração de poços do Passo do Julião e Passo da Cruz e Rede de </w:t>
                    </w:r>
                    <w:r w:rsidR="006E722B">
                      <w:rPr>
                        <w:w w:val="105"/>
                        <w:szCs w:val="22"/>
                      </w:rPr>
                      <w:t>água n</w:t>
                    </w:r>
                    <w:r w:rsidR="006E722B" w:rsidRPr="006E722B">
                      <w:rPr>
                        <w:w w:val="105"/>
                        <w:szCs w:val="22"/>
                      </w:rPr>
                      <w:t>a localidade do Menino Deus com recurso oriundo da EMENDA ESPECIAL 202341130006.</w:t>
                    </w:r>
                  </w:p>
                  <w:p w14:paraId="68B7DC16" w14:textId="77777777" w:rsidR="00005683" w:rsidRDefault="00005683" w:rsidP="00B14FDB">
                    <w:pPr>
                      <w:spacing w:before="1" w:line="276" w:lineRule="auto"/>
                      <w:ind w:left="709" w:right="461"/>
                      <w:jc w:val="both"/>
                      <w:rPr>
                        <w:w w:val="105"/>
                        <w:szCs w:val="22"/>
                      </w:rPr>
                    </w:pPr>
                  </w:p>
                  <w:p w14:paraId="70831CB1" w14:textId="77777777" w:rsidR="00005683" w:rsidRDefault="00005683" w:rsidP="00A31602">
                    <w:pPr>
                      <w:spacing w:before="49" w:line="276" w:lineRule="auto"/>
                      <w:ind w:left="206" w:right="255"/>
                      <w:jc w:val="both"/>
                      <w:rPr>
                        <w:w w:val="105"/>
                        <w:szCs w:val="22"/>
                      </w:rPr>
                    </w:pPr>
                    <w:r w:rsidRPr="00645B06">
                      <w:rPr>
                        <w:w w:val="105"/>
                        <w:szCs w:val="22"/>
                      </w:rPr>
                      <w:t>Assim, tendo em vista a relevância do presente Projeto de Lei, solicitamos que ele seja analisado e votado por esta Casa,</w:t>
                    </w:r>
                    <w:r w:rsidR="00C2592A">
                      <w:rPr>
                        <w:w w:val="105"/>
                        <w:szCs w:val="22"/>
                      </w:rPr>
                      <w:t xml:space="preserve"> em </w:t>
                    </w:r>
                    <w:r w:rsidR="00C2592A" w:rsidRPr="00C2592A">
                      <w:rPr>
                        <w:b/>
                        <w:bCs/>
                        <w:w w:val="105"/>
                        <w:szCs w:val="22"/>
                      </w:rPr>
                      <w:t>REGIME DE URGÊNCI</w:t>
                    </w:r>
                    <w:r w:rsidR="00C2592A">
                      <w:rPr>
                        <w:w w:val="105"/>
                        <w:szCs w:val="22"/>
                      </w:rPr>
                      <w:t>A,</w:t>
                    </w:r>
                    <w:r w:rsidRPr="00645B06">
                      <w:rPr>
                        <w:w w:val="105"/>
                        <w:szCs w:val="22"/>
                      </w:rPr>
                      <w:t xml:space="preserve"> nos termos da Lei Orgânica Municipal. Colocamos a Secretaria Municipal da Fazenda para esclarecimentos acerca da matéria.</w:t>
                    </w:r>
                  </w:p>
                  <w:p w14:paraId="70F0B74C" w14:textId="77777777" w:rsidR="00005683" w:rsidRPr="00645B06" w:rsidRDefault="00005683" w:rsidP="00A31602">
                    <w:pPr>
                      <w:spacing w:before="49" w:line="276" w:lineRule="auto"/>
                      <w:ind w:left="206" w:right="255"/>
                      <w:jc w:val="both"/>
                      <w:rPr>
                        <w:w w:val="105"/>
                        <w:szCs w:val="22"/>
                      </w:rPr>
                    </w:pPr>
                  </w:p>
                  <w:p w14:paraId="5DB4C855" w14:textId="77777777" w:rsidR="00005683" w:rsidRDefault="00005683" w:rsidP="00A31602">
                    <w:pPr>
                      <w:spacing w:before="15" w:line="276" w:lineRule="auto"/>
                      <w:ind w:left="1684" w:right="1726"/>
                      <w:jc w:val="center"/>
                      <w:rPr>
                        <w:w w:val="105"/>
                        <w:szCs w:val="22"/>
                      </w:rPr>
                    </w:pPr>
                  </w:p>
                  <w:p w14:paraId="7B764A1B" w14:textId="77777777" w:rsidR="00005683" w:rsidRPr="00005683" w:rsidRDefault="00005683" w:rsidP="00A31602">
                    <w:pPr>
                      <w:spacing w:before="15" w:line="276" w:lineRule="auto"/>
                      <w:ind w:left="1684" w:right="1726"/>
                      <w:jc w:val="center"/>
                      <w:rPr>
                        <w:w w:val="105"/>
                        <w:szCs w:val="22"/>
                        <w:lang w:val="pt-PT"/>
                      </w:rPr>
                    </w:pPr>
                  </w:p>
                  <w:p w14:paraId="0405D6DD" w14:textId="77777777" w:rsidR="00C2592A" w:rsidRDefault="00C2592A" w:rsidP="00C2592A">
                    <w:pPr>
                      <w:jc w:val="center"/>
                      <w:rPr>
                        <w:b/>
                        <w:color w:val="000000"/>
                      </w:rPr>
                    </w:pPr>
                    <w:r>
                      <w:rPr>
                        <w:b/>
                        <w:color w:val="000000"/>
                      </w:rPr>
                      <w:t>VERNEI PEDRO DELCUL</w:t>
                    </w:r>
                  </w:p>
                  <w:p w14:paraId="6F1082DF" w14:textId="77777777" w:rsidR="00C2592A" w:rsidRDefault="00C2592A" w:rsidP="00C2592A">
                    <w:pPr>
                      <w:jc w:val="center"/>
                      <w:rPr>
                        <w:b/>
                        <w:i/>
                        <w:color w:val="000000"/>
                      </w:rPr>
                    </w:pPr>
                    <w:r>
                      <w:rPr>
                        <w:bCs/>
                        <w:color w:val="000000"/>
                      </w:rPr>
                      <w:t xml:space="preserve">Vice Prefeito no Cargo </w:t>
                    </w:r>
                    <w:r w:rsidR="00A74D39">
                      <w:rPr>
                        <w:bCs/>
                        <w:color w:val="000000"/>
                      </w:rPr>
                      <w:t>de</w:t>
                    </w:r>
                    <w:r w:rsidR="00A74D39">
                      <w:rPr>
                        <w:b/>
                        <w:color w:val="000000"/>
                      </w:rPr>
                      <w:t xml:space="preserve"> </w:t>
                    </w:r>
                    <w:r w:rsidR="00A74D39" w:rsidRPr="0042114C">
                      <w:rPr>
                        <w:bCs/>
                        <w:color w:val="000000"/>
                      </w:rPr>
                      <w:t>Prefeito</w:t>
                    </w:r>
                  </w:p>
                  <w:p w14:paraId="677993C1" w14:textId="77777777" w:rsidR="00005683" w:rsidRPr="00645B06" w:rsidRDefault="00005683" w:rsidP="00381122">
                    <w:pPr>
                      <w:spacing w:before="15"/>
                      <w:ind w:left="1684" w:right="1726"/>
                      <w:jc w:val="center"/>
                      <w:rPr>
                        <w:szCs w:val="22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14:paraId="3865AA9A" w14:textId="77777777" w:rsidR="00645B06" w:rsidRPr="002B4452" w:rsidRDefault="00645B06" w:rsidP="002B4452"/>
    <w:p w14:paraId="2F4E9FC0" w14:textId="77777777" w:rsidR="00645B06" w:rsidRPr="002B4452" w:rsidRDefault="00645B06" w:rsidP="002B4452"/>
    <w:p w14:paraId="76535F5D" w14:textId="77777777" w:rsidR="004408AF" w:rsidRPr="002B4452" w:rsidRDefault="00645B06" w:rsidP="002B4452">
      <w:pPr>
        <w:tabs>
          <w:tab w:val="left" w:pos="4200"/>
        </w:tabs>
      </w:pPr>
      <w:r w:rsidRPr="002B4452">
        <w:tab/>
      </w:r>
    </w:p>
    <w:sectPr w:rsidR="004408AF" w:rsidRPr="002B4452" w:rsidSect="00447D5D">
      <w:headerReference w:type="default" r:id="rId8"/>
      <w:footerReference w:type="even" r:id="rId9"/>
      <w:footerReference w:type="default" r:id="rId10"/>
      <w:pgSz w:w="11907" w:h="16840" w:code="9"/>
      <w:pgMar w:top="1701" w:right="1134" w:bottom="709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18EB5F" w14:textId="77777777" w:rsidR="00447D5D" w:rsidRDefault="00447D5D">
      <w:r>
        <w:separator/>
      </w:r>
    </w:p>
  </w:endnote>
  <w:endnote w:type="continuationSeparator" w:id="0">
    <w:p w14:paraId="04553532" w14:textId="77777777" w:rsidR="00447D5D" w:rsidRDefault="00447D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7C48C" w14:textId="77777777" w:rsidR="00005683" w:rsidRDefault="004806A5" w:rsidP="00E16E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05683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84C2745" w14:textId="77777777" w:rsidR="00005683" w:rsidRDefault="00005683" w:rsidP="006A386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B94BCE" w14:textId="77777777" w:rsidR="00005683" w:rsidRDefault="004806A5" w:rsidP="00E16EBA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005683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6E722B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779E11D2" w14:textId="77777777" w:rsidR="00005683" w:rsidRDefault="00005683" w:rsidP="006A3860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7A87C7" w14:textId="77777777" w:rsidR="00447D5D" w:rsidRDefault="00447D5D">
      <w:r>
        <w:separator/>
      </w:r>
    </w:p>
  </w:footnote>
  <w:footnote w:type="continuationSeparator" w:id="0">
    <w:p w14:paraId="46FC9BEA" w14:textId="77777777" w:rsidR="00447D5D" w:rsidRDefault="00447D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ED575" w14:textId="77777777" w:rsidR="00005683" w:rsidRPr="00645B06" w:rsidRDefault="00005683" w:rsidP="00645B06">
    <w:pPr>
      <w:pStyle w:val="Cabealho"/>
      <w:jc w:val="center"/>
    </w:pPr>
    <w:r w:rsidRPr="00645B06">
      <w:rPr>
        <w:noProof/>
      </w:rPr>
      <w:drawing>
        <wp:anchor distT="0" distB="0" distL="114300" distR="114300" simplePos="0" relativeHeight="251657216" behindDoc="0" locked="0" layoutInCell="1" allowOverlap="1" wp14:anchorId="5465709D" wp14:editId="529E239B">
          <wp:simplePos x="0" y="0"/>
          <wp:positionH relativeFrom="column">
            <wp:posOffset>-245110</wp:posOffset>
          </wp:positionH>
          <wp:positionV relativeFrom="paragraph">
            <wp:posOffset>-40640</wp:posOffset>
          </wp:positionV>
          <wp:extent cx="914400" cy="828675"/>
          <wp:effectExtent l="19050" t="0" r="0" b="0"/>
          <wp:wrapNone/>
          <wp:docPr id="1" name="Imagem 1" descr="brasã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rasã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28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645B06">
      <w:t>PREFEITURA MUNICIPAL DE SÃO PEDRO DO SUL</w:t>
    </w:r>
  </w:p>
  <w:p w14:paraId="678FC8E3" w14:textId="77777777" w:rsidR="00005683" w:rsidRPr="00645B06" w:rsidRDefault="00005683" w:rsidP="00645B06">
    <w:pPr>
      <w:pStyle w:val="Cabealho"/>
      <w:jc w:val="center"/>
    </w:pPr>
    <w:r w:rsidRPr="00645B06">
      <w:t>CNPJ: 87.489.910/0001-68</w:t>
    </w:r>
  </w:p>
  <w:p w14:paraId="121A8F13" w14:textId="77777777" w:rsidR="00005683" w:rsidRPr="00645B06" w:rsidRDefault="00005683" w:rsidP="00645B06">
    <w:pPr>
      <w:pStyle w:val="Cabealho"/>
      <w:jc w:val="center"/>
    </w:pPr>
    <w:r w:rsidRPr="00645B06">
      <w:t>Rua Floriano Peixoto, 222    CEP 97400-000 – São Pedro do Sul - RS</w:t>
    </w:r>
  </w:p>
  <w:p w14:paraId="1FEF80E1" w14:textId="77777777" w:rsidR="00005683" w:rsidRPr="00645B06" w:rsidRDefault="00005683" w:rsidP="00645B06">
    <w:pPr>
      <w:pStyle w:val="Cabealho"/>
      <w:jc w:val="center"/>
    </w:pPr>
    <w:r w:rsidRPr="00645B06">
      <w:t>Fone/Fax (55) 3276-6100</w:t>
    </w:r>
  </w:p>
  <w:p w14:paraId="422FFB53" w14:textId="77777777" w:rsidR="00005683" w:rsidRDefault="001D25CA" w:rsidP="00511B85">
    <w:pPr>
      <w:pStyle w:val="Cabealho"/>
      <w:rPr>
        <w:szCs w:val="40"/>
      </w:rPr>
    </w:pPr>
    <w:r>
      <w:rPr>
        <w:noProof/>
        <w:sz w:val="20"/>
        <w:szCs w:val="40"/>
      </w:rPr>
      <w:pict w14:anchorId="17C8D2B8">
        <v:line id="Line 2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19.3pt,6.8pt" to="459pt,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E10F59"/>
    <w:multiLevelType w:val="hybridMultilevel"/>
    <w:tmpl w:val="DAC66266"/>
    <w:lvl w:ilvl="0" w:tplc="43CAF49E">
      <w:numFmt w:val="bullet"/>
      <w:lvlText w:val="‒"/>
      <w:lvlJc w:val="left"/>
      <w:pPr>
        <w:ind w:left="974" w:hanging="452"/>
      </w:pPr>
      <w:rPr>
        <w:rFonts w:ascii="Calibri" w:eastAsia="Calibri" w:hAnsi="Calibri" w:cs="Calibri" w:hint="default"/>
        <w:b/>
        <w:bCs/>
        <w:w w:val="104"/>
        <w:sz w:val="16"/>
        <w:szCs w:val="16"/>
        <w:lang w:val="pt-PT" w:eastAsia="pt-PT" w:bidi="pt-PT"/>
      </w:rPr>
    </w:lvl>
    <w:lvl w:ilvl="1" w:tplc="148A7076">
      <w:numFmt w:val="bullet"/>
      <w:lvlText w:val="•"/>
      <w:lvlJc w:val="left"/>
      <w:pPr>
        <w:ind w:left="1820" w:hanging="452"/>
      </w:pPr>
      <w:rPr>
        <w:rFonts w:hint="default"/>
        <w:lang w:val="pt-PT" w:eastAsia="pt-PT" w:bidi="pt-PT"/>
      </w:rPr>
    </w:lvl>
    <w:lvl w:ilvl="2" w:tplc="E8F4A040">
      <w:numFmt w:val="bullet"/>
      <w:lvlText w:val="•"/>
      <w:lvlJc w:val="left"/>
      <w:pPr>
        <w:ind w:left="2660" w:hanging="452"/>
      </w:pPr>
      <w:rPr>
        <w:rFonts w:hint="default"/>
        <w:lang w:val="pt-PT" w:eastAsia="pt-PT" w:bidi="pt-PT"/>
      </w:rPr>
    </w:lvl>
    <w:lvl w:ilvl="3" w:tplc="61905ABC">
      <w:numFmt w:val="bullet"/>
      <w:lvlText w:val="•"/>
      <w:lvlJc w:val="left"/>
      <w:pPr>
        <w:ind w:left="3500" w:hanging="452"/>
      </w:pPr>
      <w:rPr>
        <w:rFonts w:hint="default"/>
        <w:lang w:val="pt-PT" w:eastAsia="pt-PT" w:bidi="pt-PT"/>
      </w:rPr>
    </w:lvl>
    <w:lvl w:ilvl="4" w:tplc="5266643E">
      <w:numFmt w:val="bullet"/>
      <w:lvlText w:val="•"/>
      <w:lvlJc w:val="left"/>
      <w:pPr>
        <w:ind w:left="4340" w:hanging="452"/>
      </w:pPr>
      <w:rPr>
        <w:rFonts w:hint="default"/>
        <w:lang w:val="pt-PT" w:eastAsia="pt-PT" w:bidi="pt-PT"/>
      </w:rPr>
    </w:lvl>
    <w:lvl w:ilvl="5" w:tplc="FB56AF3C">
      <w:numFmt w:val="bullet"/>
      <w:lvlText w:val="•"/>
      <w:lvlJc w:val="left"/>
      <w:pPr>
        <w:ind w:left="5180" w:hanging="452"/>
      </w:pPr>
      <w:rPr>
        <w:rFonts w:hint="default"/>
        <w:lang w:val="pt-PT" w:eastAsia="pt-PT" w:bidi="pt-PT"/>
      </w:rPr>
    </w:lvl>
    <w:lvl w:ilvl="6" w:tplc="FFC6EC98">
      <w:numFmt w:val="bullet"/>
      <w:lvlText w:val="•"/>
      <w:lvlJc w:val="left"/>
      <w:pPr>
        <w:ind w:left="6020" w:hanging="452"/>
      </w:pPr>
      <w:rPr>
        <w:rFonts w:hint="default"/>
        <w:lang w:val="pt-PT" w:eastAsia="pt-PT" w:bidi="pt-PT"/>
      </w:rPr>
    </w:lvl>
    <w:lvl w:ilvl="7" w:tplc="2F40F6B8">
      <w:numFmt w:val="bullet"/>
      <w:lvlText w:val="•"/>
      <w:lvlJc w:val="left"/>
      <w:pPr>
        <w:ind w:left="6861" w:hanging="452"/>
      </w:pPr>
      <w:rPr>
        <w:rFonts w:hint="default"/>
        <w:lang w:val="pt-PT" w:eastAsia="pt-PT" w:bidi="pt-PT"/>
      </w:rPr>
    </w:lvl>
    <w:lvl w:ilvl="8" w:tplc="83D06BAA">
      <w:numFmt w:val="bullet"/>
      <w:lvlText w:val="•"/>
      <w:lvlJc w:val="left"/>
      <w:pPr>
        <w:ind w:left="7701" w:hanging="452"/>
      </w:pPr>
      <w:rPr>
        <w:rFonts w:hint="default"/>
        <w:lang w:val="pt-PT" w:eastAsia="pt-PT" w:bidi="pt-PT"/>
      </w:rPr>
    </w:lvl>
  </w:abstractNum>
  <w:num w:numId="1" w16cid:durableId="38175973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1"/>
  <w:activeWritingStyle w:appName="MSWord" w:lang="pt-BR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0FAB"/>
    <w:rsid w:val="000000CD"/>
    <w:rsid w:val="000004FB"/>
    <w:rsid w:val="00001357"/>
    <w:rsid w:val="00002CFF"/>
    <w:rsid w:val="000043F2"/>
    <w:rsid w:val="00005683"/>
    <w:rsid w:val="00005B72"/>
    <w:rsid w:val="00006E79"/>
    <w:rsid w:val="00010141"/>
    <w:rsid w:val="000101C7"/>
    <w:rsid w:val="00013AFC"/>
    <w:rsid w:val="00014A1F"/>
    <w:rsid w:val="000153A6"/>
    <w:rsid w:val="00015CCF"/>
    <w:rsid w:val="000169D8"/>
    <w:rsid w:val="00021E4A"/>
    <w:rsid w:val="00030717"/>
    <w:rsid w:val="0003119E"/>
    <w:rsid w:val="00032524"/>
    <w:rsid w:val="00033B1B"/>
    <w:rsid w:val="00037A81"/>
    <w:rsid w:val="00037B88"/>
    <w:rsid w:val="00040C81"/>
    <w:rsid w:val="00040F87"/>
    <w:rsid w:val="00043F17"/>
    <w:rsid w:val="0004497E"/>
    <w:rsid w:val="00046893"/>
    <w:rsid w:val="00046BCE"/>
    <w:rsid w:val="000474BB"/>
    <w:rsid w:val="0004788F"/>
    <w:rsid w:val="00051F62"/>
    <w:rsid w:val="000529C9"/>
    <w:rsid w:val="00052F93"/>
    <w:rsid w:val="00052FB4"/>
    <w:rsid w:val="00053190"/>
    <w:rsid w:val="00053886"/>
    <w:rsid w:val="000548B5"/>
    <w:rsid w:val="0005690E"/>
    <w:rsid w:val="00061CA5"/>
    <w:rsid w:val="000620FB"/>
    <w:rsid w:val="00062300"/>
    <w:rsid w:val="00063328"/>
    <w:rsid w:val="00063455"/>
    <w:rsid w:val="0006473A"/>
    <w:rsid w:val="00065E90"/>
    <w:rsid w:val="000665AD"/>
    <w:rsid w:val="00066C5C"/>
    <w:rsid w:val="00067980"/>
    <w:rsid w:val="00067D86"/>
    <w:rsid w:val="000746AA"/>
    <w:rsid w:val="00077F2D"/>
    <w:rsid w:val="00081DB8"/>
    <w:rsid w:val="00081EE6"/>
    <w:rsid w:val="0008344C"/>
    <w:rsid w:val="000841E7"/>
    <w:rsid w:val="000852B4"/>
    <w:rsid w:val="0008602E"/>
    <w:rsid w:val="000864AA"/>
    <w:rsid w:val="0009206A"/>
    <w:rsid w:val="000922F5"/>
    <w:rsid w:val="00093C85"/>
    <w:rsid w:val="00095D26"/>
    <w:rsid w:val="00095F64"/>
    <w:rsid w:val="00096469"/>
    <w:rsid w:val="00096EA8"/>
    <w:rsid w:val="00096F9C"/>
    <w:rsid w:val="00097013"/>
    <w:rsid w:val="00097890"/>
    <w:rsid w:val="000A0107"/>
    <w:rsid w:val="000A0DF2"/>
    <w:rsid w:val="000A1C33"/>
    <w:rsid w:val="000A21A7"/>
    <w:rsid w:val="000A2423"/>
    <w:rsid w:val="000A2D17"/>
    <w:rsid w:val="000A2E30"/>
    <w:rsid w:val="000A2F8C"/>
    <w:rsid w:val="000A38E3"/>
    <w:rsid w:val="000A3EA7"/>
    <w:rsid w:val="000A4763"/>
    <w:rsid w:val="000A5653"/>
    <w:rsid w:val="000A7027"/>
    <w:rsid w:val="000A7CB0"/>
    <w:rsid w:val="000B0B3E"/>
    <w:rsid w:val="000B2358"/>
    <w:rsid w:val="000B57BD"/>
    <w:rsid w:val="000C0925"/>
    <w:rsid w:val="000C13AB"/>
    <w:rsid w:val="000C25C6"/>
    <w:rsid w:val="000C2646"/>
    <w:rsid w:val="000C3D05"/>
    <w:rsid w:val="000C3E24"/>
    <w:rsid w:val="000C6CB8"/>
    <w:rsid w:val="000C762A"/>
    <w:rsid w:val="000C79C6"/>
    <w:rsid w:val="000C7DCF"/>
    <w:rsid w:val="000D036B"/>
    <w:rsid w:val="000D0CCA"/>
    <w:rsid w:val="000D0D46"/>
    <w:rsid w:val="000D2194"/>
    <w:rsid w:val="000D2B63"/>
    <w:rsid w:val="000D4384"/>
    <w:rsid w:val="000D7E88"/>
    <w:rsid w:val="000E39FA"/>
    <w:rsid w:val="000E5243"/>
    <w:rsid w:val="000E57AC"/>
    <w:rsid w:val="000E5D2E"/>
    <w:rsid w:val="000F0006"/>
    <w:rsid w:val="000F04F8"/>
    <w:rsid w:val="000F0BA2"/>
    <w:rsid w:val="000F1C96"/>
    <w:rsid w:val="000F2D02"/>
    <w:rsid w:val="000F3550"/>
    <w:rsid w:val="000F5862"/>
    <w:rsid w:val="000F6D6D"/>
    <w:rsid w:val="000F6E43"/>
    <w:rsid w:val="000F746C"/>
    <w:rsid w:val="00100E19"/>
    <w:rsid w:val="0010761A"/>
    <w:rsid w:val="0011011B"/>
    <w:rsid w:val="00111A23"/>
    <w:rsid w:val="00112E87"/>
    <w:rsid w:val="00112FC1"/>
    <w:rsid w:val="00117EAA"/>
    <w:rsid w:val="00120321"/>
    <w:rsid w:val="001212D7"/>
    <w:rsid w:val="00122F90"/>
    <w:rsid w:val="00125486"/>
    <w:rsid w:val="001338F3"/>
    <w:rsid w:val="001359D0"/>
    <w:rsid w:val="00135A2B"/>
    <w:rsid w:val="00136290"/>
    <w:rsid w:val="001363D5"/>
    <w:rsid w:val="001413FD"/>
    <w:rsid w:val="001429D3"/>
    <w:rsid w:val="0014393B"/>
    <w:rsid w:val="0014440B"/>
    <w:rsid w:val="001455A9"/>
    <w:rsid w:val="00146D4A"/>
    <w:rsid w:val="00147E79"/>
    <w:rsid w:val="00151904"/>
    <w:rsid w:val="00151FB7"/>
    <w:rsid w:val="00152374"/>
    <w:rsid w:val="001547AA"/>
    <w:rsid w:val="00156F02"/>
    <w:rsid w:val="0015711A"/>
    <w:rsid w:val="0015730F"/>
    <w:rsid w:val="001611ED"/>
    <w:rsid w:val="001616C0"/>
    <w:rsid w:val="001631E2"/>
    <w:rsid w:val="00163633"/>
    <w:rsid w:val="00163FCB"/>
    <w:rsid w:val="00165321"/>
    <w:rsid w:val="00170248"/>
    <w:rsid w:val="00171352"/>
    <w:rsid w:val="00171D69"/>
    <w:rsid w:val="001733F1"/>
    <w:rsid w:val="001734EB"/>
    <w:rsid w:val="001737CE"/>
    <w:rsid w:val="00173C01"/>
    <w:rsid w:val="00175C57"/>
    <w:rsid w:val="00182970"/>
    <w:rsid w:val="001833F4"/>
    <w:rsid w:val="00183EA7"/>
    <w:rsid w:val="00184194"/>
    <w:rsid w:val="001845D3"/>
    <w:rsid w:val="0018477A"/>
    <w:rsid w:val="00185046"/>
    <w:rsid w:val="00187336"/>
    <w:rsid w:val="00191212"/>
    <w:rsid w:val="001913D3"/>
    <w:rsid w:val="00193E14"/>
    <w:rsid w:val="0019489E"/>
    <w:rsid w:val="00194FC2"/>
    <w:rsid w:val="0019515C"/>
    <w:rsid w:val="001A13F4"/>
    <w:rsid w:val="001A45F6"/>
    <w:rsid w:val="001A5AD8"/>
    <w:rsid w:val="001A6C70"/>
    <w:rsid w:val="001A74E0"/>
    <w:rsid w:val="001B08DE"/>
    <w:rsid w:val="001B45A7"/>
    <w:rsid w:val="001B4F05"/>
    <w:rsid w:val="001B59EE"/>
    <w:rsid w:val="001B6903"/>
    <w:rsid w:val="001C34A5"/>
    <w:rsid w:val="001C3AB9"/>
    <w:rsid w:val="001C5394"/>
    <w:rsid w:val="001D06FC"/>
    <w:rsid w:val="001D102E"/>
    <w:rsid w:val="001D25CA"/>
    <w:rsid w:val="001D31B0"/>
    <w:rsid w:val="001D4F2B"/>
    <w:rsid w:val="001D5596"/>
    <w:rsid w:val="001D5836"/>
    <w:rsid w:val="001D6B98"/>
    <w:rsid w:val="001E112C"/>
    <w:rsid w:val="001E1B5F"/>
    <w:rsid w:val="001E2AD6"/>
    <w:rsid w:val="001E329B"/>
    <w:rsid w:val="001E34CB"/>
    <w:rsid w:val="001E54BD"/>
    <w:rsid w:val="001E78F1"/>
    <w:rsid w:val="001E7928"/>
    <w:rsid w:val="001F0ED9"/>
    <w:rsid w:val="001F2211"/>
    <w:rsid w:val="001F36EC"/>
    <w:rsid w:val="001F4815"/>
    <w:rsid w:val="001F4B62"/>
    <w:rsid w:val="001F6CCD"/>
    <w:rsid w:val="001F6F1A"/>
    <w:rsid w:val="001F7737"/>
    <w:rsid w:val="001F78FF"/>
    <w:rsid w:val="00201ABA"/>
    <w:rsid w:val="002026A1"/>
    <w:rsid w:val="00203AA2"/>
    <w:rsid w:val="00205415"/>
    <w:rsid w:val="002109AD"/>
    <w:rsid w:val="002123A0"/>
    <w:rsid w:val="00212582"/>
    <w:rsid w:val="00212EF8"/>
    <w:rsid w:val="00214E73"/>
    <w:rsid w:val="00215773"/>
    <w:rsid w:val="002157BA"/>
    <w:rsid w:val="002157CD"/>
    <w:rsid w:val="002168AB"/>
    <w:rsid w:val="00220DF7"/>
    <w:rsid w:val="00221DE8"/>
    <w:rsid w:val="00221FAB"/>
    <w:rsid w:val="002222A7"/>
    <w:rsid w:val="002238AB"/>
    <w:rsid w:val="00226008"/>
    <w:rsid w:val="00226142"/>
    <w:rsid w:val="00227063"/>
    <w:rsid w:val="0022798E"/>
    <w:rsid w:val="0023065C"/>
    <w:rsid w:val="00231D57"/>
    <w:rsid w:val="00233290"/>
    <w:rsid w:val="00233B07"/>
    <w:rsid w:val="0023554F"/>
    <w:rsid w:val="00237BFD"/>
    <w:rsid w:val="00243688"/>
    <w:rsid w:val="002449D1"/>
    <w:rsid w:val="00245317"/>
    <w:rsid w:val="00250BA3"/>
    <w:rsid w:val="00254062"/>
    <w:rsid w:val="00255D35"/>
    <w:rsid w:val="0025606B"/>
    <w:rsid w:val="002569F7"/>
    <w:rsid w:val="00257E97"/>
    <w:rsid w:val="002603D4"/>
    <w:rsid w:val="002620FE"/>
    <w:rsid w:val="00262319"/>
    <w:rsid w:val="00263CF5"/>
    <w:rsid w:val="00264C21"/>
    <w:rsid w:val="00265975"/>
    <w:rsid w:val="00267A56"/>
    <w:rsid w:val="0027041F"/>
    <w:rsid w:val="0027218B"/>
    <w:rsid w:val="00273093"/>
    <w:rsid w:val="002732F3"/>
    <w:rsid w:val="002736F3"/>
    <w:rsid w:val="00273A4F"/>
    <w:rsid w:val="00273DA3"/>
    <w:rsid w:val="00274F27"/>
    <w:rsid w:val="00275944"/>
    <w:rsid w:val="00275960"/>
    <w:rsid w:val="00276A45"/>
    <w:rsid w:val="002823BF"/>
    <w:rsid w:val="002828BA"/>
    <w:rsid w:val="00284C23"/>
    <w:rsid w:val="00284F46"/>
    <w:rsid w:val="00285CBC"/>
    <w:rsid w:val="00286A2F"/>
    <w:rsid w:val="0029029A"/>
    <w:rsid w:val="00290830"/>
    <w:rsid w:val="00291D44"/>
    <w:rsid w:val="00291D8F"/>
    <w:rsid w:val="00293627"/>
    <w:rsid w:val="002951A3"/>
    <w:rsid w:val="00295AAB"/>
    <w:rsid w:val="00295BDE"/>
    <w:rsid w:val="00295E60"/>
    <w:rsid w:val="00296CDA"/>
    <w:rsid w:val="0029736F"/>
    <w:rsid w:val="002A3C97"/>
    <w:rsid w:val="002A677B"/>
    <w:rsid w:val="002A706C"/>
    <w:rsid w:val="002A770F"/>
    <w:rsid w:val="002A7C72"/>
    <w:rsid w:val="002B268E"/>
    <w:rsid w:val="002B3429"/>
    <w:rsid w:val="002B3D66"/>
    <w:rsid w:val="002B417F"/>
    <w:rsid w:val="002B4452"/>
    <w:rsid w:val="002B5448"/>
    <w:rsid w:val="002B5D8F"/>
    <w:rsid w:val="002B5D9A"/>
    <w:rsid w:val="002B6EC5"/>
    <w:rsid w:val="002C01B6"/>
    <w:rsid w:val="002C148B"/>
    <w:rsid w:val="002C25A4"/>
    <w:rsid w:val="002C3388"/>
    <w:rsid w:val="002D052D"/>
    <w:rsid w:val="002D05C4"/>
    <w:rsid w:val="002D09FD"/>
    <w:rsid w:val="002D11C7"/>
    <w:rsid w:val="002D24C3"/>
    <w:rsid w:val="002D2FF6"/>
    <w:rsid w:val="002D3E7D"/>
    <w:rsid w:val="002D3FA1"/>
    <w:rsid w:val="002D49B7"/>
    <w:rsid w:val="002D4D9A"/>
    <w:rsid w:val="002D5EED"/>
    <w:rsid w:val="002D791C"/>
    <w:rsid w:val="002E05F3"/>
    <w:rsid w:val="002E2A25"/>
    <w:rsid w:val="002E5786"/>
    <w:rsid w:val="002E5815"/>
    <w:rsid w:val="002E5902"/>
    <w:rsid w:val="002E5AE8"/>
    <w:rsid w:val="002E5C51"/>
    <w:rsid w:val="002E6CDD"/>
    <w:rsid w:val="002E79EF"/>
    <w:rsid w:val="002F00AA"/>
    <w:rsid w:val="002F15C1"/>
    <w:rsid w:val="002F2AFA"/>
    <w:rsid w:val="002F335D"/>
    <w:rsid w:val="002F37A3"/>
    <w:rsid w:val="002F46DA"/>
    <w:rsid w:val="002F4DDB"/>
    <w:rsid w:val="002F54C1"/>
    <w:rsid w:val="002F580C"/>
    <w:rsid w:val="002F67DB"/>
    <w:rsid w:val="002F6978"/>
    <w:rsid w:val="003007C3"/>
    <w:rsid w:val="00302598"/>
    <w:rsid w:val="0030325D"/>
    <w:rsid w:val="00304E24"/>
    <w:rsid w:val="003072DC"/>
    <w:rsid w:val="0031076B"/>
    <w:rsid w:val="0031223C"/>
    <w:rsid w:val="003135FD"/>
    <w:rsid w:val="003138FA"/>
    <w:rsid w:val="00314E4F"/>
    <w:rsid w:val="003162BD"/>
    <w:rsid w:val="0031657C"/>
    <w:rsid w:val="00317028"/>
    <w:rsid w:val="00317C31"/>
    <w:rsid w:val="00320467"/>
    <w:rsid w:val="00321990"/>
    <w:rsid w:val="00322639"/>
    <w:rsid w:val="00324FF9"/>
    <w:rsid w:val="003252B1"/>
    <w:rsid w:val="00325613"/>
    <w:rsid w:val="00326545"/>
    <w:rsid w:val="00327C2F"/>
    <w:rsid w:val="003318B4"/>
    <w:rsid w:val="003323B7"/>
    <w:rsid w:val="00332A15"/>
    <w:rsid w:val="00333693"/>
    <w:rsid w:val="003336F7"/>
    <w:rsid w:val="00334077"/>
    <w:rsid w:val="0033494C"/>
    <w:rsid w:val="00335124"/>
    <w:rsid w:val="00335C8A"/>
    <w:rsid w:val="003371F0"/>
    <w:rsid w:val="00342F06"/>
    <w:rsid w:val="00344E3D"/>
    <w:rsid w:val="00345265"/>
    <w:rsid w:val="00347B01"/>
    <w:rsid w:val="00355263"/>
    <w:rsid w:val="00355AA2"/>
    <w:rsid w:val="00355D5B"/>
    <w:rsid w:val="003579C8"/>
    <w:rsid w:val="00360B5A"/>
    <w:rsid w:val="00361F72"/>
    <w:rsid w:val="003639CA"/>
    <w:rsid w:val="003648E8"/>
    <w:rsid w:val="0036649B"/>
    <w:rsid w:val="00367036"/>
    <w:rsid w:val="00367B29"/>
    <w:rsid w:val="003731AD"/>
    <w:rsid w:val="00373F74"/>
    <w:rsid w:val="00375108"/>
    <w:rsid w:val="00375ADA"/>
    <w:rsid w:val="00376C44"/>
    <w:rsid w:val="0037743E"/>
    <w:rsid w:val="0037746C"/>
    <w:rsid w:val="003779C2"/>
    <w:rsid w:val="00381122"/>
    <w:rsid w:val="0038156A"/>
    <w:rsid w:val="00384951"/>
    <w:rsid w:val="0038672F"/>
    <w:rsid w:val="00387A6F"/>
    <w:rsid w:val="0039015B"/>
    <w:rsid w:val="00390D69"/>
    <w:rsid w:val="003926FD"/>
    <w:rsid w:val="00392EB0"/>
    <w:rsid w:val="00393B78"/>
    <w:rsid w:val="00395F1C"/>
    <w:rsid w:val="003A09E7"/>
    <w:rsid w:val="003A2062"/>
    <w:rsid w:val="003A2335"/>
    <w:rsid w:val="003A2A2A"/>
    <w:rsid w:val="003A3D3F"/>
    <w:rsid w:val="003A3EF9"/>
    <w:rsid w:val="003A40DA"/>
    <w:rsid w:val="003A508A"/>
    <w:rsid w:val="003A5D6D"/>
    <w:rsid w:val="003A5F6D"/>
    <w:rsid w:val="003A675B"/>
    <w:rsid w:val="003A69F9"/>
    <w:rsid w:val="003A7389"/>
    <w:rsid w:val="003A7437"/>
    <w:rsid w:val="003B061C"/>
    <w:rsid w:val="003B2F7A"/>
    <w:rsid w:val="003B3192"/>
    <w:rsid w:val="003B3A7C"/>
    <w:rsid w:val="003B4DB1"/>
    <w:rsid w:val="003B56BF"/>
    <w:rsid w:val="003B5BA1"/>
    <w:rsid w:val="003B6106"/>
    <w:rsid w:val="003B70EE"/>
    <w:rsid w:val="003C0F8F"/>
    <w:rsid w:val="003C1DD5"/>
    <w:rsid w:val="003C391A"/>
    <w:rsid w:val="003C60FF"/>
    <w:rsid w:val="003C7F1F"/>
    <w:rsid w:val="003D1428"/>
    <w:rsid w:val="003D2661"/>
    <w:rsid w:val="003D4195"/>
    <w:rsid w:val="003D505E"/>
    <w:rsid w:val="003D5C70"/>
    <w:rsid w:val="003D7985"/>
    <w:rsid w:val="003E1086"/>
    <w:rsid w:val="003E20D8"/>
    <w:rsid w:val="003E430A"/>
    <w:rsid w:val="003E50C6"/>
    <w:rsid w:val="003E5B97"/>
    <w:rsid w:val="003E6258"/>
    <w:rsid w:val="003E652E"/>
    <w:rsid w:val="003F01C6"/>
    <w:rsid w:val="003F0ADA"/>
    <w:rsid w:val="003F1243"/>
    <w:rsid w:val="003F3293"/>
    <w:rsid w:val="003F43ED"/>
    <w:rsid w:val="003F58E2"/>
    <w:rsid w:val="003F78D9"/>
    <w:rsid w:val="00400757"/>
    <w:rsid w:val="004007C7"/>
    <w:rsid w:val="004016EF"/>
    <w:rsid w:val="0040199B"/>
    <w:rsid w:val="00402121"/>
    <w:rsid w:val="0041035A"/>
    <w:rsid w:val="004109F1"/>
    <w:rsid w:val="004126A0"/>
    <w:rsid w:val="00414280"/>
    <w:rsid w:val="0041598D"/>
    <w:rsid w:val="00415A79"/>
    <w:rsid w:val="00415C3E"/>
    <w:rsid w:val="004175C1"/>
    <w:rsid w:val="0042114C"/>
    <w:rsid w:val="00424E86"/>
    <w:rsid w:val="00425A1E"/>
    <w:rsid w:val="00426034"/>
    <w:rsid w:val="004264A0"/>
    <w:rsid w:val="004274A7"/>
    <w:rsid w:val="00432C1F"/>
    <w:rsid w:val="00435814"/>
    <w:rsid w:val="004408AF"/>
    <w:rsid w:val="00441E0F"/>
    <w:rsid w:val="00443EED"/>
    <w:rsid w:val="00444576"/>
    <w:rsid w:val="0044588C"/>
    <w:rsid w:val="00445FFE"/>
    <w:rsid w:val="0044679E"/>
    <w:rsid w:val="00447D5D"/>
    <w:rsid w:val="00452050"/>
    <w:rsid w:val="00453800"/>
    <w:rsid w:val="004549A1"/>
    <w:rsid w:val="0045759F"/>
    <w:rsid w:val="00460527"/>
    <w:rsid w:val="00460C8E"/>
    <w:rsid w:val="00463594"/>
    <w:rsid w:val="00464A4A"/>
    <w:rsid w:val="004672EB"/>
    <w:rsid w:val="00467689"/>
    <w:rsid w:val="00467C1F"/>
    <w:rsid w:val="00467C8F"/>
    <w:rsid w:val="00470B18"/>
    <w:rsid w:val="00473579"/>
    <w:rsid w:val="00473D3E"/>
    <w:rsid w:val="00475774"/>
    <w:rsid w:val="00475E12"/>
    <w:rsid w:val="00476EB1"/>
    <w:rsid w:val="004806A5"/>
    <w:rsid w:val="00481C77"/>
    <w:rsid w:val="0048252D"/>
    <w:rsid w:val="00484422"/>
    <w:rsid w:val="00487A75"/>
    <w:rsid w:val="004914B7"/>
    <w:rsid w:val="004925C5"/>
    <w:rsid w:val="00492F21"/>
    <w:rsid w:val="00495CCD"/>
    <w:rsid w:val="00495DBD"/>
    <w:rsid w:val="00497056"/>
    <w:rsid w:val="004A0D25"/>
    <w:rsid w:val="004A31EC"/>
    <w:rsid w:val="004A358F"/>
    <w:rsid w:val="004A447A"/>
    <w:rsid w:val="004A49EB"/>
    <w:rsid w:val="004A4D99"/>
    <w:rsid w:val="004A4EBD"/>
    <w:rsid w:val="004A5518"/>
    <w:rsid w:val="004A64D2"/>
    <w:rsid w:val="004A6E25"/>
    <w:rsid w:val="004B1225"/>
    <w:rsid w:val="004B1908"/>
    <w:rsid w:val="004B2A72"/>
    <w:rsid w:val="004B2BE2"/>
    <w:rsid w:val="004B37BD"/>
    <w:rsid w:val="004B4039"/>
    <w:rsid w:val="004B4323"/>
    <w:rsid w:val="004B6C62"/>
    <w:rsid w:val="004B6D33"/>
    <w:rsid w:val="004B704C"/>
    <w:rsid w:val="004B7D87"/>
    <w:rsid w:val="004C0BCF"/>
    <w:rsid w:val="004C39CF"/>
    <w:rsid w:val="004C3BB7"/>
    <w:rsid w:val="004C48DB"/>
    <w:rsid w:val="004C6198"/>
    <w:rsid w:val="004D17E4"/>
    <w:rsid w:val="004D5707"/>
    <w:rsid w:val="004D6F77"/>
    <w:rsid w:val="004D7F5C"/>
    <w:rsid w:val="004E1ACF"/>
    <w:rsid w:val="004E7F52"/>
    <w:rsid w:val="004F07E4"/>
    <w:rsid w:val="004F1175"/>
    <w:rsid w:val="004F1947"/>
    <w:rsid w:val="004F197C"/>
    <w:rsid w:val="00502A1C"/>
    <w:rsid w:val="00502EEC"/>
    <w:rsid w:val="0050545B"/>
    <w:rsid w:val="00506B10"/>
    <w:rsid w:val="005103F8"/>
    <w:rsid w:val="00511B85"/>
    <w:rsid w:val="00511F7F"/>
    <w:rsid w:val="005127AC"/>
    <w:rsid w:val="00514A15"/>
    <w:rsid w:val="005164FC"/>
    <w:rsid w:val="00516C30"/>
    <w:rsid w:val="00517E13"/>
    <w:rsid w:val="00520AC1"/>
    <w:rsid w:val="00520FE8"/>
    <w:rsid w:val="00521E1A"/>
    <w:rsid w:val="005226A7"/>
    <w:rsid w:val="005261DB"/>
    <w:rsid w:val="00527165"/>
    <w:rsid w:val="0052726F"/>
    <w:rsid w:val="00530BE1"/>
    <w:rsid w:val="00531300"/>
    <w:rsid w:val="00531F2F"/>
    <w:rsid w:val="0053333D"/>
    <w:rsid w:val="0053343E"/>
    <w:rsid w:val="00534284"/>
    <w:rsid w:val="00534D59"/>
    <w:rsid w:val="005355D8"/>
    <w:rsid w:val="00535D0B"/>
    <w:rsid w:val="00536D5C"/>
    <w:rsid w:val="005376D7"/>
    <w:rsid w:val="0054038D"/>
    <w:rsid w:val="0054210B"/>
    <w:rsid w:val="00542115"/>
    <w:rsid w:val="005450A5"/>
    <w:rsid w:val="00545914"/>
    <w:rsid w:val="00545A43"/>
    <w:rsid w:val="0054707A"/>
    <w:rsid w:val="005517FE"/>
    <w:rsid w:val="00552575"/>
    <w:rsid w:val="005527F8"/>
    <w:rsid w:val="00554B57"/>
    <w:rsid w:val="00555B65"/>
    <w:rsid w:val="00556E3E"/>
    <w:rsid w:val="00557C06"/>
    <w:rsid w:val="00560451"/>
    <w:rsid w:val="00560833"/>
    <w:rsid w:val="00565A97"/>
    <w:rsid w:val="00566246"/>
    <w:rsid w:val="00571390"/>
    <w:rsid w:val="00571C60"/>
    <w:rsid w:val="005753F1"/>
    <w:rsid w:val="00580CD1"/>
    <w:rsid w:val="00580CDF"/>
    <w:rsid w:val="00580D32"/>
    <w:rsid w:val="00581DFE"/>
    <w:rsid w:val="00582B4E"/>
    <w:rsid w:val="00585404"/>
    <w:rsid w:val="0058577B"/>
    <w:rsid w:val="00585E36"/>
    <w:rsid w:val="00586109"/>
    <w:rsid w:val="00586BCF"/>
    <w:rsid w:val="00586BF6"/>
    <w:rsid w:val="00593163"/>
    <w:rsid w:val="00594E44"/>
    <w:rsid w:val="005A1CD2"/>
    <w:rsid w:val="005A33B5"/>
    <w:rsid w:val="005A414D"/>
    <w:rsid w:val="005A6D20"/>
    <w:rsid w:val="005A7D4C"/>
    <w:rsid w:val="005B05E1"/>
    <w:rsid w:val="005B2E54"/>
    <w:rsid w:val="005B5300"/>
    <w:rsid w:val="005B5390"/>
    <w:rsid w:val="005C07F3"/>
    <w:rsid w:val="005C20D7"/>
    <w:rsid w:val="005C2783"/>
    <w:rsid w:val="005C326A"/>
    <w:rsid w:val="005C33E2"/>
    <w:rsid w:val="005C5020"/>
    <w:rsid w:val="005C73FB"/>
    <w:rsid w:val="005C78EE"/>
    <w:rsid w:val="005D29E5"/>
    <w:rsid w:val="005D493D"/>
    <w:rsid w:val="005D5B02"/>
    <w:rsid w:val="005D5FD5"/>
    <w:rsid w:val="005D6654"/>
    <w:rsid w:val="005D7608"/>
    <w:rsid w:val="005E0AAF"/>
    <w:rsid w:val="005E1653"/>
    <w:rsid w:val="005E24A2"/>
    <w:rsid w:val="005E539D"/>
    <w:rsid w:val="005E63B4"/>
    <w:rsid w:val="005F0386"/>
    <w:rsid w:val="005F0A51"/>
    <w:rsid w:val="005F448F"/>
    <w:rsid w:val="005F6187"/>
    <w:rsid w:val="006010D2"/>
    <w:rsid w:val="006034EF"/>
    <w:rsid w:val="006040D8"/>
    <w:rsid w:val="00605546"/>
    <w:rsid w:val="00606B21"/>
    <w:rsid w:val="00606B85"/>
    <w:rsid w:val="006109EB"/>
    <w:rsid w:val="00612DF4"/>
    <w:rsid w:val="00612E35"/>
    <w:rsid w:val="00614A11"/>
    <w:rsid w:val="00614D19"/>
    <w:rsid w:val="00617CA5"/>
    <w:rsid w:val="00620CFE"/>
    <w:rsid w:val="00623655"/>
    <w:rsid w:val="0062422B"/>
    <w:rsid w:val="00624399"/>
    <w:rsid w:val="0062563D"/>
    <w:rsid w:val="00631281"/>
    <w:rsid w:val="00631A62"/>
    <w:rsid w:val="00632B85"/>
    <w:rsid w:val="0063412F"/>
    <w:rsid w:val="00642EC7"/>
    <w:rsid w:val="0064371E"/>
    <w:rsid w:val="006439E1"/>
    <w:rsid w:val="00644043"/>
    <w:rsid w:val="00644270"/>
    <w:rsid w:val="00645251"/>
    <w:rsid w:val="00645B06"/>
    <w:rsid w:val="00647645"/>
    <w:rsid w:val="00647C61"/>
    <w:rsid w:val="00647E29"/>
    <w:rsid w:val="00647F18"/>
    <w:rsid w:val="00651305"/>
    <w:rsid w:val="006516AA"/>
    <w:rsid w:val="00651A98"/>
    <w:rsid w:val="00652220"/>
    <w:rsid w:val="006529B8"/>
    <w:rsid w:val="006532E5"/>
    <w:rsid w:val="006540EE"/>
    <w:rsid w:val="0065443E"/>
    <w:rsid w:val="00657F14"/>
    <w:rsid w:val="00660706"/>
    <w:rsid w:val="00663047"/>
    <w:rsid w:val="00663147"/>
    <w:rsid w:val="006655B4"/>
    <w:rsid w:val="00665DD2"/>
    <w:rsid w:val="00666C0B"/>
    <w:rsid w:val="00673479"/>
    <w:rsid w:val="00673A07"/>
    <w:rsid w:val="00673E2B"/>
    <w:rsid w:val="00674C5E"/>
    <w:rsid w:val="00676135"/>
    <w:rsid w:val="00676229"/>
    <w:rsid w:val="00676528"/>
    <w:rsid w:val="006768C0"/>
    <w:rsid w:val="0067707F"/>
    <w:rsid w:val="00677395"/>
    <w:rsid w:val="00677879"/>
    <w:rsid w:val="00677B09"/>
    <w:rsid w:val="00677E4B"/>
    <w:rsid w:val="00680FE4"/>
    <w:rsid w:val="006812E6"/>
    <w:rsid w:val="006818B0"/>
    <w:rsid w:val="00681CC8"/>
    <w:rsid w:val="00682A44"/>
    <w:rsid w:val="006836B0"/>
    <w:rsid w:val="006836C1"/>
    <w:rsid w:val="00683920"/>
    <w:rsid w:val="00684FCC"/>
    <w:rsid w:val="00687A9A"/>
    <w:rsid w:val="00690472"/>
    <w:rsid w:val="00690D9E"/>
    <w:rsid w:val="00691770"/>
    <w:rsid w:val="0069233A"/>
    <w:rsid w:val="006979CB"/>
    <w:rsid w:val="006A0F00"/>
    <w:rsid w:val="006A3860"/>
    <w:rsid w:val="006A3E1A"/>
    <w:rsid w:val="006A3E3C"/>
    <w:rsid w:val="006A5713"/>
    <w:rsid w:val="006A6A5B"/>
    <w:rsid w:val="006A7309"/>
    <w:rsid w:val="006B220B"/>
    <w:rsid w:val="006B3B5F"/>
    <w:rsid w:val="006B655C"/>
    <w:rsid w:val="006B7F0D"/>
    <w:rsid w:val="006B7FBE"/>
    <w:rsid w:val="006C13D7"/>
    <w:rsid w:val="006C2D44"/>
    <w:rsid w:val="006C2D5F"/>
    <w:rsid w:val="006C38DF"/>
    <w:rsid w:val="006C3A7B"/>
    <w:rsid w:val="006C3BEA"/>
    <w:rsid w:val="006C431C"/>
    <w:rsid w:val="006C4CA6"/>
    <w:rsid w:val="006C5926"/>
    <w:rsid w:val="006C66C9"/>
    <w:rsid w:val="006D009C"/>
    <w:rsid w:val="006D3039"/>
    <w:rsid w:val="006D4344"/>
    <w:rsid w:val="006D451B"/>
    <w:rsid w:val="006D5FEA"/>
    <w:rsid w:val="006D716F"/>
    <w:rsid w:val="006D7F0D"/>
    <w:rsid w:val="006E081C"/>
    <w:rsid w:val="006E09E9"/>
    <w:rsid w:val="006E0DE6"/>
    <w:rsid w:val="006E0EEE"/>
    <w:rsid w:val="006E1352"/>
    <w:rsid w:val="006E509C"/>
    <w:rsid w:val="006E57D5"/>
    <w:rsid w:val="006E722B"/>
    <w:rsid w:val="006F3639"/>
    <w:rsid w:val="006F65DF"/>
    <w:rsid w:val="006F7038"/>
    <w:rsid w:val="006F7786"/>
    <w:rsid w:val="006F7B02"/>
    <w:rsid w:val="007002B1"/>
    <w:rsid w:val="00702C1E"/>
    <w:rsid w:val="007030E9"/>
    <w:rsid w:val="00705692"/>
    <w:rsid w:val="00707547"/>
    <w:rsid w:val="00707D84"/>
    <w:rsid w:val="0071123F"/>
    <w:rsid w:val="00711A87"/>
    <w:rsid w:val="007122B8"/>
    <w:rsid w:val="007127B8"/>
    <w:rsid w:val="00712BBE"/>
    <w:rsid w:val="00712E5B"/>
    <w:rsid w:val="00714BDD"/>
    <w:rsid w:val="0071522E"/>
    <w:rsid w:val="00716AD8"/>
    <w:rsid w:val="00716BE4"/>
    <w:rsid w:val="00721944"/>
    <w:rsid w:val="0072235B"/>
    <w:rsid w:val="00723312"/>
    <w:rsid w:val="00724435"/>
    <w:rsid w:val="0072444D"/>
    <w:rsid w:val="00724DF8"/>
    <w:rsid w:val="00726163"/>
    <w:rsid w:val="007333AB"/>
    <w:rsid w:val="007343C9"/>
    <w:rsid w:val="00734530"/>
    <w:rsid w:val="00736085"/>
    <w:rsid w:val="00736128"/>
    <w:rsid w:val="00736DD5"/>
    <w:rsid w:val="007373FC"/>
    <w:rsid w:val="00740D10"/>
    <w:rsid w:val="00741623"/>
    <w:rsid w:val="00742459"/>
    <w:rsid w:val="00742E07"/>
    <w:rsid w:val="0074341B"/>
    <w:rsid w:val="00743D3A"/>
    <w:rsid w:val="00743EB7"/>
    <w:rsid w:val="007442C7"/>
    <w:rsid w:val="00745E15"/>
    <w:rsid w:val="00750B75"/>
    <w:rsid w:val="00751A1D"/>
    <w:rsid w:val="00752ADD"/>
    <w:rsid w:val="00753BAB"/>
    <w:rsid w:val="00760325"/>
    <w:rsid w:val="00761676"/>
    <w:rsid w:val="007632D5"/>
    <w:rsid w:val="00764981"/>
    <w:rsid w:val="0076738A"/>
    <w:rsid w:val="007675A2"/>
    <w:rsid w:val="0076763F"/>
    <w:rsid w:val="0077093E"/>
    <w:rsid w:val="00770C3D"/>
    <w:rsid w:val="00771395"/>
    <w:rsid w:val="00773F83"/>
    <w:rsid w:val="00774F6B"/>
    <w:rsid w:val="00775008"/>
    <w:rsid w:val="00776824"/>
    <w:rsid w:val="00776A3C"/>
    <w:rsid w:val="00780372"/>
    <w:rsid w:val="00780895"/>
    <w:rsid w:val="00781427"/>
    <w:rsid w:val="007817DF"/>
    <w:rsid w:val="00781B1A"/>
    <w:rsid w:val="0078406F"/>
    <w:rsid w:val="00784732"/>
    <w:rsid w:val="00784782"/>
    <w:rsid w:val="00786213"/>
    <w:rsid w:val="00787B2F"/>
    <w:rsid w:val="00790FB4"/>
    <w:rsid w:val="00791128"/>
    <w:rsid w:val="00792B4A"/>
    <w:rsid w:val="007932E7"/>
    <w:rsid w:val="007A136D"/>
    <w:rsid w:val="007A33DB"/>
    <w:rsid w:val="007A4B92"/>
    <w:rsid w:val="007A4DAA"/>
    <w:rsid w:val="007A5A64"/>
    <w:rsid w:val="007A690A"/>
    <w:rsid w:val="007B01B9"/>
    <w:rsid w:val="007B0C26"/>
    <w:rsid w:val="007B0E7E"/>
    <w:rsid w:val="007B43F1"/>
    <w:rsid w:val="007B5427"/>
    <w:rsid w:val="007B7352"/>
    <w:rsid w:val="007C0729"/>
    <w:rsid w:val="007C20B1"/>
    <w:rsid w:val="007C311D"/>
    <w:rsid w:val="007C3FAF"/>
    <w:rsid w:val="007C5233"/>
    <w:rsid w:val="007C570A"/>
    <w:rsid w:val="007C756B"/>
    <w:rsid w:val="007D09CA"/>
    <w:rsid w:val="007D3C50"/>
    <w:rsid w:val="007D54AC"/>
    <w:rsid w:val="007D563D"/>
    <w:rsid w:val="007D77CB"/>
    <w:rsid w:val="007E13AF"/>
    <w:rsid w:val="007E2364"/>
    <w:rsid w:val="007E2520"/>
    <w:rsid w:val="007E3634"/>
    <w:rsid w:val="007E40C7"/>
    <w:rsid w:val="007E47B6"/>
    <w:rsid w:val="007E5C49"/>
    <w:rsid w:val="007E63D1"/>
    <w:rsid w:val="007E6495"/>
    <w:rsid w:val="007E6D90"/>
    <w:rsid w:val="007E6FC4"/>
    <w:rsid w:val="007F17D6"/>
    <w:rsid w:val="007F1C42"/>
    <w:rsid w:val="007F3923"/>
    <w:rsid w:val="007F6404"/>
    <w:rsid w:val="007F6D9F"/>
    <w:rsid w:val="007F768F"/>
    <w:rsid w:val="00800F01"/>
    <w:rsid w:val="008022A8"/>
    <w:rsid w:val="00802CF2"/>
    <w:rsid w:val="008033DB"/>
    <w:rsid w:val="008035A1"/>
    <w:rsid w:val="00805543"/>
    <w:rsid w:val="008063B4"/>
    <w:rsid w:val="00807638"/>
    <w:rsid w:val="008077EA"/>
    <w:rsid w:val="00807874"/>
    <w:rsid w:val="00807B33"/>
    <w:rsid w:val="00810949"/>
    <w:rsid w:val="008135B2"/>
    <w:rsid w:val="00816E88"/>
    <w:rsid w:val="00817258"/>
    <w:rsid w:val="00821596"/>
    <w:rsid w:val="00824D6A"/>
    <w:rsid w:val="00827A0B"/>
    <w:rsid w:val="00832E9D"/>
    <w:rsid w:val="00834C28"/>
    <w:rsid w:val="008359FC"/>
    <w:rsid w:val="008370D8"/>
    <w:rsid w:val="00837A00"/>
    <w:rsid w:val="0084074C"/>
    <w:rsid w:val="00840EAA"/>
    <w:rsid w:val="008425B8"/>
    <w:rsid w:val="0084480C"/>
    <w:rsid w:val="00845AA2"/>
    <w:rsid w:val="00847E1E"/>
    <w:rsid w:val="00850976"/>
    <w:rsid w:val="00850CFD"/>
    <w:rsid w:val="00851B5D"/>
    <w:rsid w:val="008523D5"/>
    <w:rsid w:val="00852D21"/>
    <w:rsid w:val="00853044"/>
    <w:rsid w:val="00854B84"/>
    <w:rsid w:val="008559A2"/>
    <w:rsid w:val="00855DF5"/>
    <w:rsid w:val="008578F0"/>
    <w:rsid w:val="008606A3"/>
    <w:rsid w:val="00861972"/>
    <w:rsid w:val="0086263D"/>
    <w:rsid w:val="008642EF"/>
    <w:rsid w:val="00864BF1"/>
    <w:rsid w:val="00865025"/>
    <w:rsid w:val="00865F51"/>
    <w:rsid w:val="0086681C"/>
    <w:rsid w:val="0086795C"/>
    <w:rsid w:val="00870363"/>
    <w:rsid w:val="00870BEE"/>
    <w:rsid w:val="00872662"/>
    <w:rsid w:val="00873832"/>
    <w:rsid w:val="00874334"/>
    <w:rsid w:val="00874A2E"/>
    <w:rsid w:val="00875381"/>
    <w:rsid w:val="00875770"/>
    <w:rsid w:val="00880170"/>
    <w:rsid w:val="00880196"/>
    <w:rsid w:val="00881FD3"/>
    <w:rsid w:val="00884493"/>
    <w:rsid w:val="00884BE3"/>
    <w:rsid w:val="0088581E"/>
    <w:rsid w:val="0088661C"/>
    <w:rsid w:val="008872F0"/>
    <w:rsid w:val="00887574"/>
    <w:rsid w:val="00890C1C"/>
    <w:rsid w:val="0089215B"/>
    <w:rsid w:val="0089248F"/>
    <w:rsid w:val="00892DF8"/>
    <w:rsid w:val="00893D7A"/>
    <w:rsid w:val="008943BC"/>
    <w:rsid w:val="00894D8C"/>
    <w:rsid w:val="00894FFE"/>
    <w:rsid w:val="00895A6D"/>
    <w:rsid w:val="00897070"/>
    <w:rsid w:val="0089731D"/>
    <w:rsid w:val="008A297F"/>
    <w:rsid w:val="008A4CD8"/>
    <w:rsid w:val="008A6E09"/>
    <w:rsid w:val="008B0C35"/>
    <w:rsid w:val="008B0C87"/>
    <w:rsid w:val="008B1606"/>
    <w:rsid w:val="008B17D5"/>
    <w:rsid w:val="008B5B79"/>
    <w:rsid w:val="008C29F1"/>
    <w:rsid w:val="008C3159"/>
    <w:rsid w:val="008C3953"/>
    <w:rsid w:val="008C4139"/>
    <w:rsid w:val="008C45BC"/>
    <w:rsid w:val="008C73FE"/>
    <w:rsid w:val="008D29F2"/>
    <w:rsid w:val="008D53AC"/>
    <w:rsid w:val="008D7B8B"/>
    <w:rsid w:val="008E2F7B"/>
    <w:rsid w:val="008E306A"/>
    <w:rsid w:val="008E4C1D"/>
    <w:rsid w:val="008E56FF"/>
    <w:rsid w:val="008E5B9E"/>
    <w:rsid w:val="008E5E09"/>
    <w:rsid w:val="008E63EB"/>
    <w:rsid w:val="008E6F00"/>
    <w:rsid w:val="008E745F"/>
    <w:rsid w:val="008F0C95"/>
    <w:rsid w:val="008F1A97"/>
    <w:rsid w:val="008F4A7E"/>
    <w:rsid w:val="008F7972"/>
    <w:rsid w:val="009010F0"/>
    <w:rsid w:val="00903D79"/>
    <w:rsid w:val="00904FB6"/>
    <w:rsid w:val="00905BE4"/>
    <w:rsid w:val="0090695B"/>
    <w:rsid w:val="0090743A"/>
    <w:rsid w:val="00910991"/>
    <w:rsid w:val="0091255E"/>
    <w:rsid w:val="00913174"/>
    <w:rsid w:val="00913687"/>
    <w:rsid w:val="009164F9"/>
    <w:rsid w:val="00916521"/>
    <w:rsid w:val="00916BE0"/>
    <w:rsid w:val="00916F35"/>
    <w:rsid w:val="00920284"/>
    <w:rsid w:val="00920BFD"/>
    <w:rsid w:val="009210A6"/>
    <w:rsid w:val="009227A8"/>
    <w:rsid w:val="009233CB"/>
    <w:rsid w:val="009243FE"/>
    <w:rsid w:val="0092467A"/>
    <w:rsid w:val="0092482A"/>
    <w:rsid w:val="00925147"/>
    <w:rsid w:val="00926583"/>
    <w:rsid w:val="00926C9D"/>
    <w:rsid w:val="0092717A"/>
    <w:rsid w:val="0093060C"/>
    <w:rsid w:val="00930A58"/>
    <w:rsid w:val="00932F71"/>
    <w:rsid w:val="00934467"/>
    <w:rsid w:val="0093531F"/>
    <w:rsid w:val="00935794"/>
    <w:rsid w:val="009372A0"/>
    <w:rsid w:val="00937676"/>
    <w:rsid w:val="00942A89"/>
    <w:rsid w:val="009437F5"/>
    <w:rsid w:val="0094410E"/>
    <w:rsid w:val="00944D18"/>
    <w:rsid w:val="00947460"/>
    <w:rsid w:val="0094750E"/>
    <w:rsid w:val="00947ED7"/>
    <w:rsid w:val="00950021"/>
    <w:rsid w:val="009503FD"/>
    <w:rsid w:val="0095162C"/>
    <w:rsid w:val="0095576C"/>
    <w:rsid w:val="009566A0"/>
    <w:rsid w:val="0095735B"/>
    <w:rsid w:val="009650CA"/>
    <w:rsid w:val="00965764"/>
    <w:rsid w:val="00966F49"/>
    <w:rsid w:val="00974C48"/>
    <w:rsid w:val="00975EDF"/>
    <w:rsid w:val="00976398"/>
    <w:rsid w:val="00976B58"/>
    <w:rsid w:val="009815B4"/>
    <w:rsid w:val="00983769"/>
    <w:rsid w:val="0098406F"/>
    <w:rsid w:val="00985025"/>
    <w:rsid w:val="009855D4"/>
    <w:rsid w:val="009869A4"/>
    <w:rsid w:val="00986AFD"/>
    <w:rsid w:val="00987A8B"/>
    <w:rsid w:val="009901E4"/>
    <w:rsid w:val="00992A0E"/>
    <w:rsid w:val="00992A29"/>
    <w:rsid w:val="00992E0D"/>
    <w:rsid w:val="0099439B"/>
    <w:rsid w:val="00997CED"/>
    <w:rsid w:val="009A0F23"/>
    <w:rsid w:val="009A1379"/>
    <w:rsid w:val="009A300E"/>
    <w:rsid w:val="009A4791"/>
    <w:rsid w:val="009A55EB"/>
    <w:rsid w:val="009A7A64"/>
    <w:rsid w:val="009B0C5E"/>
    <w:rsid w:val="009B1651"/>
    <w:rsid w:val="009B2165"/>
    <w:rsid w:val="009B24CF"/>
    <w:rsid w:val="009B319B"/>
    <w:rsid w:val="009B31E6"/>
    <w:rsid w:val="009B4348"/>
    <w:rsid w:val="009B56B0"/>
    <w:rsid w:val="009C298D"/>
    <w:rsid w:val="009C417F"/>
    <w:rsid w:val="009C44B8"/>
    <w:rsid w:val="009C458E"/>
    <w:rsid w:val="009C4767"/>
    <w:rsid w:val="009C5CA0"/>
    <w:rsid w:val="009C6DF2"/>
    <w:rsid w:val="009C7AF1"/>
    <w:rsid w:val="009D1E49"/>
    <w:rsid w:val="009D215A"/>
    <w:rsid w:val="009D2732"/>
    <w:rsid w:val="009D2885"/>
    <w:rsid w:val="009D34AA"/>
    <w:rsid w:val="009D371A"/>
    <w:rsid w:val="009D7AFC"/>
    <w:rsid w:val="009E0011"/>
    <w:rsid w:val="009E037E"/>
    <w:rsid w:val="009E1B05"/>
    <w:rsid w:val="009E24B8"/>
    <w:rsid w:val="009E3FF7"/>
    <w:rsid w:val="009E458B"/>
    <w:rsid w:val="009E463B"/>
    <w:rsid w:val="009E4E99"/>
    <w:rsid w:val="009E4E9A"/>
    <w:rsid w:val="009E57FA"/>
    <w:rsid w:val="009E61D8"/>
    <w:rsid w:val="009E766B"/>
    <w:rsid w:val="009F1466"/>
    <w:rsid w:val="009F171D"/>
    <w:rsid w:val="009F2F0D"/>
    <w:rsid w:val="009F602E"/>
    <w:rsid w:val="009F7067"/>
    <w:rsid w:val="009F7286"/>
    <w:rsid w:val="009F74AD"/>
    <w:rsid w:val="009F7B20"/>
    <w:rsid w:val="00A01E96"/>
    <w:rsid w:val="00A0358C"/>
    <w:rsid w:val="00A05404"/>
    <w:rsid w:val="00A05449"/>
    <w:rsid w:val="00A06295"/>
    <w:rsid w:val="00A064BA"/>
    <w:rsid w:val="00A077DA"/>
    <w:rsid w:val="00A0788C"/>
    <w:rsid w:val="00A11D91"/>
    <w:rsid w:val="00A12A49"/>
    <w:rsid w:val="00A14414"/>
    <w:rsid w:val="00A15B4F"/>
    <w:rsid w:val="00A15DA6"/>
    <w:rsid w:val="00A1624A"/>
    <w:rsid w:val="00A16922"/>
    <w:rsid w:val="00A17360"/>
    <w:rsid w:val="00A20401"/>
    <w:rsid w:val="00A20A21"/>
    <w:rsid w:val="00A21E08"/>
    <w:rsid w:val="00A22DD5"/>
    <w:rsid w:val="00A23EF0"/>
    <w:rsid w:val="00A2421F"/>
    <w:rsid w:val="00A258EA"/>
    <w:rsid w:val="00A2682D"/>
    <w:rsid w:val="00A2719D"/>
    <w:rsid w:val="00A30FAB"/>
    <w:rsid w:val="00A31195"/>
    <w:rsid w:val="00A31602"/>
    <w:rsid w:val="00A328FC"/>
    <w:rsid w:val="00A34852"/>
    <w:rsid w:val="00A34958"/>
    <w:rsid w:val="00A36619"/>
    <w:rsid w:val="00A401C7"/>
    <w:rsid w:val="00A40659"/>
    <w:rsid w:val="00A41DB5"/>
    <w:rsid w:val="00A42703"/>
    <w:rsid w:val="00A45BFF"/>
    <w:rsid w:val="00A46FEB"/>
    <w:rsid w:val="00A5107A"/>
    <w:rsid w:val="00A515B8"/>
    <w:rsid w:val="00A52ABA"/>
    <w:rsid w:val="00A52CBB"/>
    <w:rsid w:val="00A52E7A"/>
    <w:rsid w:val="00A54595"/>
    <w:rsid w:val="00A5459A"/>
    <w:rsid w:val="00A55E58"/>
    <w:rsid w:val="00A577D0"/>
    <w:rsid w:val="00A57A58"/>
    <w:rsid w:val="00A6078D"/>
    <w:rsid w:val="00A612B7"/>
    <w:rsid w:val="00A61C88"/>
    <w:rsid w:val="00A62323"/>
    <w:rsid w:val="00A62EB6"/>
    <w:rsid w:val="00A657F5"/>
    <w:rsid w:val="00A65B38"/>
    <w:rsid w:val="00A70874"/>
    <w:rsid w:val="00A74D39"/>
    <w:rsid w:val="00A76283"/>
    <w:rsid w:val="00A8010A"/>
    <w:rsid w:val="00A80453"/>
    <w:rsid w:val="00A823A0"/>
    <w:rsid w:val="00A8326B"/>
    <w:rsid w:val="00A836C8"/>
    <w:rsid w:val="00A85247"/>
    <w:rsid w:val="00A867CC"/>
    <w:rsid w:val="00A870EE"/>
    <w:rsid w:val="00A90EF1"/>
    <w:rsid w:val="00A92C7E"/>
    <w:rsid w:val="00A94CBC"/>
    <w:rsid w:val="00A95B7C"/>
    <w:rsid w:val="00A96052"/>
    <w:rsid w:val="00A963F4"/>
    <w:rsid w:val="00A96798"/>
    <w:rsid w:val="00AA0D78"/>
    <w:rsid w:val="00AA0F1A"/>
    <w:rsid w:val="00AA23B4"/>
    <w:rsid w:val="00AA719A"/>
    <w:rsid w:val="00AA7980"/>
    <w:rsid w:val="00AA7D7C"/>
    <w:rsid w:val="00AA7E91"/>
    <w:rsid w:val="00AB093F"/>
    <w:rsid w:val="00AB67C9"/>
    <w:rsid w:val="00AB6DD7"/>
    <w:rsid w:val="00AC0215"/>
    <w:rsid w:val="00AC04A7"/>
    <w:rsid w:val="00AC06A7"/>
    <w:rsid w:val="00AC101F"/>
    <w:rsid w:val="00AC26D6"/>
    <w:rsid w:val="00AC2A2D"/>
    <w:rsid w:val="00AC31BF"/>
    <w:rsid w:val="00AC4AD4"/>
    <w:rsid w:val="00AC4F9F"/>
    <w:rsid w:val="00AC602C"/>
    <w:rsid w:val="00AC67F0"/>
    <w:rsid w:val="00AC6C26"/>
    <w:rsid w:val="00AD0821"/>
    <w:rsid w:val="00AD1582"/>
    <w:rsid w:val="00AD17FA"/>
    <w:rsid w:val="00AD18F0"/>
    <w:rsid w:val="00AD677B"/>
    <w:rsid w:val="00AD705F"/>
    <w:rsid w:val="00AE0E84"/>
    <w:rsid w:val="00AE23F6"/>
    <w:rsid w:val="00AE27E6"/>
    <w:rsid w:val="00AE2B36"/>
    <w:rsid w:val="00AE431C"/>
    <w:rsid w:val="00AE53D1"/>
    <w:rsid w:val="00AE6B98"/>
    <w:rsid w:val="00AF0584"/>
    <w:rsid w:val="00AF1BFF"/>
    <w:rsid w:val="00AF55EE"/>
    <w:rsid w:val="00AF7600"/>
    <w:rsid w:val="00B013AE"/>
    <w:rsid w:val="00B01B31"/>
    <w:rsid w:val="00B049B0"/>
    <w:rsid w:val="00B05486"/>
    <w:rsid w:val="00B07BA5"/>
    <w:rsid w:val="00B10828"/>
    <w:rsid w:val="00B11832"/>
    <w:rsid w:val="00B11AFC"/>
    <w:rsid w:val="00B11EC8"/>
    <w:rsid w:val="00B12E05"/>
    <w:rsid w:val="00B13646"/>
    <w:rsid w:val="00B14161"/>
    <w:rsid w:val="00B145AD"/>
    <w:rsid w:val="00B14FDB"/>
    <w:rsid w:val="00B20ED1"/>
    <w:rsid w:val="00B2108D"/>
    <w:rsid w:val="00B21F95"/>
    <w:rsid w:val="00B22A33"/>
    <w:rsid w:val="00B2334F"/>
    <w:rsid w:val="00B23757"/>
    <w:rsid w:val="00B24709"/>
    <w:rsid w:val="00B267ED"/>
    <w:rsid w:val="00B27FBA"/>
    <w:rsid w:val="00B30669"/>
    <w:rsid w:val="00B30D05"/>
    <w:rsid w:val="00B329D7"/>
    <w:rsid w:val="00B32C03"/>
    <w:rsid w:val="00B33651"/>
    <w:rsid w:val="00B33DC9"/>
    <w:rsid w:val="00B33EFD"/>
    <w:rsid w:val="00B34DFA"/>
    <w:rsid w:val="00B3615B"/>
    <w:rsid w:val="00B372B2"/>
    <w:rsid w:val="00B37C21"/>
    <w:rsid w:val="00B40482"/>
    <w:rsid w:val="00B42211"/>
    <w:rsid w:val="00B44155"/>
    <w:rsid w:val="00B47D64"/>
    <w:rsid w:val="00B50A3F"/>
    <w:rsid w:val="00B51E61"/>
    <w:rsid w:val="00B52E33"/>
    <w:rsid w:val="00B57BB4"/>
    <w:rsid w:val="00B61283"/>
    <w:rsid w:val="00B63166"/>
    <w:rsid w:val="00B6696D"/>
    <w:rsid w:val="00B67AFC"/>
    <w:rsid w:val="00B70919"/>
    <w:rsid w:val="00B71506"/>
    <w:rsid w:val="00B72743"/>
    <w:rsid w:val="00B7441B"/>
    <w:rsid w:val="00B753C5"/>
    <w:rsid w:val="00B77193"/>
    <w:rsid w:val="00B8071C"/>
    <w:rsid w:val="00B81190"/>
    <w:rsid w:val="00B81238"/>
    <w:rsid w:val="00B814F6"/>
    <w:rsid w:val="00B82196"/>
    <w:rsid w:val="00B829DC"/>
    <w:rsid w:val="00B82F1B"/>
    <w:rsid w:val="00B85761"/>
    <w:rsid w:val="00B8642D"/>
    <w:rsid w:val="00B9450A"/>
    <w:rsid w:val="00B95F68"/>
    <w:rsid w:val="00B96E19"/>
    <w:rsid w:val="00BA186E"/>
    <w:rsid w:val="00BA198D"/>
    <w:rsid w:val="00BA2534"/>
    <w:rsid w:val="00BA3AD3"/>
    <w:rsid w:val="00BA5357"/>
    <w:rsid w:val="00BA5429"/>
    <w:rsid w:val="00BA7B1A"/>
    <w:rsid w:val="00BB0BB0"/>
    <w:rsid w:val="00BB160F"/>
    <w:rsid w:val="00BB21C9"/>
    <w:rsid w:val="00BB37DE"/>
    <w:rsid w:val="00BB4588"/>
    <w:rsid w:val="00BB53AF"/>
    <w:rsid w:val="00BB62AF"/>
    <w:rsid w:val="00BB71C2"/>
    <w:rsid w:val="00BB774A"/>
    <w:rsid w:val="00BC1631"/>
    <w:rsid w:val="00BC298F"/>
    <w:rsid w:val="00BC3D98"/>
    <w:rsid w:val="00BC46F9"/>
    <w:rsid w:val="00BC5442"/>
    <w:rsid w:val="00BC6178"/>
    <w:rsid w:val="00BD07A7"/>
    <w:rsid w:val="00BD4445"/>
    <w:rsid w:val="00BD613D"/>
    <w:rsid w:val="00BD6D6C"/>
    <w:rsid w:val="00BE0418"/>
    <w:rsid w:val="00BE0438"/>
    <w:rsid w:val="00BE3415"/>
    <w:rsid w:val="00BE4C0F"/>
    <w:rsid w:val="00BE5222"/>
    <w:rsid w:val="00BE7B2E"/>
    <w:rsid w:val="00BF09AC"/>
    <w:rsid w:val="00BF24BE"/>
    <w:rsid w:val="00BF267B"/>
    <w:rsid w:val="00BF47E4"/>
    <w:rsid w:val="00BF4A03"/>
    <w:rsid w:val="00BF58B0"/>
    <w:rsid w:val="00C011D0"/>
    <w:rsid w:val="00C01998"/>
    <w:rsid w:val="00C01A72"/>
    <w:rsid w:val="00C01C2C"/>
    <w:rsid w:val="00C0451D"/>
    <w:rsid w:val="00C0568D"/>
    <w:rsid w:val="00C06B10"/>
    <w:rsid w:val="00C072ED"/>
    <w:rsid w:val="00C07978"/>
    <w:rsid w:val="00C10921"/>
    <w:rsid w:val="00C11B44"/>
    <w:rsid w:val="00C12641"/>
    <w:rsid w:val="00C14FB5"/>
    <w:rsid w:val="00C1753E"/>
    <w:rsid w:val="00C21D1A"/>
    <w:rsid w:val="00C230E9"/>
    <w:rsid w:val="00C241BF"/>
    <w:rsid w:val="00C2592A"/>
    <w:rsid w:val="00C2642D"/>
    <w:rsid w:val="00C27810"/>
    <w:rsid w:val="00C27D0F"/>
    <w:rsid w:val="00C27D95"/>
    <w:rsid w:val="00C30126"/>
    <w:rsid w:val="00C30992"/>
    <w:rsid w:val="00C32F7B"/>
    <w:rsid w:val="00C34504"/>
    <w:rsid w:val="00C34AD9"/>
    <w:rsid w:val="00C37E9F"/>
    <w:rsid w:val="00C37EF2"/>
    <w:rsid w:val="00C4238A"/>
    <w:rsid w:val="00C4576B"/>
    <w:rsid w:val="00C46273"/>
    <w:rsid w:val="00C50FE0"/>
    <w:rsid w:val="00C51F58"/>
    <w:rsid w:val="00C520D8"/>
    <w:rsid w:val="00C5530F"/>
    <w:rsid w:val="00C55D96"/>
    <w:rsid w:val="00C561B6"/>
    <w:rsid w:val="00C60C86"/>
    <w:rsid w:val="00C614A5"/>
    <w:rsid w:val="00C61746"/>
    <w:rsid w:val="00C625DA"/>
    <w:rsid w:val="00C634EC"/>
    <w:rsid w:val="00C64CB3"/>
    <w:rsid w:val="00C662BA"/>
    <w:rsid w:val="00C717FC"/>
    <w:rsid w:val="00C71A7A"/>
    <w:rsid w:val="00C72F05"/>
    <w:rsid w:val="00C73697"/>
    <w:rsid w:val="00C73859"/>
    <w:rsid w:val="00C747BE"/>
    <w:rsid w:val="00C76772"/>
    <w:rsid w:val="00C829B1"/>
    <w:rsid w:val="00C84B73"/>
    <w:rsid w:val="00C85AFC"/>
    <w:rsid w:val="00C86145"/>
    <w:rsid w:val="00C8664F"/>
    <w:rsid w:val="00C87C5C"/>
    <w:rsid w:val="00C91170"/>
    <w:rsid w:val="00C92A20"/>
    <w:rsid w:val="00C935EE"/>
    <w:rsid w:val="00C93CCD"/>
    <w:rsid w:val="00C94838"/>
    <w:rsid w:val="00C95CBA"/>
    <w:rsid w:val="00C95CC0"/>
    <w:rsid w:val="00C967B9"/>
    <w:rsid w:val="00C9696D"/>
    <w:rsid w:val="00CA0309"/>
    <w:rsid w:val="00CA1676"/>
    <w:rsid w:val="00CA1B5C"/>
    <w:rsid w:val="00CA1CA5"/>
    <w:rsid w:val="00CA3028"/>
    <w:rsid w:val="00CA54F2"/>
    <w:rsid w:val="00CA552D"/>
    <w:rsid w:val="00CA57E7"/>
    <w:rsid w:val="00CA5D61"/>
    <w:rsid w:val="00CA63AE"/>
    <w:rsid w:val="00CA63EE"/>
    <w:rsid w:val="00CA6827"/>
    <w:rsid w:val="00CA6C08"/>
    <w:rsid w:val="00CA6C22"/>
    <w:rsid w:val="00CB05E2"/>
    <w:rsid w:val="00CB1CE7"/>
    <w:rsid w:val="00CB2FD6"/>
    <w:rsid w:val="00CB376A"/>
    <w:rsid w:val="00CB3F1A"/>
    <w:rsid w:val="00CB4DE7"/>
    <w:rsid w:val="00CB604B"/>
    <w:rsid w:val="00CB6F32"/>
    <w:rsid w:val="00CB72DF"/>
    <w:rsid w:val="00CC0293"/>
    <w:rsid w:val="00CC14B7"/>
    <w:rsid w:val="00CC171D"/>
    <w:rsid w:val="00CC200D"/>
    <w:rsid w:val="00CC40A4"/>
    <w:rsid w:val="00CC4CB6"/>
    <w:rsid w:val="00CC55B5"/>
    <w:rsid w:val="00CC7DB0"/>
    <w:rsid w:val="00CD0393"/>
    <w:rsid w:val="00CD20C4"/>
    <w:rsid w:val="00CD3311"/>
    <w:rsid w:val="00CD3621"/>
    <w:rsid w:val="00CD5952"/>
    <w:rsid w:val="00CD607B"/>
    <w:rsid w:val="00CD643D"/>
    <w:rsid w:val="00CD7733"/>
    <w:rsid w:val="00CE36A6"/>
    <w:rsid w:val="00CE47D7"/>
    <w:rsid w:val="00CE482D"/>
    <w:rsid w:val="00CE718B"/>
    <w:rsid w:val="00CE7B40"/>
    <w:rsid w:val="00CF03DC"/>
    <w:rsid w:val="00CF0D92"/>
    <w:rsid w:val="00CF141B"/>
    <w:rsid w:val="00CF1B40"/>
    <w:rsid w:val="00CF1D78"/>
    <w:rsid w:val="00CF1E41"/>
    <w:rsid w:val="00CF2119"/>
    <w:rsid w:val="00CF234D"/>
    <w:rsid w:val="00CF2959"/>
    <w:rsid w:val="00CF411C"/>
    <w:rsid w:val="00CF4B77"/>
    <w:rsid w:val="00CF5FF8"/>
    <w:rsid w:val="00D00AF6"/>
    <w:rsid w:val="00D01EB3"/>
    <w:rsid w:val="00D022C7"/>
    <w:rsid w:val="00D03E45"/>
    <w:rsid w:val="00D04637"/>
    <w:rsid w:val="00D04A0C"/>
    <w:rsid w:val="00D04AC5"/>
    <w:rsid w:val="00D04D66"/>
    <w:rsid w:val="00D0574E"/>
    <w:rsid w:val="00D0618D"/>
    <w:rsid w:val="00D10CB7"/>
    <w:rsid w:val="00D1259B"/>
    <w:rsid w:val="00D1322C"/>
    <w:rsid w:val="00D13333"/>
    <w:rsid w:val="00D13A95"/>
    <w:rsid w:val="00D13BB6"/>
    <w:rsid w:val="00D153F0"/>
    <w:rsid w:val="00D170B2"/>
    <w:rsid w:val="00D17DFE"/>
    <w:rsid w:val="00D210DC"/>
    <w:rsid w:val="00D21DCD"/>
    <w:rsid w:val="00D2302E"/>
    <w:rsid w:val="00D254C3"/>
    <w:rsid w:val="00D2596A"/>
    <w:rsid w:val="00D266E1"/>
    <w:rsid w:val="00D310A1"/>
    <w:rsid w:val="00D33C35"/>
    <w:rsid w:val="00D34457"/>
    <w:rsid w:val="00D3478D"/>
    <w:rsid w:val="00D3502D"/>
    <w:rsid w:val="00D358C2"/>
    <w:rsid w:val="00D378B7"/>
    <w:rsid w:val="00D41658"/>
    <w:rsid w:val="00D418BF"/>
    <w:rsid w:val="00D434D9"/>
    <w:rsid w:val="00D44912"/>
    <w:rsid w:val="00D45729"/>
    <w:rsid w:val="00D45934"/>
    <w:rsid w:val="00D46D87"/>
    <w:rsid w:val="00D51032"/>
    <w:rsid w:val="00D53865"/>
    <w:rsid w:val="00D53DEF"/>
    <w:rsid w:val="00D5480E"/>
    <w:rsid w:val="00D551AB"/>
    <w:rsid w:val="00D552DF"/>
    <w:rsid w:val="00D55484"/>
    <w:rsid w:val="00D55727"/>
    <w:rsid w:val="00D5664F"/>
    <w:rsid w:val="00D57C8E"/>
    <w:rsid w:val="00D60AF8"/>
    <w:rsid w:val="00D64C36"/>
    <w:rsid w:val="00D678BA"/>
    <w:rsid w:val="00D679C5"/>
    <w:rsid w:val="00D71AC4"/>
    <w:rsid w:val="00D72083"/>
    <w:rsid w:val="00D73B52"/>
    <w:rsid w:val="00D76088"/>
    <w:rsid w:val="00D761A8"/>
    <w:rsid w:val="00D76447"/>
    <w:rsid w:val="00D77370"/>
    <w:rsid w:val="00D85ED9"/>
    <w:rsid w:val="00D861D0"/>
    <w:rsid w:val="00D87F28"/>
    <w:rsid w:val="00D90E80"/>
    <w:rsid w:val="00D9159A"/>
    <w:rsid w:val="00D91808"/>
    <w:rsid w:val="00D947B0"/>
    <w:rsid w:val="00D96A2A"/>
    <w:rsid w:val="00D97091"/>
    <w:rsid w:val="00DA0811"/>
    <w:rsid w:val="00DA3365"/>
    <w:rsid w:val="00DA436B"/>
    <w:rsid w:val="00DA542B"/>
    <w:rsid w:val="00DA6CFD"/>
    <w:rsid w:val="00DA75FE"/>
    <w:rsid w:val="00DB0059"/>
    <w:rsid w:val="00DB1226"/>
    <w:rsid w:val="00DB1397"/>
    <w:rsid w:val="00DB1E02"/>
    <w:rsid w:val="00DB3C89"/>
    <w:rsid w:val="00DB3E37"/>
    <w:rsid w:val="00DB4063"/>
    <w:rsid w:val="00DB4C81"/>
    <w:rsid w:val="00DB57B5"/>
    <w:rsid w:val="00DB6A76"/>
    <w:rsid w:val="00DB6B56"/>
    <w:rsid w:val="00DC283B"/>
    <w:rsid w:val="00DC3492"/>
    <w:rsid w:val="00DC55E3"/>
    <w:rsid w:val="00DC6A4F"/>
    <w:rsid w:val="00DC6BFE"/>
    <w:rsid w:val="00DC6EEC"/>
    <w:rsid w:val="00DD0A7E"/>
    <w:rsid w:val="00DD0BC2"/>
    <w:rsid w:val="00DD2C1C"/>
    <w:rsid w:val="00DD30C0"/>
    <w:rsid w:val="00DD34AA"/>
    <w:rsid w:val="00DD5312"/>
    <w:rsid w:val="00DD6CAE"/>
    <w:rsid w:val="00DD6D42"/>
    <w:rsid w:val="00DD7A7E"/>
    <w:rsid w:val="00DE10B5"/>
    <w:rsid w:val="00DE1D60"/>
    <w:rsid w:val="00DE35B6"/>
    <w:rsid w:val="00DE3E43"/>
    <w:rsid w:val="00DE418A"/>
    <w:rsid w:val="00DE441B"/>
    <w:rsid w:val="00DE4DDD"/>
    <w:rsid w:val="00DF144B"/>
    <w:rsid w:val="00DF27D4"/>
    <w:rsid w:val="00DF2BC9"/>
    <w:rsid w:val="00DF4EF2"/>
    <w:rsid w:val="00DF62FF"/>
    <w:rsid w:val="00DF661C"/>
    <w:rsid w:val="00DF746F"/>
    <w:rsid w:val="00DF7B5A"/>
    <w:rsid w:val="00DF7F45"/>
    <w:rsid w:val="00E01A06"/>
    <w:rsid w:val="00E03D7F"/>
    <w:rsid w:val="00E0426C"/>
    <w:rsid w:val="00E04420"/>
    <w:rsid w:val="00E0527A"/>
    <w:rsid w:val="00E05B12"/>
    <w:rsid w:val="00E074EB"/>
    <w:rsid w:val="00E113C6"/>
    <w:rsid w:val="00E11D8D"/>
    <w:rsid w:val="00E14DE2"/>
    <w:rsid w:val="00E16EBA"/>
    <w:rsid w:val="00E21AFF"/>
    <w:rsid w:val="00E261CC"/>
    <w:rsid w:val="00E302B0"/>
    <w:rsid w:val="00E309AD"/>
    <w:rsid w:val="00E31322"/>
    <w:rsid w:val="00E362D5"/>
    <w:rsid w:val="00E4035A"/>
    <w:rsid w:val="00E40EED"/>
    <w:rsid w:val="00E41A4C"/>
    <w:rsid w:val="00E428EA"/>
    <w:rsid w:val="00E456EF"/>
    <w:rsid w:val="00E463FC"/>
    <w:rsid w:val="00E4715C"/>
    <w:rsid w:val="00E472EB"/>
    <w:rsid w:val="00E504D7"/>
    <w:rsid w:val="00E50553"/>
    <w:rsid w:val="00E5193F"/>
    <w:rsid w:val="00E5212B"/>
    <w:rsid w:val="00E52502"/>
    <w:rsid w:val="00E52995"/>
    <w:rsid w:val="00E5590D"/>
    <w:rsid w:val="00E565BB"/>
    <w:rsid w:val="00E60440"/>
    <w:rsid w:val="00E6192D"/>
    <w:rsid w:val="00E624AB"/>
    <w:rsid w:val="00E6569D"/>
    <w:rsid w:val="00E66DA1"/>
    <w:rsid w:val="00E67E26"/>
    <w:rsid w:val="00E70310"/>
    <w:rsid w:val="00E708A3"/>
    <w:rsid w:val="00E7462C"/>
    <w:rsid w:val="00E746AE"/>
    <w:rsid w:val="00E76BDF"/>
    <w:rsid w:val="00E779FD"/>
    <w:rsid w:val="00E80E46"/>
    <w:rsid w:val="00E818C3"/>
    <w:rsid w:val="00E83717"/>
    <w:rsid w:val="00E83A11"/>
    <w:rsid w:val="00E84787"/>
    <w:rsid w:val="00E86B32"/>
    <w:rsid w:val="00E87390"/>
    <w:rsid w:val="00E927A4"/>
    <w:rsid w:val="00E94356"/>
    <w:rsid w:val="00E94FF9"/>
    <w:rsid w:val="00E9508F"/>
    <w:rsid w:val="00E95DB5"/>
    <w:rsid w:val="00E976FB"/>
    <w:rsid w:val="00EA1750"/>
    <w:rsid w:val="00EA1FE4"/>
    <w:rsid w:val="00EA39D4"/>
    <w:rsid w:val="00EA40EE"/>
    <w:rsid w:val="00EA4BE1"/>
    <w:rsid w:val="00EA77CF"/>
    <w:rsid w:val="00EB17C0"/>
    <w:rsid w:val="00EB3BC2"/>
    <w:rsid w:val="00EB3DAD"/>
    <w:rsid w:val="00EB580E"/>
    <w:rsid w:val="00EB60FA"/>
    <w:rsid w:val="00EB61A0"/>
    <w:rsid w:val="00EB71C6"/>
    <w:rsid w:val="00EB7817"/>
    <w:rsid w:val="00EB7ABA"/>
    <w:rsid w:val="00EC0438"/>
    <w:rsid w:val="00EC3466"/>
    <w:rsid w:val="00EC4264"/>
    <w:rsid w:val="00EC5499"/>
    <w:rsid w:val="00EC73C5"/>
    <w:rsid w:val="00ED0574"/>
    <w:rsid w:val="00ED10C2"/>
    <w:rsid w:val="00ED36FB"/>
    <w:rsid w:val="00ED3BE2"/>
    <w:rsid w:val="00EE0F0E"/>
    <w:rsid w:val="00EE1497"/>
    <w:rsid w:val="00EE3038"/>
    <w:rsid w:val="00EE3062"/>
    <w:rsid w:val="00EE36D3"/>
    <w:rsid w:val="00EE5C0E"/>
    <w:rsid w:val="00EE70A0"/>
    <w:rsid w:val="00EF0AD6"/>
    <w:rsid w:val="00EF0D20"/>
    <w:rsid w:val="00EF2C17"/>
    <w:rsid w:val="00EF2ECD"/>
    <w:rsid w:val="00EF2F29"/>
    <w:rsid w:val="00EF7764"/>
    <w:rsid w:val="00EF77FB"/>
    <w:rsid w:val="00EF78C4"/>
    <w:rsid w:val="00EF7C82"/>
    <w:rsid w:val="00F0012B"/>
    <w:rsid w:val="00F00C97"/>
    <w:rsid w:val="00F023D7"/>
    <w:rsid w:val="00F0373D"/>
    <w:rsid w:val="00F0482C"/>
    <w:rsid w:val="00F05AFB"/>
    <w:rsid w:val="00F05C23"/>
    <w:rsid w:val="00F065B4"/>
    <w:rsid w:val="00F06DAB"/>
    <w:rsid w:val="00F07AEF"/>
    <w:rsid w:val="00F07B5B"/>
    <w:rsid w:val="00F109AE"/>
    <w:rsid w:val="00F138FF"/>
    <w:rsid w:val="00F14B31"/>
    <w:rsid w:val="00F14C05"/>
    <w:rsid w:val="00F14C21"/>
    <w:rsid w:val="00F1585A"/>
    <w:rsid w:val="00F158EE"/>
    <w:rsid w:val="00F16A90"/>
    <w:rsid w:val="00F17C6F"/>
    <w:rsid w:val="00F17C71"/>
    <w:rsid w:val="00F2015F"/>
    <w:rsid w:val="00F214EA"/>
    <w:rsid w:val="00F221F9"/>
    <w:rsid w:val="00F22203"/>
    <w:rsid w:val="00F270C8"/>
    <w:rsid w:val="00F27288"/>
    <w:rsid w:val="00F275EC"/>
    <w:rsid w:val="00F32822"/>
    <w:rsid w:val="00F334CF"/>
    <w:rsid w:val="00F33738"/>
    <w:rsid w:val="00F3454C"/>
    <w:rsid w:val="00F36189"/>
    <w:rsid w:val="00F377B5"/>
    <w:rsid w:val="00F413DC"/>
    <w:rsid w:val="00F42CDC"/>
    <w:rsid w:val="00F4500D"/>
    <w:rsid w:val="00F46418"/>
    <w:rsid w:val="00F50AF4"/>
    <w:rsid w:val="00F5233E"/>
    <w:rsid w:val="00F52449"/>
    <w:rsid w:val="00F53277"/>
    <w:rsid w:val="00F53C90"/>
    <w:rsid w:val="00F54939"/>
    <w:rsid w:val="00F55B59"/>
    <w:rsid w:val="00F55BE7"/>
    <w:rsid w:val="00F571CC"/>
    <w:rsid w:val="00F608D8"/>
    <w:rsid w:val="00F60AB0"/>
    <w:rsid w:val="00F60AF2"/>
    <w:rsid w:val="00F619F3"/>
    <w:rsid w:val="00F61BBD"/>
    <w:rsid w:val="00F6215D"/>
    <w:rsid w:val="00F63094"/>
    <w:rsid w:val="00F63679"/>
    <w:rsid w:val="00F6391F"/>
    <w:rsid w:val="00F657EF"/>
    <w:rsid w:val="00F6580D"/>
    <w:rsid w:val="00F65E4B"/>
    <w:rsid w:val="00F6616A"/>
    <w:rsid w:val="00F6748F"/>
    <w:rsid w:val="00F70251"/>
    <w:rsid w:val="00F70AF5"/>
    <w:rsid w:val="00F71A9C"/>
    <w:rsid w:val="00F72113"/>
    <w:rsid w:val="00F72892"/>
    <w:rsid w:val="00F73660"/>
    <w:rsid w:val="00F75325"/>
    <w:rsid w:val="00F75AFD"/>
    <w:rsid w:val="00F77EB9"/>
    <w:rsid w:val="00F80C9A"/>
    <w:rsid w:val="00F8127A"/>
    <w:rsid w:val="00F81E11"/>
    <w:rsid w:val="00F823BD"/>
    <w:rsid w:val="00F85B5F"/>
    <w:rsid w:val="00F870A8"/>
    <w:rsid w:val="00F87273"/>
    <w:rsid w:val="00F87E14"/>
    <w:rsid w:val="00F91187"/>
    <w:rsid w:val="00F9190A"/>
    <w:rsid w:val="00F91EFA"/>
    <w:rsid w:val="00F93113"/>
    <w:rsid w:val="00F972C3"/>
    <w:rsid w:val="00FA0B06"/>
    <w:rsid w:val="00FA18D9"/>
    <w:rsid w:val="00FA3151"/>
    <w:rsid w:val="00FA632E"/>
    <w:rsid w:val="00FA69C3"/>
    <w:rsid w:val="00FA7213"/>
    <w:rsid w:val="00FB10F5"/>
    <w:rsid w:val="00FB1917"/>
    <w:rsid w:val="00FB2FAC"/>
    <w:rsid w:val="00FB4471"/>
    <w:rsid w:val="00FB5848"/>
    <w:rsid w:val="00FB7978"/>
    <w:rsid w:val="00FB7A1C"/>
    <w:rsid w:val="00FB7E07"/>
    <w:rsid w:val="00FC2B63"/>
    <w:rsid w:val="00FC2E6F"/>
    <w:rsid w:val="00FC3A93"/>
    <w:rsid w:val="00FC464E"/>
    <w:rsid w:val="00FC4D28"/>
    <w:rsid w:val="00FC6D7F"/>
    <w:rsid w:val="00FD07D7"/>
    <w:rsid w:val="00FD1BAF"/>
    <w:rsid w:val="00FD20D5"/>
    <w:rsid w:val="00FD2387"/>
    <w:rsid w:val="00FD3E87"/>
    <w:rsid w:val="00FD5F8B"/>
    <w:rsid w:val="00FD6DA7"/>
    <w:rsid w:val="00FD72B0"/>
    <w:rsid w:val="00FE13D1"/>
    <w:rsid w:val="00FE2525"/>
    <w:rsid w:val="00FE2AD0"/>
    <w:rsid w:val="00FE36B3"/>
    <w:rsid w:val="00FE5958"/>
    <w:rsid w:val="00FE68F1"/>
    <w:rsid w:val="00FE74B1"/>
    <w:rsid w:val="00FE7ECC"/>
    <w:rsid w:val="00FF0E05"/>
    <w:rsid w:val="00FF29C4"/>
    <w:rsid w:val="00FF35E9"/>
    <w:rsid w:val="00FF579C"/>
    <w:rsid w:val="00FF5F39"/>
    <w:rsid w:val="00FF622B"/>
    <w:rsid w:val="00FF6817"/>
    <w:rsid w:val="00FF7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5"/>
    <o:shapelayout v:ext="edit">
      <o:idmap v:ext="edit" data="2"/>
    </o:shapelayout>
  </w:shapeDefaults>
  <w:decimalSymbol w:val=","/>
  <w:listSeparator w:val=";"/>
  <w14:docId w14:val="74B1ED07"/>
  <w15:docId w15:val="{C95A2EA9-FDE7-498B-B884-2227F2CFE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54C3"/>
    <w:rPr>
      <w:sz w:val="24"/>
      <w:szCs w:val="24"/>
    </w:rPr>
  </w:style>
  <w:style w:type="paragraph" w:styleId="Ttulo1">
    <w:name w:val="heading 1"/>
    <w:basedOn w:val="Normal"/>
    <w:next w:val="Normal"/>
    <w:qFormat/>
    <w:rsid w:val="00D2596A"/>
    <w:pPr>
      <w:keepNext/>
      <w:jc w:val="both"/>
      <w:outlineLvl w:val="0"/>
    </w:pPr>
    <w:rPr>
      <w:rFonts w:ascii="Arial" w:hAnsi="Arial" w:cs="Arial"/>
      <w:b/>
      <w:bCs/>
      <w:sz w:val="28"/>
      <w:lang w:val="en-US"/>
    </w:rPr>
  </w:style>
  <w:style w:type="paragraph" w:styleId="Ttulo2">
    <w:name w:val="heading 2"/>
    <w:basedOn w:val="Normal"/>
    <w:next w:val="Normal"/>
    <w:link w:val="Ttulo2Char"/>
    <w:qFormat/>
    <w:rsid w:val="00D2596A"/>
    <w:pPr>
      <w:keepNext/>
      <w:spacing w:line="240" w:lineRule="atLeast"/>
      <w:outlineLvl w:val="1"/>
    </w:pPr>
    <w:rPr>
      <w:rFonts w:ascii="Verdana" w:hAnsi="Verdana"/>
      <w:szCs w:val="20"/>
      <w:lang w:val="pt-PT"/>
    </w:rPr>
  </w:style>
  <w:style w:type="paragraph" w:styleId="Ttulo3">
    <w:name w:val="heading 3"/>
    <w:basedOn w:val="Normal"/>
    <w:next w:val="Normal"/>
    <w:qFormat/>
    <w:rsid w:val="00D2596A"/>
    <w:pPr>
      <w:keepNext/>
      <w:spacing w:line="240" w:lineRule="atLeast"/>
      <w:ind w:left="2124" w:firstLine="708"/>
      <w:jc w:val="both"/>
      <w:outlineLvl w:val="2"/>
    </w:pPr>
    <w:rPr>
      <w:sz w:val="28"/>
    </w:rPr>
  </w:style>
  <w:style w:type="paragraph" w:styleId="Ttulo4">
    <w:name w:val="heading 4"/>
    <w:basedOn w:val="Normal"/>
    <w:next w:val="Normal"/>
    <w:link w:val="Ttulo4Char"/>
    <w:qFormat/>
    <w:rsid w:val="00D2596A"/>
    <w:pPr>
      <w:keepNext/>
      <w:spacing w:line="240" w:lineRule="atLeast"/>
      <w:jc w:val="both"/>
      <w:outlineLvl w:val="3"/>
    </w:pPr>
    <w:rPr>
      <w:rFonts w:ascii="Arial" w:hAnsi="Arial"/>
      <w:b/>
      <w:bCs/>
    </w:rPr>
  </w:style>
  <w:style w:type="paragraph" w:styleId="Ttulo5">
    <w:name w:val="heading 5"/>
    <w:basedOn w:val="Normal"/>
    <w:next w:val="Normal"/>
    <w:qFormat/>
    <w:rsid w:val="00D2596A"/>
    <w:pPr>
      <w:keepNext/>
      <w:spacing w:before="120"/>
      <w:ind w:firstLine="2835"/>
      <w:jc w:val="both"/>
      <w:outlineLvl w:val="4"/>
    </w:pPr>
    <w:rPr>
      <w:rFonts w:ascii="Arial" w:hAnsi="Arial" w:cs="Arial"/>
      <w:b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D2596A"/>
    <w:pPr>
      <w:ind w:firstLine="2124"/>
      <w:jc w:val="both"/>
    </w:pPr>
    <w:rPr>
      <w:rFonts w:ascii="Arial" w:hAnsi="Arial" w:cs="Arial"/>
      <w:sz w:val="28"/>
    </w:rPr>
  </w:style>
  <w:style w:type="paragraph" w:styleId="Corpodetexto">
    <w:name w:val="Body Text"/>
    <w:basedOn w:val="Normal"/>
    <w:uiPriority w:val="1"/>
    <w:qFormat/>
    <w:rsid w:val="00D2596A"/>
    <w:pPr>
      <w:jc w:val="both"/>
    </w:pPr>
    <w:rPr>
      <w:rFonts w:ascii="Arial" w:hAnsi="Arial" w:cs="Arial"/>
      <w:b/>
      <w:bCs/>
      <w:sz w:val="28"/>
    </w:rPr>
  </w:style>
  <w:style w:type="paragraph" w:styleId="Recuodecorpodetexto2">
    <w:name w:val="Body Text Indent 2"/>
    <w:basedOn w:val="Normal"/>
    <w:rsid w:val="00D2596A"/>
    <w:pPr>
      <w:spacing w:line="240" w:lineRule="atLeast"/>
      <w:ind w:left="1620"/>
      <w:jc w:val="both"/>
    </w:pPr>
    <w:rPr>
      <w:rFonts w:ascii="Arial" w:hAnsi="Arial" w:cs="Arial"/>
      <w:b/>
    </w:rPr>
  </w:style>
  <w:style w:type="paragraph" w:styleId="Textodebalo">
    <w:name w:val="Balloon Text"/>
    <w:basedOn w:val="Normal"/>
    <w:semiHidden/>
    <w:rsid w:val="00D2596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D2596A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D2596A"/>
    <w:pPr>
      <w:tabs>
        <w:tab w:val="center" w:pos="4419"/>
        <w:tab w:val="right" w:pos="8838"/>
      </w:tabs>
    </w:pPr>
  </w:style>
  <w:style w:type="paragraph" w:styleId="Textoembloco">
    <w:name w:val="Block Text"/>
    <w:basedOn w:val="Normal"/>
    <w:rsid w:val="00D2596A"/>
    <w:pPr>
      <w:spacing w:line="240" w:lineRule="atLeast"/>
      <w:ind w:left="3261" w:right="1185"/>
      <w:jc w:val="both"/>
    </w:pPr>
    <w:rPr>
      <w:rFonts w:ascii="Arial" w:hAnsi="Arial" w:cs="Arial"/>
      <w:b/>
      <w:szCs w:val="20"/>
      <w:lang w:val="pt-PT"/>
    </w:rPr>
  </w:style>
  <w:style w:type="paragraph" w:styleId="Recuodecorpodetexto3">
    <w:name w:val="Body Text Indent 3"/>
    <w:basedOn w:val="Normal"/>
    <w:rsid w:val="00D2596A"/>
    <w:pPr>
      <w:spacing w:before="120" w:line="240" w:lineRule="atLeast"/>
      <w:ind w:firstLine="2880"/>
      <w:jc w:val="both"/>
    </w:pPr>
    <w:rPr>
      <w:rFonts w:ascii="Arial" w:hAnsi="Arial" w:cs="Arial"/>
    </w:rPr>
  </w:style>
  <w:style w:type="paragraph" w:styleId="NormalWeb">
    <w:name w:val="Normal (Web)"/>
    <w:basedOn w:val="Normal"/>
    <w:rsid w:val="00296CDA"/>
    <w:pPr>
      <w:spacing w:before="100" w:beforeAutospacing="1" w:after="100" w:afterAutospacing="1"/>
    </w:pPr>
  </w:style>
  <w:style w:type="character" w:styleId="Forte">
    <w:name w:val="Strong"/>
    <w:qFormat/>
    <w:rsid w:val="00296CDA"/>
    <w:rPr>
      <w:b/>
      <w:bCs/>
    </w:rPr>
  </w:style>
  <w:style w:type="character" w:customStyle="1" w:styleId="texto">
    <w:name w:val="texto"/>
    <w:basedOn w:val="Fontepargpadro"/>
    <w:rsid w:val="00FF7596"/>
  </w:style>
  <w:style w:type="character" w:customStyle="1" w:styleId="c4">
    <w:name w:val="c4"/>
    <w:basedOn w:val="Fontepargpadro"/>
    <w:rsid w:val="00AC04A7"/>
  </w:style>
  <w:style w:type="character" w:customStyle="1" w:styleId="texto1">
    <w:name w:val="texto1"/>
    <w:rsid w:val="00852D21"/>
    <w:rPr>
      <w:rFonts w:ascii="Verdana" w:hAnsi="Verdana" w:hint="default"/>
      <w:b w:val="0"/>
      <w:bCs w:val="0"/>
      <w:color w:val="000000"/>
      <w:sz w:val="17"/>
      <w:szCs w:val="17"/>
    </w:rPr>
  </w:style>
  <w:style w:type="character" w:styleId="nfase">
    <w:name w:val="Emphasis"/>
    <w:qFormat/>
    <w:rsid w:val="00894D8C"/>
    <w:rPr>
      <w:i/>
      <w:iCs/>
    </w:rPr>
  </w:style>
  <w:style w:type="character" w:customStyle="1" w:styleId="Ttulo4Char">
    <w:name w:val="Título 4 Char"/>
    <w:link w:val="Ttulo4"/>
    <w:rsid w:val="00531300"/>
    <w:rPr>
      <w:rFonts w:ascii="Arial" w:hAnsi="Arial" w:cs="Arial"/>
      <w:b/>
      <w:bCs/>
      <w:sz w:val="24"/>
      <w:szCs w:val="24"/>
    </w:rPr>
  </w:style>
  <w:style w:type="paragraph" w:styleId="PargrafodaLista">
    <w:name w:val="List Paragraph"/>
    <w:basedOn w:val="Normal"/>
    <w:uiPriority w:val="34"/>
    <w:qFormat/>
    <w:rsid w:val="0014393B"/>
    <w:pPr>
      <w:ind w:left="708"/>
    </w:pPr>
  </w:style>
  <w:style w:type="character" w:styleId="Nmerodepgina">
    <w:name w:val="page number"/>
    <w:basedOn w:val="Fontepargpadro"/>
    <w:rsid w:val="006A3860"/>
  </w:style>
  <w:style w:type="character" w:styleId="Hyperlink">
    <w:name w:val="Hyperlink"/>
    <w:rsid w:val="006E509C"/>
    <w:rPr>
      <w:color w:val="0000FF"/>
      <w:u w:val="single"/>
    </w:rPr>
  </w:style>
  <w:style w:type="paragraph" w:customStyle="1" w:styleId="A140165">
    <w:name w:val="_A140165"/>
    <w:rsid w:val="00B814F6"/>
    <w:pPr>
      <w:widowControl w:val="0"/>
      <w:suppressAutoHyphens/>
      <w:ind w:right="1440" w:firstLine="1872"/>
      <w:jc w:val="both"/>
    </w:pPr>
    <w:rPr>
      <w:color w:val="000000"/>
      <w:sz w:val="24"/>
      <w:lang w:eastAsia="ar-SA"/>
    </w:rPr>
  </w:style>
  <w:style w:type="paragraph" w:customStyle="1" w:styleId="Contedodatabela">
    <w:name w:val="Conteúdo da tabela"/>
    <w:basedOn w:val="Normal"/>
    <w:rsid w:val="00B814F6"/>
    <w:pPr>
      <w:widowControl w:val="0"/>
      <w:suppressLineNumbers/>
      <w:suppressAutoHyphens/>
    </w:pPr>
    <w:rPr>
      <w:rFonts w:eastAsia="Lucida Sans Unicode" w:cs="Tahoma"/>
      <w:szCs w:val="20"/>
      <w:lang w:eastAsia="ar-SA"/>
    </w:rPr>
  </w:style>
  <w:style w:type="paragraph" w:customStyle="1" w:styleId="Ttulodatabela">
    <w:name w:val="Título da tabela"/>
    <w:basedOn w:val="Contedodatabela"/>
    <w:rsid w:val="00B814F6"/>
    <w:pPr>
      <w:widowControl/>
      <w:jc w:val="center"/>
    </w:pPr>
    <w:rPr>
      <w:rFonts w:eastAsia="Times New Roman" w:cs="Times New Roman"/>
      <w:b/>
      <w:bCs/>
      <w:i/>
      <w:iCs/>
      <w:sz w:val="20"/>
    </w:rPr>
  </w:style>
  <w:style w:type="paragraph" w:customStyle="1" w:styleId="Textopr-formatado">
    <w:name w:val="Texto pré-formatado"/>
    <w:basedOn w:val="Normal"/>
    <w:rsid w:val="00B814F6"/>
    <w:pPr>
      <w:suppressAutoHyphens/>
    </w:pPr>
    <w:rPr>
      <w:rFonts w:ascii="Courier New" w:eastAsia="Courier New" w:hAnsi="Courier New" w:cs="Courier New"/>
      <w:sz w:val="20"/>
      <w:szCs w:val="20"/>
    </w:rPr>
  </w:style>
  <w:style w:type="paragraph" w:customStyle="1" w:styleId="Ttulo11">
    <w:name w:val="Título 11"/>
    <w:basedOn w:val="Normal"/>
    <w:uiPriority w:val="1"/>
    <w:qFormat/>
    <w:rsid w:val="00C46273"/>
    <w:pPr>
      <w:widowControl w:val="0"/>
      <w:autoSpaceDE w:val="0"/>
      <w:autoSpaceDN w:val="0"/>
      <w:spacing w:before="104"/>
      <w:ind w:left="2744" w:right="153"/>
      <w:jc w:val="center"/>
      <w:outlineLvl w:val="1"/>
    </w:pPr>
    <w:rPr>
      <w:rFonts w:ascii="Arial" w:eastAsia="Arial" w:hAnsi="Arial" w:cs="Arial"/>
      <w:b/>
      <w:bCs/>
      <w:sz w:val="18"/>
      <w:szCs w:val="18"/>
      <w:lang w:val="pt-PT" w:eastAsia="pt-PT" w:bidi="pt-PT"/>
    </w:rPr>
  </w:style>
  <w:style w:type="paragraph" w:customStyle="1" w:styleId="Ttulo110">
    <w:name w:val="Título 11"/>
    <w:basedOn w:val="Normal"/>
    <w:uiPriority w:val="1"/>
    <w:qFormat/>
    <w:rsid w:val="00373F74"/>
    <w:pPr>
      <w:widowControl w:val="0"/>
      <w:autoSpaceDE w:val="0"/>
      <w:autoSpaceDN w:val="0"/>
      <w:spacing w:before="104"/>
      <w:ind w:left="2744" w:right="153"/>
      <w:jc w:val="center"/>
      <w:outlineLvl w:val="1"/>
    </w:pPr>
    <w:rPr>
      <w:rFonts w:ascii="Arial" w:eastAsia="Arial" w:hAnsi="Arial" w:cs="Arial"/>
      <w:b/>
      <w:bCs/>
      <w:sz w:val="18"/>
      <w:szCs w:val="18"/>
      <w:lang w:val="pt-PT" w:eastAsia="pt-PT" w:bidi="pt-PT"/>
    </w:rPr>
  </w:style>
  <w:style w:type="character" w:customStyle="1" w:styleId="RecuodecorpodetextoChar">
    <w:name w:val="Recuo de corpo de texto Char"/>
    <w:basedOn w:val="Fontepargpadro"/>
    <w:link w:val="Recuodecorpodetexto"/>
    <w:rsid w:val="00F823BD"/>
    <w:rPr>
      <w:rFonts w:ascii="Arial" w:hAnsi="Arial" w:cs="Arial"/>
      <w:sz w:val="28"/>
      <w:szCs w:val="24"/>
    </w:rPr>
  </w:style>
  <w:style w:type="character" w:customStyle="1" w:styleId="Ttulo2Char">
    <w:name w:val="Título 2 Char"/>
    <w:basedOn w:val="Fontepargpadro"/>
    <w:link w:val="Ttulo2"/>
    <w:qFormat/>
    <w:rsid w:val="00005683"/>
    <w:rPr>
      <w:rFonts w:ascii="Verdana" w:hAnsi="Verdana"/>
      <w:sz w:val="24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4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3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6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956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5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37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74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7574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10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9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5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5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51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446086">
                  <w:marLeft w:val="9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7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97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9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7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8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87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0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3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0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91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2562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25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1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85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0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esktop\PLsDEc\Modelo%20Projeto%20de%20Lei%20SUPLEMENTAR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B8756F-0135-4BBC-B50D-0B61BC2C5E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Modelo Projeto de Lei SUPLEMENTAR.dotx</Template>
  <TotalTime>6</TotalTime>
  <Pages>2</Pages>
  <Words>209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Pedido licitação</vt:lpstr>
    </vt:vector>
  </TitlesOfParts>
  <Company>Prefeitura Municipal de São Pedro do Sul</Company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licitação</dc:title>
  <dc:creator>Contabilidade</dc:creator>
  <cp:lastModifiedBy>prefitura municipal</cp:lastModifiedBy>
  <cp:revision>5</cp:revision>
  <cp:lastPrinted>2024-01-11T15:04:00Z</cp:lastPrinted>
  <dcterms:created xsi:type="dcterms:W3CDTF">2024-01-11T12:51:00Z</dcterms:created>
  <dcterms:modified xsi:type="dcterms:W3CDTF">2024-01-11T15:33:00Z</dcterms:modified>
</cp:coreProperties>
</file>