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89FA1" w14:textId="77777777" w:rsidR="00373F74" w:rsidRPr="002B4452" w:rsidRDefault="00373F74" w:rsidP="002B4452">
      <w:pPr>
        <w:pStyle w:val="Ttulo110"/>
        <w:spacing w:before="0"/>
        <w:ind w:left="0" w:right="198"/>
        <w:rPr>
          <w:rFonts w:ascii="Times New Roman" w:hAnsi="Times New Roman" w:cs="Times New Roman"/>
          <w:sz w:val="22"/>
          <w:szCs w:val="22"/>
        </w:rPr>
      </w:pP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PROJETODE LEI N° </w:t>
      </w:r>
      <w:r w:rsidR="00912CD2">
        <w:rPr>
          <w:rFonts w:ascii="Times New Roman" w:hAnsi="Times New Roman" w:cs="Times New Roman"/>
          <w:w w:val="105"/>
          <w:sz w:val="22"/>
          <w:szCs w:val="22"/>
        </w:rPr>
        <w:t>00</w:t>
      </w:r>
      <w:r w:rsidR="00231901">
        <w:rPr>
          <w:rFonts w:ascii="Times New Roman" w:hAnsi="Times New Roman" w:cs="Times New Roman"/>
          <w:w w:val="105"/>
          <w:sz w:val="22"/>
          <w:szCs w:val="22"/>
        </w:rPr>
        <w:t>3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, DE </w:t>
      </w:r>
      <w:r w:rsidR="00912CD2">
        <w:rPr>
          <w:rFonts w:ascii="Times New Roman" w:hAnsi="Times New Roman" w:cs="Times New Roman"/>
          <w:w w:val="105"/>
          <w:sz w:val="22"/>
          <w:szCs w:val="22"/>
        </w:rPr>
        <w:t>05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DE </w:t>
      </w:r>
      <w:r w:rsidR="00912CD2">
        <w:rPr>
          <w:rFonts w:ascii="Times New Roman" w:hAnsi="Times New Roman" w:cs="Times New Roman"/>
          <w:w w:val="105"/>
          <w:sz w:val="22"/>
          <w:szCs w:val="22"/>
        </w:rPr>
        <w:t>JANEIR</w:t>
      </w:r>
      <w:r w:rsidR="00E14DE2">
        <w:rPr>
          <w:rFonts w:ascii="Times New Roman" w:hAnsi="Times New Roman" w:cs="Times New Roman"/>
          <w:w w:val="105"/>
          <w:sz w:val="22"/>
          <w:szCs w:val="22"/>
        </w:rPr>
        <w:t>O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 DE 202</w:t>
      </w:r>
      <w:r w:rsidR="002E2A25">
        <w:rPr>
          <w:rFonts w:ascii="Times New Roman" w:hAnsi="Times New Roman" w:cs="Times New Roman"/>
          <w:w w:val="105"/>
          <w:sz w:val="22"/>
          <w:szCs w:val="22"/>
        </w:rPr>
        <w:t>4</w:t>
      </w:r>
    </w:p>
    <w:p w14:paraId="7AA0ADD0" w14:textId="77777777" w:rsidR="00C46273" w:rsidRPr="002B4452" w:rsidRDefault="00C46273" w:rsidP="002B4452">
      <w:pPr>
        <w:pStyle w:val="Corpodetexto"/>
        <w:jc w:val="left"/>
        <w:rPr>
          <w:rFonts w:ascii="Times New Roman" w:hAnsi="Times New Roman" w:cs="Times New Roman"/>
          <w:b w:val="0"/>
          <w:sz w:val="24"/>
          <w:lang w:val="pt-PT"/>
        </w:rPr>
      </w:pPr>
    </w:p>
    <w:p w14:paraId="01390BF6" w14:textId="77777777" w:rsidR="00C46273" w:rsidRPr="00614D19" w:rsidRDefault="00C46273" w:rsidP="002B4452">
      <w:pPr>
        <w:ind w:left="4725" w:right="153"/>
        <w:jc w:val="both"/>
        <w:rPr>
          <w:b/>
          <w:w w:val="105"/>
        </w:rPr>
      </w:pPr>
      <w:r w:rsidRPr="00614D19">
        <w:rPr>
          <w:b/>
          <w:w w:val="105"/>
        </w:rPr>
        <w:t>AUTORIZA A ABERTURA DE CRÉDITO ADICION</w:t>
      </w:r>
      <w:r w:rsidR="00DC3492" w:rsidRPr="00614D19">
        <w:rPr>
          <w:b/>
          <w:w w:val="105"/>
        </w:rPr>
        <w:t xml:space="preserve">AL </w:t>
      </w:r>
      <w:r w:rsidR="009F2F0D" w:rsidRPr="00614D19">
        <w:rPr>
          <w:b/>
          <w:w w:val="105"/>
        </w:rPr>
        <w:t>ESPECIAL</w:t>
      </w:r>
      <w:r w:rsidR="00944D18" w:rsidRPr="00614D19">
        <w:rPr>
          <w:b/>
          <w:w w:val="105"/>
        </w:rPr>
        <w:t>NO VALOR DE</w:t>
      </w:r>
      <w:r w:rsidR="00CD643D" w:rsidRPr="00614D19">
        <w:rPr>
          <w:b/>
          <w:w w:val="105"/>
          <w:lang w:bidi="pt-PT"/>
        </w:rPr>
        <w:t xml:space="preserve"> R</w:t>
      </w:r>
      <w:r w:rsidR="00816E88" w:rsidRPr="00614D19">
        <w:rPr>
          <w:b/>
          <w:w w:val="105"/>
          <w:lang w:bidi="pt-PT"/>
        </w:rPr>
        <w:t xml:space="preserve">$ </w:t>
      </w:r>
      <w:r w:rsidR="00912CD2">
        <w:rPr>
          <w:b/>
        </w:rPr>
        <w:t>393.858,00</w:t>
      </w:r>
      <w:r w:rsidR="00816E88" w:rsidRPr="00614D19">
        <w:rPr>
          <w:b/>
        </w:rPr>
        <w:t xml:space="preserve"> (</w:t>
      </w:r>
      <w:r w:rsidR="00912CD2">
        <w:rPr>
          <w:b/>
        </w:rPr>
        <w:t>TREZENTOS E NOVENTA E TRÊS MIL, OITOCENTOS E CINQUENTA E OITO REAIS</w:t>
      </w:r>
      <w:r w:rsidR="00816E88" w:rsidRPr="00614D19">
        <w:rPr>
          <w:b/>
          <w:w w:val="105"/>
        </w:rPr>
        <w:t>)</w:t>
      </w:r>
      <w:r w:rsidRPr="00614D19">
        <w:rPr>
          <w:b/>
          <w:w w:val="105"/>
        </w:rPr>
        <w:t xml:space="preserve">NA LEI ORÇAMENTÁRIA </w:t>
      </w:r>
      <w:r w:rsidRPr="00614D19">
        <w:rPr>
          <w:b/>
          <w:spacing w:val="-3"/>
          <w:w w:val="105"/>
        </w:rPr>
        <w:t xml:space="preserve">ANUAL </w:t>
      </w:r>
      <w:r w:rsidRPr="00614D19">
        <w:rPr>
          <w:b/>
          <w:w w:val="105"/>
        </w:rPr>
        <w:t>E DÁPROVIDÊNCIAS.</w:t>
      </w:r>
    </w:p>
    <w:p w14:paraId="048C988A" w14:textId="77777777" w:rsidR="00A31602" w:rsidRPr="00614D19" w:rsidRDefault="00A31602" w:rsidP="002B4452">
      <w:pPr>
        <w:pStyle w:val="Corpodetexto"/>
        <w:jc w:val="left"/>
        <w:rPr>
          <w:rFonts w:ascii="Times New Roman" w:hAnsi="Times New Roman" w:cs="Times New Roman"/>
          <w:b w:val="0"/>
          <w:sz w:val="20"/>
        </w:rPr>
      </w:pPr>
    </w:p>
    <w:p w14:paraId="20C49424" w14:textId="77777777" w:rsidR="00DD5312" w:rsidRPr="00614D19" w:rsidRDefault="00C46273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614D19">
        <w:rPr>
          <w:rFonts w:ascii="Times New Roman" w:hAnsi="Times New Roman" w:cs="Times New Roman"/>
          <w:b w:val="0"/>
          <w:w w:val="105"/>
          <w:sz w:val="24"/>
        </w:rPr>
        <w:t>Art.1°Autorizaaaberturadecréditoadicional</w:t>
      </w:r>
      <w:r w:rsidR="009F2F0D" w:rsidRPr="00614D19">
        <w:rPr>
          <w:rFonts w:ascii="Times New Roman" w:hAnsi="Times New Roman" w:cs="Times New Roman"/>
          <w:b w:val="0"/>
          <w:w w:val="105"/>
          <w:sz w:val="24"/>
        </w:rPr>
        <w:t>especial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novalor</w:t>
      </w:r>
      <w:r w:rsidR="004F07E4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0E5243" w:rsidRPr="00614D19">
        <w:rPr>
          <w:rFonts w:ascii="Times New Roman" w:hAnsi="Times New Roman" w:cs="Times New Roman"/>
          <w:b w:val="0"/>
          <w:sz w:val="24"/>
        </w:rPr>
        <w:t xml:space="preserve">R$ </w:t>
      </w:r>
      <w:r w:rsidR="00912CD2" w:rsidRPr="00912CD2">
        <w:rPr>
          <w:rFonts w:ascii="Times New Roman" w:hAnsi="Times New Roman" w:cs="Times New Roman"/>
          <w:b w:val="0"/>
          <w:sz w:val="24"/>
        </w:rPr>
        <w:t xml:space="preserve">393.858,00 (trezentos e noventa e três mil, oitocentos e cinquenta e oito reais) 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no Orçamento do Município para o Exercício de 202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4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que passa a integrar a Lei Municipal </w:t>
      </w:r>
      <w:r w:rsidR="00645B06" w:rsidRPr="00614D19">
        <w:rPr>
          <w:rFonts w:ascii="Times New Roman" w:hAnsi="Times New Roman" w:cs="Times New Roman"/>
          <w:b w:val="0"/>
          <w:w w:val="105"/>
          <w:sz w:val="24"/>
        </w:rPr>
        <w:t>n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° 3</w:t>
      </w:r>
      <w:r w:rsidR="002E2A25">
        <w:rPr>
          <w:rFonts w:ascii="Times New Roman" w:hAnsi="Times New Roman" w:cs="Times New Roman"/>
          <w:b w:val="0"/>
          <w:w w:val="105"/>
          <w:sz w:val="24"/>
        </w:rPr>
        <w:t>771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de </w:t>
      </w:r>
      <w:r w:rsidR="002E2A25">
        <w:rPr>
          <w:rFonts w:ascii="Times New Roman" w:hAnsi="Times New Roman" w:cs="Times New Roman"/>
          <w:b w:val="0"/>
          <w:w w:val="105"/>
          <w:sz w:val="24"/>
        </w:rPr>
        <w:t>21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Nove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mbro de 20</w:t>
      </w:r>
      <w:r w:rsidR="00D76447" w:rsidRPr="00614D19">
        <w:rPr>
          <w:rFonts w:ascii="Times New Roman" w:hAnsi="Times New Roman" w:cs="Times New Roman"/>
          <w:b w:val="0"/>
          <w:w w:val="105"/>
          <w:sz w:val="24"/>
        </w:rPr>
        <w:t>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3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, conformesegue:</w:t>
      </w:r>
    </w:p>
    <w:p w14:paraId="3073FC48" w14:textId="77777777" w:rsidR="003731AD" w:rsidRDefault="003731AD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6201"/>
        <w:gridCol w:w="2268"/>
      </w:tblGrid>
      <w:tr w:rsidR="00912CD2" w:rsidRPr="00912CD2" w14:paraId="0378BCB5" w14:textId="77777777" w:rsidTr="00912CD2">
        <w:trPr>
          <w:trHeight w:val="5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2307B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ACA78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Órgão: SECRETARIA MUNICIPAL DA SAÚDE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62F7D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3B0D16AF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C2D9E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703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ED347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Unidade: Unidade (F.M.S.) - ESTRATÉGIA DA SAÚDE DA FAMÍLIA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C0C34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2433B1DF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C11B8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1757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060AA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 EMENDA PARLAMENTAR - PROPOSTA 36000502116202300 - ATENÇÃO BÁSICA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922AA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4AD34B75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B70E1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339036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662C4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OUTROS SERVIÇOS DE TERCEIROS PESSOA FÍSICA (1421)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8034B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25.000,00 </w:t>
            </w:r>
          </w:p>
        </w:tc>
      </w:tr>
      <w:tr w:rsidR="00912CD2" w:rsidRPr="00912CD2" w14:paraId="3251914E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2A0F8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339030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61F4A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MATERIAL DE CONSUMO (1420)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B2183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56.000,00 </w:t>
            </w:r>
          </w:p>
        </w:tc>
      </w:tr>
      <w:tr w:rsidR="00912CD2" w:rsidRPr="00912CD2" w14:paraId="29A610E2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03AB1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339039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8A4F2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OUTROS SERVIÇOS DE TERCEIROS PESSOA JURÍDICA (1422)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C8925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126.000,00 </w:t>
            </w:r>
          </w:p>
        </w:tc>
      </w:tr>
      <w:tr w:rsidR="00912CD2" w:rsidRPr="00912CD2" w14:paraId="1C434095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2752B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339040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5EA9F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SERVIÇOS DE TECNOLOGIA DA INFORM E COMUNICAÇÃO (1423)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69872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20.000,00 </w:t>
            </w:r>
          </w:p>
        </w:tc>
      </w:tr>
      <w:tr w:rsidR="00912CD2" w:rsidRPr="00912CD2" w14:paraId="1C3B2CB1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14EA6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30AD3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Órgão: SEC. MUNIC. DE AGRICULT. DESENV. ECON. E MEIO AMB.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3164D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57B560F7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E35EE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801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7A4B4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Unidade: Unidade DEPARTAMENTO DE AGRICULTURA E MEIO AMBIENTE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684E8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089330F3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5D5C5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1813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6D1F0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 PROGRAMA </w:t>
            </w:r>
            <w:proofErr w:type="gramStart"/>
            <w:r w:rsidRPr="00912CD2">
              <w:rPr>
                <w:color w:val="000000"/>
                <w:sz w:val="20"/>
                <w:szCs w:val="20"/>
              </w:rPr>
              <w:t>AVANÇAR  -</w:t>
            </w:r>
            <w:proofErr w:type="gramEnd"/>
            <w:r w:rsidRPr="00912CD2">
              <w:rPr>
                <w:color w:val="000000"/>
                <w:sz w:val="20"/>
                <w:szCs w:val="20"/>
              </w:rPr>
              <w:t xml:space="preserve"> CISTERNAS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0C931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6A3FF68B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98D15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339030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617F2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MATERIAL DE CONSUMO (1436)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19D65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  1.968,13 </w:t>
            </w:r>
          </w:p>
        </w:tc>
      </w:tr>
      <w:tr w:rsidR="00912CD2" w:rsidRPr="00912CD2" w14:paraId="282A48EF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21DF2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449051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39286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OBRAS E INSTALAÇÕES (1434)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8EEB4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60.700,00 </w:t>
            </w:r>
          </w:p>
        </w:tc>
      </w:tr>
      <w:tr w:rsidR="00912CD2" w:rsidRPr="00912CD2" w14:paraId="20B05743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CAE9F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339030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3F3A3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MATERIAL DE CONSUMO (1435)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68104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  2.203,20 </w:t>
            </w:r>
          </w:p>
        </w:tc>
      </w:tr>
      <w:tr w:rsidR="00912CD2" w:rsidRPr="00912CD2" w14:paraId="5FE2463E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072E4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1814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46E98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 DEFESA CIVIL - RESERVATÓRIO DE ÁGUA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387ED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197F06CB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DACBE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449052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89DEF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EQUIPAMENTOS E MATERIAL PERMANENTE (1433)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FBA68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  2.000,00 </w:t>
            </w:r>
          </w:p>
        </w:tc>
      </w:tr>
      <w:tr w:rsidR="00912CD2" w:rsidRPr="00912CD2" w14:paraId="3F65A6F8" w14:textId="77777777" w:rsidTr="00912CD2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45983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449052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AC02C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EQUIPAMENTOS E MATERIAL PERMANENTE (1432)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B19B2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99.986,67 </w:t>
            </w:r>
          </w:p>
        </w:tc>
      </w:tr>
      <w:tr w:rsidR="00912CD2" w:rsidRPr="00912CD2" w14:paraId="2494FC25" w14:textId="77777777" w:rsidTr="00912CD2">
        <w:trPr>
          <w:trHeight w:val="315"/>
        </w:trPr>
        <w:tc>
          <w:tcPr>
            <w:tcW w:w="6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39C341C0" w14:textId="77777777" w:rsidR="00912CD2" w:rsidRPr="00912CD2" w:rsidRDefault="00912C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12CD2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12BE2B6F" w14:textId="77777777" w:rsidR="00912CD2" w:rsidRPr="00912CD2" w:rsidRDefault="00912CD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12CD2">
              <w:rPr>
                <w:b/>
                <w:bCs/>
                <w:color w:val="000000"/>
                <w:sz w:val="20"/>
                <w:szCs w:val="20"/>
              </w:rPr>
              <w:t xml:space="preserve"> R$             393.858,00 </w:t>
            </w:r>
          </w:p>
        </w:tc>
      </w:tr>
    </w:tbl>
    <w:p w14:paraId="0299E17A" w14:textId="77777777" w:rsidR="00AC0215" w:rsidRPr="002B4452" w:rsidRDefault="00AC0215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16"/>
        </w:rPr>
      </w:pPr>
    </w:p>
    <w:p w14:paraId="646BA41D" w14:textId="77777777" w:rsidR="00BF47E4" w:rsidRPr="002B4452" w:rsidRDefault="00865025" w:rsidP="002B4452">
      <w:pPr>
        <w:pStyle w:val="Corpodetexto"/>
        <w:ind w:right="198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2º O crédito especial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 xml:space="preserve"> será coberto pela redução da </w:t>
      </w:r>
      <w:r w:rsidR="00B44155" w:rsidRPr="002B4452">
        <w:rPr>
          <w:rFonts w:ascii="Times New Roman" w:hAnsi="Times New Roman" w:cs="Times New Roman"/>
          <w:b w:val="0"/>
          <w:w w:val="105"/>
          <w:sz w:val="24"/>
        </w:rPr>
        <w:t>seguinte dotação</w:t>
      </w:r>
      <w:r w:rsidR="00912CD2">
        <w:rPr>
          <w:rFonts w:ascii="Times New Roman" w:hAnsi="Times New Roman" w:cs="Times New Roman"/>
          <w:b w:val="0"/>
          <w:w w:val="105"/>
          <w:sz w:val="24"/>
        </w:rPr>
        <w:t xml:space="preserve"> e pelos Superávits do Exercício Anterior dos recursos 701 – </w:t>
      </w:r>
      <w:r w:rsidR="00912CD2" w:rsidRPr="00912CD2">
        <w:rPr>
          <w:rFonts w:ascii="Times New Roman" w:hAnsi="Times New Roman" w:cs="Times New Roman"/>
          <w:b w:val="0"/>
          <w:w w:val="105"/>
          <w:sz w:val="24"/>
        </w:rPr>
        <w:t xml:space="preserve">Outras Transferências de Convênios ou </w:t>
      </w:r>
      <w:r w:rsidR="00912CD2" w:rsidRPr="00912CD2">
        <w:rPr>
          <w:rFonts w:ascii="Times New Roman" w:hAnsi="Times New Roman" w:cs="Times New Roman"/>
          <w:b w:val="0"/>
          <w:w w:val="105"/>
          <w:sz w:val="24"/>
        </w:rPr>
        <w:lastRenderedPageBreak/>
        <w:t>Instrumentos Congêneres dos Estados</w:t>
      </w:r>
      <w:r w:rsidR="00912CD2">
        <w:rPr>
          <w:rFonts w:ascii="Times New Roman" w:hAnsi="Times New Roman" w:cs="Times New Roman"/>
          <w:b w:val="0"/>
          <w:w w:val="105"/>
          <w:sz w:val="24"/>
        </w:rPr>
        <w:t xml:space="preserve">, 700 - </w:t>
      </w:r>
      <w:r w:rsidR="00912CD2" w:rsidRPr="00912CD2">
        <w:rPr>
          <w:rFonts w:ascii="Times New Roman" w:hAnsi="Times New Roman" w:cs="Times New Roman"/>
          <w:b w:val="0"/>
          <w:w w:val="105"/>
          <w:sz w:val="24"/>
        </w:rPr>
        <w:t>Outras Transferências de Convênios ou Instrumentos Congêneres da União</w:t>
      </w:r>
      <w:r w:rsidR="00912CD2">
        <w:rPr>
          <w:rFonts w:ascii="Times New Roman" w:hAnsi="Times New Roman" w:cs="Times New Roman"/>
          <w:b w:val="0"/>
          <w:w w:val="105"/>
          <w:sz w:val="24"/>
        </w:rPr>
        <w:t xml:space="preserve"> e 600 - </w:t>
      </w:r>
      <w:proofErr w:type="spellStart"/>
      <w:r w:rsidR="00912CD2" w:rsidRPr="00912CD2">
        <w:rPr>
          <w:rFonts w:ascii="Times New Roman" w:hAnsi="Times New Roman" w:cs="Times New Roman"/>
          <w:b w:val="0"/>
          <w:w w:val="105"/>
          <w:sz w:val="24"/>
        </w:rPr>
        <w:t>Transf</w:t>
      </w:r>
      <w:proofErr w:type="spellEnd"/>
      <w:r w:rsidR="00912CD2" w:rsidRPr="00912CD2">
        <w:rPr>
          <w:rFonts w:ascii="Times New Roman" w:hAnsi="Times New Roman" w:cs="Times New Roman"/>
          <w:b w:val="0"/>
          <w:w w:val="105"/>
          <w:sz w:val="24"/>
        </w:rPr>
        <w:t>. Fundo a Fundo de Rec. do SUS do Gov. Fed. - Bloco de Manutenção das Ações e Serviços Público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>, como segue:</w:t>
      </w:r>
    </w:p>
    <w:p w14:paraId="1083DF7B" w14:textId="77777777" w:rsidR="00C27D0F" w:rsidRDefault="00E14DE2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E14DE2">
        <w:rPr>
          <w:rFonts w:ascii="Times New Roman" w:hAnsi="Times New Roman" w:cs="Times New Roman"/>
          <w:b w:val="0"/>
          <w:w w:val="105"/>
          <w:sz w:val="24"/>
        </w:rPr>
        <w:tab/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6201"/>
        <w:gridCol w:w="2268"/>
      </w:tblGrid>
      <w:tr w:rsidR="00912CD2" w:rsidRPr="00912CD2" w14:paraId="3DB7E5F0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2E212E3A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49F737EB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Órgão: SECRETARIA MUNICIPAL DA ADMINISTRAÇÃO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2C290BD6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7D089C76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52FCEFD1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302</w:t>
            </w: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4C8917A4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Unidade: Unidade DEPARTAMENTO DE CULTURA, ESPORTE E DESPORTO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425CCBF0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1EF05CD1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4E6758BF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2036</w:t>
            </w: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6DC47738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912CD2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912CD2">
              <w:rPr>
                <w:color w:val="000000"/>
                <w:sz w:val="20"/>
                <w:szCs w:val="20"/>
              </w:rPr>
              <w:t xml:space="preserve"> MANUTENÇÃO E PROMOÇÃO DO DESPORTO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251E8566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912CD2" w:rsidRPr="00912CD2" w14:paraId="0EE0F202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062591B3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319113</w:t>
            </w: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6A533659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CONTRIBUIÇÕES PATRONAIS (109)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1558E8A0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  3.968,13 </w:t>
            </w:r>
          </w:p>
        </w:tc>
      </w:tr>
      <w:tr w:rsidR="00912CD2" w:rsidRPr="00912CD2" w14:paraId="7AE565B6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66B0ECD3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2C7A3A0A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SUPERÁVIT DO EXERCÍCIO ANTERIOR - REC. (701)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68114DDF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62.903,20 </w:t>
            </w:r>
          </w:p>
        </w:tc>
      </w:tr>
      <w:tr w:rsidR="00912CD2" w:rsidRPr="00912CD2" w14:paraId="6C6AE7C2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4D7BE111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24761D06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SUPERÁVIT DO EXERCÍCIO ANTERIOR - REC. (700)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62442C78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   99.986,67 </w:t>
            </w:r>
          </w:p>
        </w:tc>
      </w:tr>
      <w:tr w:rsidR="00912CD2" w:rsidRPr="00912CD2" w14:paraId="2267A748" w14:textId="77777777" w:rsidTr="00912CD2">
        <w:trPr>
          <w:trHeight w:val="525"/>
        </w:trPr>
        <w:tc>
          <w:tcPr>
            <w:tcW w:w="740" w:type="dxa"/>
            <w:shd w:val="clear" w:color="000000" w:fill="FFFFFF"/>
            <w:noWrap/>
            <w:vAlign w:val="center"/>
            <w:hideMark/>
          </w:tcPr>
          <w:p w14:paraId="5C49FA75" w14:textId="77777777" w:rsidR="00912CD2" w:rsidRPr="00912CD2" w:rsidRDefault="00912CD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201" w:type="dxa"/>
            <w:shd w:val="clear" w:color="000000" w:fill="FFFFFF"/>
            <w:noWrap/>
            <w:vAlign w:val="center"/>
            <w:hideMark/>
          </w:tcPr>
          <w:p w14:paraId="1D1A3372" w14:textId="77777777" w:rsidR="00912CD2" w:rsidRPr="00912CD2" w:rsidRDefault="00912CD2">
            <w:pPr>
              <w:jc w:val="both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>SUPERÁVIT DO EXERCÍCIO ANTERIOR - REC. (600)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14:paraId="11346732" w14:textId="77777777" w:rsidR="00912CD2" w:rsidRPr="00912CD2" w:rsidRDefault="00912CD2">
            <w:pPr>
              <w:jc w:val="right"/>
              <w:rPr>
                <w:color w:val="000000"/>
                <w:sz w:val="20"/>
                <w:szCs w:val="20"/>
              </w:rPr>
            </w:pPr>
            <w:r w:rsidRPr="00912CD2">
              <w:rPr>
                <w:color w:val="000000"/>
                <w:sz w:val="20"/>
                <w:szCs w:val="20"/>
              </w:rPr>
              <w:t xml:space="preserve"> R$             227.000,00 </w:t>
            </w:r>
          </w:p>
        </w:tc>
      </w:tr>
      <w:tr w:rsidR="00912CD2" w:rsidRPr="00912CD2" w14:paraId="1413E7AD" w14:textId="77777777" w:rsidTr="00912CD2">
        <w:trPr>
          <w:trHeight w:val="315"/>
        </w:trPr>
        <w:tc>
          <w:tcPr>
            <w:tcW w:w="6941" w:type="dxa"/>
            <w:gridSpan w:val="2"/>
            <w:shd w:val="clear" w:color="000000" w:fill="99CCFF"/>
            <w:noWrap/>
            <w:vAlign w:val="bottom"/>
            <w:hideMark/>
          </w:tcPr>
          <w:p w14:paraId="7D893EE2" w14:textId="77777777" w:rsidR="00912CD2" w:rsidRPr="00912CD2" w:rsidRDefault="00912CD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12CD2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268" w:type="dxa"/>
            <w:shd w:val="clear" w:color="000000" w:fill="99CCFF"/>
            <w:noWrap/>
            <w:vAlign w:val="bottom"/>
            <w:hideMark/>
          </w:tcPr>
          <w:p w14:paraId="153E5A1E" w14:textId="77777777" w:rsidR="00912CD2" w:rsidRPr="00912CD2" w:rsidRDefault="00912CD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912CD2">
              <w:rPr>
                <w:b/>
                <w:bCs/>
                <w:color w:val="000000"/>
                <w:sz w:val="20"/>
                <w:szCs w:val="20"/>
              </w:rPr>
              <w:t xml:space="preserve"> R$             393.858,00 </w:t>
            </w:r>
          </w:p>
        </w:tc>
      </w:tr>
    </w:tbl>
    <w:p w14:paraId="5AAB82DB" w14:textId="77777777" w:rsidR="002E2A25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14:paraId="00C7EF71" w14:textId="77777777" w:rsidR="002E2A25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14:paraId="11397A66" w14:textId="77777777" w:rsidR="002E2A25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14:paraId="6519654F" w14:textId="77777777" w:rsidR="002E2A25" w:rsidRPr="00E14DE2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14:paraId="1A506D44" w14:textId="77777777" w:rsidR="00473579" w:rsidRPr="002B4452" w:rsidRDefault="005A414D" w:rsidP="002B4452">
      <w:pPr>
        <w:pStyle w:val="Corpodetexto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3° Esta Lei entra em vigor na data de sua publicação</w:t>
      </w:r>
      <w:r w:rsidR="00645B06" w:rsidRPr="002B4452">
        <w:rPr>
          <w:rFonts w:ascii="Times New Roman" w:hAnsi="Times New Roman" w:cs="Times New Roman"/>
          <w:b w:val="0"/>
          <w:w w:val="105"/>
          <w:sz w:val="24"/>
        </w:rPr>
        <w:t>.</w:t>
      </w:r>
    </w:p>
    <w:p w14:paraId="1A7C9888" w14:textId="77777777" w:rsidR="00D13A95" w:rsidRPr="002B4452" w:rsidRDefault="00D13A95" w:rsidP="002B4452">
      <w:pPr>
        <w:pStyle w:val="Recuodecorpodetexto"/>
        <w:ind w:firstLine="0"/>
        <w:jc w:val="right"/>
        <w:rPr>
          <w:rFonts w:ascii="Times New Roman" w:hAnsi="Times New Roman" w:cs="Times New Roman"/>
          <w:b/>
          <w:sz w:val="24"/>
        </w:rPr>
      </w:pPr>
    </w:p>
    <w:p w14:paraId="38F4502E" w14:textId="77777777" w:rsidR="00AC06A7" w:rsidRPr="002B4452" w:rsidRDefault="00AC06A7" w:rsidP="002B4452">
      <w:pPr>
        <w:jc w:val="center"/>
        <w:rPr>
          <w:b/>
        </w:rPr>
      </w:pPr>
    </w:p>
    <w:p w14:paraId="0FB4C616" w14:textId="77B48A62" w:rsidR="00E14DE2" w:rsidRDefault="00C4360F" w:rsidP="002B4452">
      <w:pPr>
        <w:pStyle w:val="Corpodetex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</w:t>
      </w:r>
      <w:r>
        <w:rPr>
          <w:rFonts w:ascii="Times New Roman" w:hAnsi="Times New Roman" w:cs="Times New Roman"/>
          <w:sz w:val="24"/>
        </w:rPr>
        <w:br/>
        <w:t xml:space="preserve">                                                   ZIANIA MARIA BOLZAN</w:t>
      </w:r>
    </w:p>
    <w:p w14:paraId="251FF783" w14:textId="208254A1" w:rsidR="00E14DE2" w:rsidRPr="00C4360F" w:rsidRDefault="00C4360F" w:rsidP="002B4452">
      <w:pPr>
        <w:pStyle w:val="Corpodetexto"/>
        <w:rPr>
          <w:rFonts w:ascii="Times New Roman" w:hAnsi="Times New Roman" w:cs="Times New Roman"/>
          <w:b w:val="0"/>
          <w:bCs w:val="0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</w:t>
      </w:r>
      <w:r w:rsidRPr="00C4360F">
        <w:rPr>
          <w:rFonts w:ascii="Times New Roman" w:hAnsi="Times New Roman" w:cs="Times New Roman"/>
          <w:b w:val="0"/>
          <w:bCs w:val="0"/>
          <w:sz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</w:rPr>
        <w:t xml:space="preserve">  </w:t>
      </w:r>
      <w:r w:rsidRPr="00C4360F">
        <w:rPr>
          <w:rFonts w:ascii="Times New Roman" w:hAnsi="Times New Roman" w:cs="Times New Roman"/>
          <w:b w:val="0"/>
          <w:bCs w:val="0"/>
          <w:sz w:val="24"/>
        </w:rPr>
        <w:t>Prefeita</w:t>
      </w:r>
    </w:p>
    <w:p w14:paraId="566714EF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4B9B0571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152C9A1E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6B21311C" w14:textId="77777777" w:rsidR="00D55727" w:rsidRPr="002B4452" w:rsidRDefault="00D55727" w:rsidP="002B4452">
      <w:pPr>
        <w:pStyle w:val="Corpodetexto"/>
        <w:rPr>
          <w:rFonts w:ascii="Times New Roman" w:hAnsi="Times New Roman" w:cs="Times New Roman"/>
          <w:sz w:val="24"/>
        </w:rPr>
      </w:pPr>
      <w:r w:rsidRPr="002B4452">
        <w:rPr>
          <w:rFonts w:ascii="Times New Roman" w:hAnsi="Times New Roman" w:cs="Times New Roman"/>
          <w:sz w:val="24"/>
        </w:rPr>
        <w:t>JOÃO RODOLFO BAYER</w:t>
      </w:r>
    </w:p>
    <w:p w14:paraId="7365F28F" w14:textId="77777777" w:rsidR="00D55727" w:rsidRPr="002B4452" w:rsidRDefault="00D55727" w:rsidP="002B4452">
      <w:pPr>
        <w:pStyle w:val="Corpodetexto"/>
        <w:rPr>
          <w:rFonts w:ascii="Times New Roman" w:hAnsi="Times New Roman" w:cs="Times New Roman"/>
          <w:b w:val="0"/>
          <w:sz w:val="24"/>
        </w:rPr>
      </w:pPr>
      <w:r w:rsidRPr="002B4452">
        <w:rPr>
          <w:rFonts w:ascii="Times New Roman" w:hAnsi="Times New Roman" w:cs="Times New Roman"/>
          <w:b w:val="0"/>
          <w:sz w:val="24"/>
        </w:rPr>
        <w:t>Secretário da Fazenda.</w:t>
      </w:r>
    </w:p>
    <w:p w14:paraId="29174DAA" w14:textId="77777777" w:rsidR="00D55727" w:rsidRPr="002B4452" w:rsidRDefault="00D55727" w:rsidP="002B4452">
      <w:pPr>
        <w:jc w:val="both"/>
      </w:pPr>
    </w:p>
    <w:p w14:paraId="7E0B3404" w14:textId="77777777" w:rsidR="00D55727" w:rsidRPr="002B4452" w:rsidRDefault="00D55727" w:rsidP="002B4452">
      <w:pPr>
        <w:jc w:val="both"/>
      </w:pPr>
    </w:p>
    <w:p w14:paraId="0ED785AD" w14:textId="4AD134DC" w:rsidR="00D55727" w:rsidRPr="002B4452" w:rsidRDefault="00C4360F" w:rsidP="002B4452">
      <w:pPr>
        <w:jc w:val="both"/>
        <w:rPr>
          <w:b/>
        </w:rPr>
      </w:pPr>
      <w:r>
        <w:rPr>
          <w:b/>
        </w:rPr>
        <w:br/>
      </w:r>
      <w:r>
        <w:rPr>
          <w:b/>
        </w:rPr>
        <w:br/>
      </w:r>
      <w:r w:rsidR="00D55727" w:rsidRPr="002B4452">
        <w:rPr>
          <w:b/>
        </w:rPr>
        <w:t>MARIANE BRAIBANTE PEREIRA</w:t>
      </w:r>
    </w:p>
    <w:p w14:paraId="7D2FFA03" w14:textId="77777777" w:rsidR="00005683" w:rsidRDefault="00D55727" w:rsidP="00005683">
      <w:pPr>
        <w:jc w:val="both"/>
      </w:pPr>
      <w:r w:rsidRPr="002B4452">
        <w:t>Procuradora Municipal</w:t>
      </w:r>
    </w:p>
    <w:p w14:paraId="34973FD3" w14:textId="77777777" w:rsidR="002E2A25" w:rsidRDefault="002E2A25" w:rsidP="003D5C70">
      <w:pPr>
        <w:jc w:val="both"/>
        <w:rPr>
          <w:b/>
        </w:rPr>
      </w:pPr>
    </w:p>
    <w:p w14:paraId="29784983" w14:textId="77777777" w:rsidR="002E2A25" w:rsidRDefault="002E2A25" w:rsidP="003D5C70">
      <w:pPr>
        <w:jc w:val="both"/>
        <w:rPr>
          <w:b/>
        </w:rPr>
      </w:pPr>
    </w:p>
    <w:p w14:paraId="06A8E17D" w14:textId="77777777" w:rsidR="00614D19" w:rsidRDefault="00D55727" w:rsidP="003D5C70">
      <w:pPr>
        <w:jc w:val="both"/>
        <w:rPr>
          <w:b/>
          <w:bCs/>
          <w:i/>
          <w:sz w:val="32"/>
        </w:rPr>
      </w:pPr>
      <w:r w:rsidRPr="002B4452">
        <w:rPr>
          <w:b/>
        </w:rPr>
        <w:t>REGISTRE-SE, PUBLIQUE-SE E CUMPRA-SE.</w:t>
      </w:r>
      <w:r w:rsidR="00614D19">
        <w:rPr>
          <w:b/>
          <w:bCs/>
          <w:i/>
          <w:sz w:val="32"/>
        </w:rPr>
        <w:br w:type="page"/>
      </w:r>
    </w:p>
    <w:p w14:paraId="17DF230C" w14:textId="77777777" w:rsidR="00B85761" w:rsidRPr="002B4452" w:rsidRDefault="00B85761" w:rsidP="002B4452">
      <w:pPr>
        <w:rPr>
          <w:b/>
          <w:bCs/>
          <w:i/>
          <w:sz w:val="32"/>
        </w:rPr>
      </w:pPr>
    </w:p>
    <w:p w14:paraId="66504465" w14:textId="77777777" w:rsidR="00645B06" w:rsidRPr="002B4452" w:rsidRDefault="00C4360F" w:rsidP="002B4452">
      <w:r>
        <w:rPr>
          <w:b/>
          <w:bCs/>
          <w:noProof/>
        </w:rPr>
        <w:pict w14:anchorId="73597345">
          <v:group id="Group 2" o:spid="_x0000_s1026" style="position:absolute;margin-left:71.25pt;margin-top:18.95pt;width:471.5pt;height:588.55pt;z-index:-251657216;mso-wrap-distance-left:0;mso-wrap-distance-right:0;mso-position-horizontal-relative:page" coordorigin="1798,259" coordsize="9430,10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zuDwMAAOsJAAAOAAAAZHJzL2Uyb0RvYy54bWzsVttu3CAQfa/Uf0C8N77E3vVa8UZpbqrU&#10;S9SkH8Da+KJicIFdO/36DuB1dpOol7SpVKl+sIAZhpkzMweOjoeWoQ2VqhE8w8GBjxHluSgaXmX4&#10;083FqwQjpQkvCBOcZviWKny8fPniqO9SGopasIJKBEa4Svsuw7XWXep5Kq9pS9SB6CgHYSlkSzRM&#10;ZeUVkvRgvWVe6Pszrxey6KTIqVKweuaEeGntlyXN9YeyVFQjlmHwTdu/tP+V+XvLI5JWknR1k49u&#10;kCd40ZKGw6GTqTOiCVrL5oGptsmlUKLUB7loPVGWTU5tDBBN4N+L5lKKdWdjqdK+6iaYANp7OD3Z&#10;bP5+cym76+5KOu9h+FbknxXg4vVdle7KzbxyymjVvxMF5JOstbCBD6VsjQkICQ0W39sJXzpolMNi&#10;vEgSP4Y05CCbR/MoTmKXgbyGNJl9wXwBFQPiMF5sRefj9kV0OO4N/DCKjNgjqTvYOjs6Z5IP1aTu&#10;AFO/B9h1TTpq86AMIFcSNUWGI4w4aQGDj1BlhFeMokPjkzkctLaYKgco4uK0Bi16IqXoa0oKcCqw&#10;MextMBMF6fghwkESzCxS8WE4orjFeREHDuMgCmd7MJG0k0pfUtEiM8iwBN9t/sjmrdIO0a2KSacS&#10;rCkuGsbsRFarUybRhkA3XdhvtL6nxrhR5sJscxbNCmTIReYQWoniFqKUwrUkUAgMaiG/YtRDO2ZY&#10;fVkTSTFibzggtQiiyPSvnUTxPISJ3JWsdiWE52AqwxojNzzVrufXnWyqGk4KbNBcnED9lo0N3Pjn&#10;vBqdhQr6S6UUPywlW957lQHJeKZSCuczKGZouoellITB/1r6p2oJSMHR0o2hg9diQJYddkoJ6QGW&#10;tz3wXEUVJP7CMfnc0hxJJ3qKfHDS3AHA49DIuzz+ywQ10QxJGUc92IxDYIrvc5dvv8e4q200vEdY&#10;02Y4mZRIavj6nBfgKUk1aZgbw+3zCLPpYTWA4h2d/DTJTQQ3kRsMHLHB4A+Smr0t4UVhL9Dx9WOe&#10;LLtzS4J3b7TlNwAAAP//AwBQSwMEFAAGAAgAAAAhANIjh2riAAAADAEAAA8AAABkcnMvZG93bnJl&#10;di54bWxMj0FPwzAMhe9I/IfISNxY0o7CKE2naQJO0yQ2JMQta722WuNUTdZ2/x7vBDc/++n5e9ly&#10;sq0YsPeNIw3RTIFAKlzZUKXha//+sADhg6HStI5QwwU9LPPbm8ykpRvpE4ddqASHkE+NhjqELpXS&#10;FzVa42euQ+Lb0fXWBJZ9JcvejBxuWxkr9SStaYg/1KbDdY3FaXe2Gj5GM67m0duwOR3Xl599sv3e&#10;RKj1/d20egURcAp/ZrjiMzrkzHRwZyq9aFk/xglbNcyfX0BcDWqR8ObAUxwlCmSeyf8l8l8AAAD/&#10;/wMAUEsBAi0AFAAGAAgAAAAhALaDOJL+AAAA4QEAABMAAAAAAAAAAAAAAAAAAAAAAFtDb250ZW50&#10;X1R5cGVzXS54bWxQSwECLQAUAAYACAAAACEAOP0h/9YAAACUAQAACwAAAAAAAAAAAAAAAAAvAQAA&#10;X3JlbHMvLnJlbHNQSwECLQAUAAYACAAAACEAVm8M7g8DAADrCQAADgAAAAAAAAAAAAAAAAAuAgAA&#10;ZHJzL2Uyb0RvYy54bWxQSwECLQAUAAYACAAAACEA0iOHauIAAAAMAQAADwAAAAAAAAAAAAAAAABp&#10;BQAAZHJzL2Rvd25yZXYueG1sUEsFBgAAAAAEAAQA8wAAAHgGAAAAAA==&#10;">
            <v:rect id="Rectangle 3" o:spid="_x0000_s1027" style="position:absolute;left:1816;top:5325;width:95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<v:rect id="Rectangle 4" o:spid="_x0000_s1028" style="position:absolute;left:2764;top:5325;width:821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1809;top:271;width:9406;height:10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ZiwxAAAANoAAAAPAAAAZHJzL2Rvd25yZXYueG1sRI/BbsIw&#10;EETvlfoP1lbiVpwUCjTgIISEoLdC4cBtFW/j0HgdYgPh7+tKlXoczcwbzWze2VpcqfWVYwVpPwFB&#10;XDhdcalg/7l6noDwAVlj7ZgU3MnDPH98mGGm3Y23dN2FUkQI+wwVmBCaTEpfGLLo+64hjt6Xay2G&#10;KNtS6hZvEW5r+ZIkI2mx4rhgsKGloeJ7d7EKPu7DvT7z2/j9+Ho6rAaFWQ/TrVK9p24xBRGoC//h&#10;v/ZGKxjB75V4A2T+AwAA//8DAFBLAQItABQABgAIAAAAIQDb4fbL7gAAAIUBAAATAAAAAAAAAAAA&#10;AAAAAAAAAABbQ29udGVudF9UeXBlc10ueG1sUEsBAi0AFAAGAAgAAAAhAFr0LFu/AAAAFQEAAAsA&#10;AAAAAAAAAAAAAAAAHwEAAF9yZWxzLy5yZWxzUEsBAi0AFAAGAAgAAAAhAEbxmLDEAAAA2gAAAA8A&#10;AAAAAAAAAAAAAAAABwIAAGRycy9kb3ducmV2LnhtbFBLBQYAAAAAAwADALcAAAD4AgAAAAA=&#10;" filled="f" strokeweight="1.2pt">
              <v:textbox inset="0,0,0,0">
                <w:txbxContent>
                  <w:p w14:paraId="7CC51831" w14:textId="77777777" w:rsidR="00005683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14:paraId="303E085D" w14:textId="77777777" w:rsidR="00005683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  <w:r w:rsidRPr="00645B06">
                      <w:rPr>
                        <w:b/>
                        <w:w w:val="105"/>
                        <w:szCs w:val="22"/>
                      </w:rPr>
                      <w:t>JUSTIFICATIVA</w:t>
                    </w:r>
                  </w:p>
                  <w:p w14:paraId="56D3954D" w14:textId="77777777" w:rsidR="00005683" w:rsidRPr="00645B06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14:paraId="0E1389AF" w14:textId="77777777" w:rsidR="00912CD2" w:rsidRPr="002B4452" w:rsidRDefault="00912CD2" w:rsidP="00912CD2">
                    <w:pPr>
                      <w:pStyle w:val="Ttulo110"/>
                      <w:spacing w:before="0"/>
                      <w:ind w:left="0" w:right="198"/>
                      <w:rPr>
                        <w:rFonts w:ascii="Times New Roman" w:hAnsi="Times New Roman" w:cs="Times New Roman"/>
                        <w:sz w:val="22"/>
                        <w:szCs w:val="22"/>
                      </w:rPr>
                    </w:pPr>
                    <w:r w:rsidRPr="002B4452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PROJETO DE LEI N°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00</w:t>
                    </w:r>
                    <w:r w:rsidR="00231901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3</w:t>
                    </w:r>
                    <w:r w:rsidRPr="002B4452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, DE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05</w:t>
                    </w:r>
                    <w:r w:rsidRPr="002B4452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 DE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JANEIRO</w:t>
                    </w:r>
                    <w:r w:rsidRPr="002B4452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 DE 202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4</w:t>
                    </w:r>
                  </w:p>
                  <w:p w14:paraId="1E95C8D5" w14:textId="77777777" w:rsidR="00005683" w:rsidRPr="00E362D5" w:rsidRDefault="00005683" w:rsidP="00D378B7">
                    <w:pPr>
                      <w:pStyle w:val="Corpodetexto"/>
                      <w:spacing w:line="276" w:lineRule="auto"/>
                      <w:jc w:val="left"/>
                      <w:rPr>
                        <w:rFonts w:ascii="Times New Roman" w:hAnsi="Times New Roman" w:cs="Times New Roman"/>
                        <w:b w:val="0"/>
                        <w:sz w:val="24"/>
                        <w:lang w:val="pt-PT"/>
                      </w:rPr>
                    </w:pPr>
                  </w:p>
                  <w:p w14:paraId="73464714" w14:textId="77777777" w:rsidR="00005683" w:rsidRPr="00FF579C" w:rsidRDefault="00005683" w:rsidP="00A31602">
                    <w:pPr>
                      <w:spacing w:before="1" w:line="276" w:lineRule="auto"/>
                      <w:ind w:left="1686" w:right="1726"/>
                      <w:rPr>
                        <w:w w:val="105"/>
                        <w:szCs w:val="22"/>
                        <w:lang w:val="pt-PT"/>
                      </w:rPr>
                    </w:pPr>
                  </w:p>
                  <w:p w14:paraId="6A21B0D7" w14:textId="77777777" w:rsidR="00005683" w:rsidRPr="00645B06" w:rsidRDefault="00005683" w:rsidP="00A31602">
                    <w:pPr>
                      <w:spacing w:before="1" w:line="276" w:lineRule="auto"/>
                      <w:ind w:left="1686" w:right="1726"/>
                      <w:jc w:val="both"/>
                      <w:rPr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Excelentíssimos Senhores Vereadores, Excelentíssimas Senhoras Vereadoras:</w:t>
                    </w:r>
                  </w:p>
                  <w:p w14:paraId="298A1B92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3250865C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563F347D" w14:textId="77777777" w:rsidR="00005683" w:rsidRPr="00CE718B" w:rsidRDefault="00005683" w:rsidP="00A31602">
                    <w:pPr>
                      <w:spacing w:before="1" w:line="276" w:lineRule="auto"/>
                      <w:ind w:left="206" w:right="253"/>
                      <w:jc w:val="both"/>
                      <w:rPr>
                        <w:b/>
                        <w:w w:val="105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Encaminhamos à apreciação de Vossas Excelências o "</w:t>
                    </w:r>
                    <w:r w:rsidRPr="00FF579C">
                      <w:rPr>
                        <w:w w:val="105"/>
                        <w:szCs w:val="22"/>
                      </w:rPr>
                      <w:t xml:space="preserve">Projeto de </w:t>
                    </w:r>
                    <w:r>
                      <w:rPr>
                        <w:w w:val="105"/>
                        <w:szCs w:val="22"/>
                      </w:rPr>
                      <w:t>L</w:t>
                    </w:r>
                    <w:r w:rsidRPr="00FF579C">
                      <w:rPr>
                        <w:w w:val="105"/>
                        <w:szCs w:val="22"/>
                      </w:rPr>
                      <w:t xml:space="preserve">ei </w:t>
                    </w:r>
                    <w:r>
                      <w:rPr>
                        <w:w w:val="105"/>
                        <w:szCs w:val="22"/>
                      </w:rPr>
                      <w:t xml:space="preserve">N° </w:t>
                    </w:r>
                    <w:r w:rsidR="00912CD2">
                      <w:rPr>
                        <w:w w:val="105"/>
                        <w:szCs w:val="22"/>
                      </w:rPr>
                      <w:t>002</w:t>
                    </w:r>
                    <w:r w:rsidRPr="00FF579C">
                      <w:rPr>
                        <w:w w:val="105"/>
                        <w:szCs w:val="22"/>
                      </w:rPr>
                      <w:t>, de</w:t>
                    </w:r>
                    <w:r w:rsidR="00912CD2">
                      <w:rPr>
                        <w:w w:val="105"/>
                        <w:szCs w:val="22"/>
                      </w:rPr>
                      <w:t>05</w:t>
                    </w:r>
                    <w:r w:rsidRPr="00FF579C">
                      <w:rPr>
                        <w:w w:val="105"/>
                        <w:szCs w:val="22"/>
                      </w:rPr>
                      <w:t xml:space="preserve">de </w:t>
                    </w:r>
                    <w:r w:rsidR="00912CD2">
                      <w:rPr>
                        <w:w w:val="105"/>
                        <w:szCs w:val="22"/>
                      </w:rPr>
                      <w:t>Janeiro</w:t>
                    </w:r>
                    <w:r w:rsidRPr="00FF579C">
                      <w:rPr>
                        <w:w w:val="105"/>
                        <w:szCs w:val="22"/>
                      </w:rPr>
                      <w:t>de 202</w:t>
                    </w:r>
                    <w:r w:rsidR="002E2A25">
                      <w:rPr>
                        <w:w w:val="105"/>
                        <w:szCs w:val="22"/>
                      </w:rPr>
                      <w:t>4</w:t>
                    </w:r>
                    <w:r w:rsidRPr="00645B06">
                      <w:rPr>
                        <w:w w:val="105"/>
                        <w:szCs w:val="22"/>
                      </w:rPr>
                      <w:t xml:space="preserve">, que </w:t>
                    </w:r>
                    <w:r w:rsidRPr="00221DE8">
                      <w:rPr>
                        <w:w w:val="105"/>
                        <w:szCs w:val="22"/>
                      </w:rPr>
                      <w:t>“</w:t>
                    </w:r>
                    <w:r w:rsidR="00912CD2" w:rsidRPr="00912CD2">
                      <w:rPr>
                        <w:w w:val="105"/>
                        <w:szCs w:val="22"/>
                      </w:rPr>
                      <w:t>AUTORIZA A ABERTURA DE CRÉDITO ADICIONAL ESPECIAL NO VALOR DE R$ 393.858,00 (TREZENTOS E NOVENTA E TRÊS MIL, OITOCENTOS E CINQUENTA E OITO REAIS) NA LEI ORÇAMENTÁRIA ANUAL E DÁ PROVIDÊNCIAS</w:t>
                    </w:r>
                    <w:proofErr w:type="gramStart"/>
                    <w:r w:rsidR="00912CD2" w:rsidRPr="00912CD2">
                      <w:rPr>
                        <w:w w:val="105"/>
                        <w:szCs w:val="22"/>
                      </w:rPr>
                      <w:t>.</w:t>
                    </w:r>
                    <w:r w:rsidRPr="005A6D20">
                      <w:rPr>
                        <w:w w:val="105"/>
                        <w:szCs w:val="22"/>
                      </w:rPr>
                      <w:t>”</w:t>
                    </w:r>
                    <w:r w:rsidRPr="00645B06">
                      <w:rPr>
                        <w:w w:val="105"/>
                        <w:szCs w:val="22"/>
                      </w:rPr>
                      <w:t>A</w:t>
                    </w:r>
                    <w:proofErr w:type="gramEnd"/>
                    <w:r w:rsidRPr="00645B06">
                      <w:rPr>
                        <w:w w:val="105"/>
                        <w:szCs w:val="22"/>
                      </w:rPr>
                      <w:t xml:space="preserve"> matéria objeto do presente PL atende à necessidade de adequação do orçamento, estando explicitadas as razões que ensejam a propositiva e fazem parte integrante, deste PL para todos os fins.</w:t>
                    </w:r>
                  </w:p>
                  <w:p w14:paraId="51CD7AAC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52E7FB77" w14:textId="77777777" w:rsidR="00005683" w:rsidRPr="00645B06" w:rsidRDefault="00005683" w:rsidP="00A31602">
                    <w:pPr>
                      <w:spacing w:before="1" w:line="276" w:lineRule="auto"/>
                      <w:ind w:left="709" w:right="37"/>
                      <w:rPr>
                        <w:w w:val="105"/>
                        <w:szCs w:val="22"/>
                      </w:rPr>
                    </w:pPr>
                  </w:p>
                  <w:p w14:paraId="28A6DC0C" w14:textId="77777777" w:rsidR="00654CAD" w:rsidRDefault="00005683" w:rsidP="00654CAD">
                    <w:pPr>
                      <w:spacing w:before="1" w:line="276" w:lineRule="auto"/>
                      <w:ind w:left="709" w:right="461"/>
                      <w:jc w:val="both"/>
                      <w:rPr>
                        <w:b/>
                        <w:bCs/>
                        <w:w w:val="105"/>
                      </w:rPr>
                    </w:pPr>
                    <w:r w:rsidRPr="009C458E">
                      <w:rPr>
                        <w:w w:val="105"/>
                      </w:rPr>
                      <w:t xml:space="preserve">- </w:t>
                    </w:r>
                    <w:r w:rsidR="00654CAD" w:rsidRPr="00717BDD">
                      <w:rPr>
                        <w:b/>
                        <w:bCs/>
                        <w:w w:val="105"/>
                      </w:rPr>
                      <w:t>O presente projeto de Lei cria elementos de despesa a e ação para atender a adeq</w:t>
                    </w:r>
                    <w:r w:rsidR="00654CAD">
                      <w:rPr>
                        <w:b/>
                        <w:bCs/>
                        <w:w w:val="105"/>
                      </w:rPr>
                      <w:t>uações nos elementos de despesa.</w:t>
                    </w:r>
                  </w:p>
                  <w:p w14:paraId="24548DB4" w14:textId="77777777" w:rsidR="00654CAD" w:rsidRPr="00717BDD" w:rsidRDefault="00654CAD" w:rsidP="00654CAD">
                    <w:pPr>
                      <w:spacing w:before="1" w:line="276" w:lineRule="auto"/>
                      <w:ind w:left="709" w:right="461"/>
                      <w:jc w:val="both"/>
                      <w:rPr>
                        <w:b/>
                        <w:bCs/>
                        <w:w w:val="105"/>
                      </w:rPr>
                    </w:pPr>
                    <w:r>
                      <w:rPr>
                        <w:b/>
                        <w:bCs/>
                        <w:w w:val="105"/>
                      </w:rPr>
                      <w:t xml:space="preserve">  As ações são para atender aos programas das cisternas e reservatório de água fontes estadual e federal respectivamente, conforme anexos e na saúde é a reinserção da Ação 1757 - </w:t>
                    </w:r>
                    <w:r w:rsidRPr="00654CAD">
                      <w:rPr>
                        <w:b/>
                        <w:bCs/>
                        <w:w w:val="105"/>
                      </w:rPr>
                      <w:t>EMENDA PARLAMENTAR - PROPOSTA 36000502116202300 - ATENÇÃO BÁSICA</w:t>
                    </w:r>
                    <w:r w:rsidR="000773D2">
                      <w:rPr>
                        <w:b/>
                        <w:bCs/>
                        <w:w w:val="105"/>
                      </w:rPr>
                      <w:t xml:space="preserve">, que irá atender </w:t>
                    </w:r>
                    <w:proofErr w:type="gramStart"/>
                    <w:r w:rsidR="000773D2">
                      <w:rPr>
                        <w:b/>
                        <w:bCs/>
                        <w:w w:val="105"/>
                      </w:rPr>
                      <w:t>à</w:t>
                    </w:r>
                    <w:r>
                      <w:rPr>
                        <w:b/>
                        <w:bCs/>
                        <w:w w:val="105"/>
                      </w:rPr>
                      <w:t>s despesa</w:t>
                    </w:r>
                    <w:proofErr w:type="gramEnd"/>
                    <w:r>
                      <w:rPr>
                        <w:b/>
                        <w:bCs/>
                        <w:w w:val="105"/>
                      </w:rPr>
                      <w:t xml:space="preserve"> na Secretaria da Saúde referentes ao custeio</w:t>
                    </w:r>
                    <w:r w:rsidR="000773D2">
                      <w:rPr>
                        <w:b/>
                        <w:bCs/>
                        <w:w w:val="105"/>
                      </w:rPr>
                      <w:t xml:space="preserve"> normal.</w:t>
                    </w:r>
                  </w:p>
                  <w:p w14:paraId="5ACD07F5" w14:textId="77777777" w:rsidR="00005683" w:rsidRPr="009C458E" w:rsidRDefault="00005683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w w:val="105"/>
                      </w:rPr>
                    </w:pPr>
                  </w:p>
                  <w:p w14:paraId="06B72C7B" w14:textId="77777777" w:rsidR="00005683" w:rsidRDefault="00005683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w w:val="105"/>
                        <w:szCs w:val="22"/>
                      </w:rPr>
                    </w:pPr>
                  </w:p>
                  <w:p w14:paraId="3C32226E" w14:textId="77777777" w:rsidR="00005683" w:rsidRDefault="00005683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 xml:space="preserve">Assim, tendo em vista a relevância do presente Projeto de Lei, solicitamos que ele seja analisado e votado por esta Casa, </w:t>
                    </w:r>
                    <w:r w:rsidR="00231901">
                      <w:rPr>
                        <w:w w:val="105"/>
                        <w:szCs w:val="22"/>
                      </w:rPr>
                      <w:t xml:space="preserve">em </w:t>
                    </w:r>
                    <w:r w:rsidR="00231901" w:rsidRPr="00231901">
                      <w:rPr>
                        <w:b/>
                        <w:bCs/>
                        <w:w w:val="105"/>
                        <w:szCs w:val="22"/>
                      </w:rPr>
                      <w:t>REGIME DE URGÊNCIA</w:t>
                    </w:r>
                    <w:r w:rsidR="00231901">
                      <w:rPr>
                        <w:w w:val="105"/>
                        <w:szCs w:val="22"/>
                      </w:rPr>
                      <w:t xml:space="preserve">, </w:t>
                    </w:r>
                    <w:r w:rsidRPr="00645B06">
                      <w:rPr>
                        <w:w w:val="105"/>
                        <w:szCs w:val="22"/>
                      </w:rPr>
                      <w:t>nos termos da Lei Orgânica Municipal. Colocamos a Secretaria Municipal da Fazenda para esclarecimentos acerca da matéria.</w:t>
                    </w:r>
                  </w:p>
                  <w:p w14:paraId="6A5FB531" w14:textId="77777777" w:rsidR="00005683" w:rsidRPr="00645B06" w:rsidRDefault="00005683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</w:p>
                  <w:p w14:paraId="74B713D5" w14:textId="77777777" w:rsidR="00005683" w:rsidRDefault="00005683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</w:rPr>
                    </w:pPr>
                  </w:p>
                  <w:p w14:paraId="2E80B5F6" w14:textId="77777777" w:rsidR="00005683" w:rsidRPr="00005683" w:rsidRDefault="00005683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  <w:lang w:val="pt-PT"/>
                      </w:rPr>
                    </w:pPr>
                  </w:p>
                  <w:p w14:paraId="1AD16148" w14:textId="77777777" w:rsidR="002E2A25" w:rsidRPr="000618B5" w:rsidRDefault="002E2A25" w:rsidP="002E2A25">
                    <w:pPr>
                      <w:pStyle w:val="Recuodecorpodetexto"/>
                      <w:ind w:firstLine="0"/>
                      <w:jc w:val="center"/>
                      <w:rPr>
                        <w:rFonts w:ascii="Times New Roman" w:hAnsi="Times New Roman" w:cs="Times New Roman"/>
                        <w:b/>
                        <w:sz w:val="22"/>
                        <w:szCs w:val="22"/>
                      </w:rPr>
                    </w:pPr>
                    <w:r w:rsidRPr="000618B5">
                      <w:rPr>
                        <w:rFonts w:ascii="Times New Roman" w:hAnsi="Times New Roman" w:cs="Times New Roman"/>
                        <w:b/>
                        <w:sz w:val="22"/>
                        <w:szCs w:val="22"/>
                      </w:rPr>
                      <w:t>ZIANIA MARIA BOLZAN,</w:t>
                    </w:r>
                  </w:p>
                  <w:p w14:paraId="6D8DC27F" w14:textId="77777777" w:rsidR="002E2A25" w:rsidRPr="000618B5" w:rsidRDefault="002E2A25" w:rsidP="002E2A25">
                    <w:pPr>
                      <w:jc w:val="center"/>
                      <w:rPr>
                        <w:bCs/>
                        <w:sz w:val="22"/>
                        <w:szCs w:val="22"/>
                      </w:rPr>
                    </w:pPr>
                    <w:r w:rsidRPr="000618B5">
                      <w:rPr>
                        <w:bCs/>
                        <w:sz w:val="22"/>
                        <w:szCs w:val="22"/>
                      </w:rPr>
                      <w:t>Prefeita Municipal</w:t>
                    </w:r>
                  </w:p>
                  <w:p w14:paraId="726B7CF1" w14:textId="77777777" w:rsidR="00005683" w:rsidRPr="00645B06" w:rsidRDefault="00005683" w:rsidP="00381122">
                    <w:pPr>
                      <w:spacing w:before="15"/>
                      <w:ind w:left="1684" w:right="1726"/>
                      <w:jc w:val="center"/>
                      <w:rPr>
                        <w:szCs w:val="22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14:paraId="305CCA02" w14:textId="77777777" w:rsidR="00645B06" w:rsidRPr="002B4452" w:rsidRDefault="00645B06" w:rsidP="002B4452"/>
    <w:p w14:paraId="72BE771B" w14:textId="77777777" w:rsidR="00645B06" w:rsidRPr="002B4452" w:rsidRDefault="00645B06" w:rsidP="002B4452"/>
    <w:p w14:paraId="0FEC327C" w14:textId="77777777" w:rsidR="004408AF" w:rsidRPr="002B4452" w:rsidRDefault="00645B06" w:rsidP="002B4452">
      <w:pPr>
        <w:tabs>
          <w:tab w:val="left" w:pos="4200"/>
        </w:tabs>
      </w:pPr>
      <w:r w:rsidRPr="002B4452">
        <w:tab/>
      </w:r>
    </w:p>
    <w:sectPr w:rsidR="004408AF" w:rsidRPr="002B4452" w:rsidSect="00A328FC">
      <w:headerReference w:type="default" r:id="rId8"/>
      <w:footerReference w:type="even" r:id="rId9"/>
      <w:footerReference w:type="default" r:id="rId10"/>
      <w:pgSz w:w="11907" w:h="16840" w:code="9"/>
      <w:pgMar w:top="1701" w:right="1134" w:bottom="709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998E1" w14:textId="77777777" w:rsidR="00005683" w:rsidRDefault="00005683">
      <w:r>
        <w:separator/>
      </w:r>
    </w:p>
  </w:endnote>
  <w:endnote w:type="continuationSeparator" w:id="0">
    <w:p w14:paraId="7023D4AC" w14:textId="77777777" w:rsidR="00005683" w:rsidRDefault="0000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DB49E" w14:textId="77777777" w:rsidR="00005683" w:rsidRDefault="00385A0C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0568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226C541" w14:textId="77777777" w:rsidR="00005683" w:rsidRDefault="00005683" w:rsidP="006A386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61D65" w14:textId="77777777" w:rsidR="00005683" w:rsidRDefault="00385A0C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0568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773D2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26E259C6" w14:textId="77777777" w:rsidR="00005683" w:rsidRDefault="00005683" w:rsidP="006A3860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688FE" w14:textId="77777777" w:rsidR="00005683" w:rsidRDefault="00005683">
      <w:r>
        <w:separator/>
      </w:r>
    </w:p>
  </w:footnote>
  <w:footnote w:type="continuationSeparator" w:id="0">
    <w:p w14:paraId="2F7721CA" w14:textId="77777777" w:rsidR="00005683" w:rsidRDefault="00005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9EFDB" w14:textId="77777777" w:rsidR="00005683" w:rsidRPr="00645B06" w:rsidRDefault="00005683" w:rsidP="00645B06">
    <w:pPr>
      <w:pStyle w:val="Cabealho"/>
      <w:jc w:val="center"/>
    </w:pPr>
    <w:r w:rsidRPr="00645B06">
      <w:rPr>
        <w:noProof/>
      </w:rPr>
      <w:drawing>
        <wp:anchor distT="0" distB="0" distL="114300" distR="114300" simplePos="0" relativeHeight="251657216" behindDoc="0" locked="0" layoutInCell="1" allowOverlap="1" wp14:anchorId="79ED20D6" wp14:editId="1911BB3D">
          <wp:simplePos x="0" y="0"/>
          <wp:positionH relativeFrom="column">
            <wp:posOffset>-245110</wp:posOffset>
          </wp:positionH>
          <wp:positionV relativeFrom="paragraph">
            <wp:posOffset>-40640</wp:posOffset>
          </wp:positionV>
          <wp:extent cx="914400" cy="828675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5B06">
      <w:t>PREFEITURA MUNICIPAL DE SÃO PEDRO DO SUL</w:t>
    </w:r>
  </w:p>
  <w:p w14:paraId="5D939FE4" w14:textId="77777777" w:rsidR="00005683" w:rsidRPr="00645B06" w:rsidRDefault="00005683" w:rsidP="00645B06">
    <w:pPr>
      <w:pStyle w:val="Cabealho"/>
      <w:jc w:val="center"/>
    </w:pPr>
    <w:r w:rsidRPr="00645B06">
      <w:t>CNPJ: 87.489.910/0001-68</w:t>
    </w:r>
  </w:p>
  <w:p w14:paraId="0369C6EC" w14:textId="77777777" w:rsidR="00005683" w:rsidRPr="00645B06" w:rsidRDefault="00005683" w:rsidP="00645B06">
    <w:pPr>
      <w:pStyle w:val="Cabealho"/>
      <w:jc w:val="center"/>
    </w:pPr>
    <w:r w:rsidRPr="00645B06">
      <w:t>Rua Floriano Peixoto, 222    CEP 97400-000 – São Pedro do Sul - RS</w:t>
    </w:r>
  </w:p>
  <w:p w14:paraId="0C00FE17" w14:textId="77777777" w:rsidR="00005683" w:rsidRPr="00645B06" w:rsidRDefault="00005683" w:rsidP="00645B06">
    <w:pPr>
      <w:pStyle w:val="Cabealho"/>
      <w:jc w:val="center"/>
    </w:pPr>
    <w:r w:rsidRPr="00645B06">
      <w:t>Fone/Fax (55) 3276-6100</w:t>
    </w:r>
  </w:p>
  <w:p w14:paraId="1D206E3B" w14:textId="77777777" w:rsidR="00005683" w:rsidRDefault="00C4360F" w:rsidP="00511B85">
    <w:pPr>
      <w:pStyle w:val="Cabealho"/>
      <w:rPr>
        <w:szCs w:val="40"/>
      </w:rPr>
    </w:pPr>
    <w:r>
      <w:rPr>
        <w:noProof/>
        <w:sz w:val="20"/>
        <w:szCs w:val="40"/>
      </w:rPr>
      <w:pict w14:anchorId="5848D2A0">
        <v:line id="Line 2" o:spid="_x0000_s8193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9.3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kWDsAEAAEgDAAAOAAAAZHJzL2Uyb0RvYy54bWysU8Fu2zAMvQ/YPwi6L3aCttuMOD2k6y7d&#10;FqDdBzCSbAuVRYFU4uTvJ6lJWmy3oT4Ikkg+vfdIL28PoxN7Q2zRt3I+q6UwXqG2vm/l76f7T1+k&#10;4Aheg0NvWnk0LG9XHz8sp9CYBQ7otCGRQDw3U2jlEGNoqorVYEbgGQbjU7BDGiGmI/WVJpgS+uiq&#10;RV3fVBOSDoTKMKfbu5egXBX8rjMq/uo6NlG4ViZusaxU1m1eq9USmp4gDFadaMB/sBjB+vToBeoO&#10;Iogd2X+gRqsIGbs4UzhW2HVWmaIhqZnXf6l5HCCYoiWZw+FiE78frPq5X/sNZerq4B/DA6pnFh7X&#10;A/jeFAJPx5AaN89WVVPg5lKSDxw2JLbTD9QpB3YRiwuHjsYMmfSJQzH7eDHbHKJQ6fKm/nx1NU89&#10;UedYBc25MBDH7wZHkTetdNZnH6CB/QPHTASac0q+9nhvnSu9dF5Mrfx6vbguBYzO6hzMaUz9du1I&#10;7CFPQ/mKqhR5m0a487qADQb0t9M+gnUv+/S48yczsv48bNxsUR83dDYptauwPI1Wnoe351L9+gOs&#10;/gAAAP//AwBQSwMEFAAGAAgAAAAhAP+3FlDdAAAACQEAAA8AAABkcnMvZG93bnJldi54bWxMj0FP&#10;wzAMhe9I/IfISFymLd0qTaU0nRDQGxc2EFevMW1F43RNthV+PUYc4GTZ7+n5e8Vmcr060Rg6zwaW&#10;iwQUce1tx42Bl101z0CFiGyx90wGPinApry8KDC3/szPdNrGRkkIhxwNtDEOudahbslhWPiBWLR3&#10;PzqMso6NtiOeJdz1epUka+2wY/nQ4kD3LdUf26MzEKpXOlRfs3qWvKWNp9Xh4ekRjbm+mu5uQUWa&#10;4p8ZfvAFHUph2vsj26B6A/M0W4tVhFSmGG6WmZTb/x50Wej/DcpvAAAA//8DAFBLAQItABQABgAI&#10;AAAAIQC2gziS/gAAAOEBAAATAAAAAAAAAAAAAAAAAAAAAABbQ29udGVudF9UeXBlc10ueG1sUEsB&#10;Ai0AFAAGAAgAAAAhADj9If/WAAAAlAEAAAsAAAAAAAAAAAAAAAAALwEAAF9yZWxzLy5yZWxzUEsB&#10;Ai0AFAAGAAgAAAAhAPNORYOwAQAASAMAAA4AAAAAAAAAAAAAAAAALgIAAGRycy9lMm9Eb2MueG1s&#10;UEsBAi0AFAAGAAgAAAAhAP+3FlDdAAAACQEAAA8AAAAAAAAAAAAAAAAACgQAAGRycy9kb3ducmV2&#10;LnhtbFBLBQYAAAAABAAEAPMAAAAUBQAAAAA=&#10;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10F59"/>
    <w:multiLevelType w:val="hybridMultilevel"/>
    <w:tmpl w:val="DAC66266"/>
    <w:lvl w:ilvl="0" w:tplc="43CAF49E">
      <w:numFmt w:val="bullet"/>
      <w:lvlText w:val="‒"/>
      <w:lvlJc w:val="left"/>
      <w:pPr>
        <w:ind w:left="974" w:hanging="452"/>
      </w:pPr>
      <w:rPr>
        <w:rFonts w:ascii="Calibri" w:eastAsia="Calibri" w:hAnsi="Calibri" w:cs="Calibri" w:hint="default"/>
        <w:b/>
        <w:bCs/>
        <w:w w:val="104"/>
        <w:sz w:val="16"/>
        <w:szCs w:val="16"/>
        <w:lang w:val="pt-PT" w:eastAsia="pt-PT" w:bidi="pt-PT"/>
      </w:rPr>
    </w:lvl>
    <w:lvl w:ilvl="1" w:tplc="148A7076">
      <w:numFmt w:val="bullet"/>
      <w:lvlText w:val="•"/>
      <w:lvlJc w:val="left"/>
      <w:pPr>
        <w:ind w:left="1820" w:hanging="452"/>
      </w:pPr>
      <w:rPr>
        <w:rFonts w:hint="default"/>
        <w:lang w:val="pt-PT" w:eastAsia="pt-PT" w:bidi="pt-PT"/>
      </w:rPr>
    </w:lvl>
    <w:lvl w:ilvl="2" w:tplc="E8F4A040">
      <w:numFmt w:val="bullet"/>
      <w:lvlText w:val="•"/>
      <w:lvlJc w:val="left"/>
      <w:pPr>
        <w:ind w:left="2660" w:hanging="452"/>
      </w:pPr>
      <w:rPr>
        <w:rFonts w:hint="default"/>
        <w:lang w:val="pt-PT" w:eastAsia="pt-PT" w:bidi="pt-PT"/>
      </w:rPr>
    </w:lvl>
    <w:lvl w:ilvl="3" w:tplc="61905ABC">
      <w:numFmt w:val="bullet"/>
      <w:lvlText w:val="•"/>
      <w:lvlJc w:val="left"/>
      <w:pPr>
        <w:ind w:left="3500" w:hanging="452"/>
      </w:pPr>
      <w:rPr>
        <w:rFonts w:hint="default"/>
        <w:lang w:val="pt-PT" w:eastAsia="pt-PT" w:bidi="pt-PT"/>
      </w:rPr>
    </w:lvl>
    <w:lvl w:ilvl="4" w:tplc="5266643E">
      <w:numFmt w:val="bullet"/>
      <w:lvlText w:val="•"/>
      <w:lvlJc w:val="left"/>
      <w:pPr>
        <w:ind w:left="4340" w:hanging="452"/>
      </w:pPr>
      <w:rPr>
        <w:rFonts w:hint="default"/>
        <w:lang w:val="pt-PT" w:eastAsia="pt-PT" w:bidi="pt-PT"/>
      </w:rPr>
    </w:lvl>
    <w:lvl w:ilvl="5" w:tplc="FB56AF3C">
      <w:numFmt w:val="bullet"/>
      <w:lvlText w:val="•"/>
      <w:lvlJc w:val="left"/>
      <w:pPr>
        <w:ind w:left="5180" w:hanging="452"/>
      </w:pPr>
      <w:rPr>
        <w:rFonts w:hint="default"/>
        <w:lang w:val="pt-PT" w:eastAsia="pt-PT" w:bidi="pt-PT"/>
      </w:rPr>
    </w:lvl>
    <w:lvl w:ilvl="6" w:tplc="FFC6EC98">
      <w:numFmt w:val="bullet"/>
      <w:lvlText w:val="•"/>
      <w:lvlJc w:val="left"/>
      <w:pPr>
        <w:ind w:left="6020" w:hanging="452"/>
      </w:pPr>
      <w:rPr>
        <w:rFonts w:hint="default"/>
        <w:lang w:val="pt-PT" w:eastAsia="pt-PT" w:bidi="pt-PT"/>
      </w:rPr>
    </w:lvl>
    <w:lvl w:ilvl="7" w:tplc="2F40F6B8">
      <w:numFmt w:val="bullet"/>
      <w:lvlText w:val="•"/>
      <w:lvlJc w:val="left"/>
      <w:pPr>
        <w:ind w:left="6861" w:hanging="452"/>
      </w:pPr>
      <w:rPr>
        <w:rFonts w:hint="default"/>
        <w:lang w:val="pt-PT" w:eastAsia="pt-PT" w:bidi="pt-PT"/>
      </w:rPr>
    </w:lvl>
    <w:lvl w:ilvl="8" w:tplc="83D06BAA">
      <w:numFmt w:val="bullet"/>
      <w:lvlText w:val="•"/>
      <w:lvlJc w:val="left"/>
      <w:pPr>
        <w:ind w:left="7701" w:hanging="452"/>
      </w:pPr>
      <w:rPr>
        <w:rFonts w:hint="default"/>
        <w:lang w:val="pt-PT" w:eastAsia="pt-PT" w:bidi="pt-PT"/>
      </w:rPr>
    </w:lvl>
  </w:abstractNum>
  <w:num w:numId="1" w16cid:durableId="27625296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1"/>
  <w:activeWritingStyle w:appName="MSWord" w:lang="pt-BR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4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FAB"/>
    <w:rsid w:val="000000CD"/>
    <w:rsid w:val="000004FB"/>
    <w:rsid w:val="00001357"/>
    <w:rsid w:val="00002CFF"/>
    <w:rsid w:val="000043F2"/>
    <w:rsid w:val="00005683"/>
    <w:rsid w:val="00005B72"/>
    <w:rsid w:val="00006E79"/>
    <w:rsid w:val="00010141"/>
    <w:rsid w:val="000101C7"/>
    <w:rsid w:val="00013AFC"/>
    <w:rsid w:val="00014A1F"/>
    <w:rsid w:val="000153A6"/>
    <w:rsid w:val="00015CCF"/>
    <w:rsid w:val="000169D8"/>
    <w:rsid w:val="00021E4A"/>
    <w:rsid w:val="00030717"/>
    <w:rsid w:val="0003119E"/>
    <w:rsid w:val="00032524"/>
    <w:rsid w:val="00033B1B"/>
    <w:rsid w:val="00037A81"/>
    <w:rsid w:val="00037B88"/>
    <w:rsid w:val="00040C81"/>
    <w:rsid w:val="00040F87"/>
    <w:rsid w:val="00043F17"/>
    <w:rsid w:val="0004497E"/>
    <w:rsid w:val="00046893"/>
    <w:rsid w:val="00046BCE"/>
    <w:rsid w:val="000474BB"/>
    <w:rsid w:val="0004788F"/>
    <w:rsid w:val="00051F62"/>
    <w:rsid w:val="000529C9"/>
    <w:rsid w:val="00052F93"/>
    <w:rsid w:val="00052FB4"/>
    <w:rsid w:val="00053190"/>
    <w:rsid w:val="00053886"/>
    <w:rsid w:val="000548B5"/>
    <w:rsid w:val="0005690E"/>
    <w:rsid w:val="00061CA5"/>
    <w:rsid w:val="000620FB"/>
    <w:rsid w:val="00062300"/>
    <w:rsid w:val="00063328"/>
    <w:rsid w:val="00063455"/>
    <w:rsid w:val="0006473A"/>
    <w:rsid w:val="00065E90"/>
    <w:rsid w:val="000665AD"/>
    <w:rsid w:val="00066C5C"/>
    <w:rsid w:val="00067980"/>
    <w:rsid w:val="00067D86"/>
    <w:rsid w:val="000746AA"/>
    <w:rsid w:val="000773D2"/>
    <w:rsid w:val="00077F2D"/>
    <w:rsid w:val="00081DB8"/>
    <w:rsid w:val="00081EE6"/>
    <w:rsid w:val="0008344C"/>
    <w:rsid w:val="000841E7"/>
    <w:rsid w:val="000852B4"/>
    <w:rsid w:val="0008602E"/>
    <w:rsid w:val="000864AA"/>
    <w:rsid w:val="0009206A"/>
    <w:rsid w:val="000922F5"/>
    <w:rsid w:val="00093C85"/>
    <w:rsid w:val="00095D26"/>
    <w:rsid w:val="00095F64"/>
    <w:rsid w:val="00096469"/>
    <w:rsid w:val="00096EA8"/>
    <w:rsid w:val="00096F9C"/>
    <w:rsid w:val="00097013"/>
    <w:rsid w:val="00097890"/>
    <w:rsid w:val="000A0107"/>
    <w:rsid w:val="000A0DF2"/>
    <w:rsid w:val="000A1C33"/>
    <w:rsid w:val="000A21A7"/>
    <w:rsid w:val="000A2423"/>
    <w:rsid w:val="000A2D17"/>
    <w:rsid w:val="000A2E30"/>
    <w:rsid w:val="000A2F8C"/>
    <w:rsid w:val="000A38E3"/>
    <w:rsid w:val="000A3EA7"/>
    <w:rsid w:val="000A4763"/>
    <w:rsid w:val="000A5653"/>
    <w:rsid w:val="000A7027"/>
    <w:rsid w:val="000A7CB0"/>
    <w:rsid w:val="000B0B3E"/>
    <w:rsid w:val="000B2358"/>
    <w:rsid w:val="000B57BD"/>
    <w:rsid w:val="000C0925"/>
    <w:rsid w:val="000C13AB"/>
    <w:rsid w:val="000C25C6"/>
    <w:rsid w:val="000C2646"/>
    <w:rsid w:val="000C3D05"/>
    <w:rsid w:val="000C3E24"/>
    <w:rsid w:val="000C6CB8"/>
    <w:rsid w:val="000C762A"/>
    <w:rsid w:val="000C79C6"/>
    <w:rsid w:val="000C7DCF"/>
    <w:rsid w:val="000D036B"/>
    <w:rsid w:val="000D0CCA"/>
    <w:rsid w:val="000D0D46"/>
    <w:rsid w:val="000D2194"/>
    <w:rsid w:val="000D2B63"/>
    <w:rsid w:val="000D4384"/>
    <w:rsid w:val="000D7E88"/>
    <w:rsid w:val="000E39FA"/>
    <w:rsid w:val="000E5243"/>
    <w:rsid w:val="000E57AC"/>
    <w:rsid w:val="000E5D2E"/>
    <w:rsid w:val="000F0006"/>
    <w:rsid w:val="000F04F8"/>
    <w:rsid w:val="000F0BA2"/>
    <w:rsid w:val="000F1C96"/>
    <w:rsid w:val="000F2D02"/>
    <w:rsid w:val="000F3550"/>
    <w:rsid w:val="000F5862"/>
    <w:rsid w:val="000F6D6D"/>
    <w:rsid w:val="000F6E43"/>
    <w:rsid w:val="000F746C"/>
    <w:rsid w:val="00100E19"/>
    <w:rsid w:val="0010761A"/>
    <w:rsid w:val="0011011B"/>
    <w:rsid w:val="00111A23"/>
    <w:rsid w:val="00112E87"/>
    <w:rsid w:val="00112FC1"/>
    <w:rsid w:val="00117EAA"/>
    <w:rsid w:val="00120321"/>
    <w:rsid w:val="001212D7"/>
    <w:rsid w:val="00122F90"/>
    <w:rsid w:val="00125486"/>
    <w:rsid w:val="001338F3"/>
    <w:rsid w:val="001359D0"/>
    <w:rsid w:val="00135A2B"/>
    <w:rsid w:val="00136290"/>
    <w:rsid w:val="001363D5"/>
    <w:rsid w:val="001413FD"/>
    <w:rsid w:val="001429D3"/>
    <w:rsid w:val="0014393B"/>
    <w:rsid w:val="0014440B"/>
    <w:rsid w:val="001455A9"/>
    <w:rsid w:val="00146D4A"/>
    <w:rsid w:val="00147E79"/>
    <w:rsid w:val="00151904"/>
    <w:rsid w:val="00151FB7"/>
    <w:rsid w:val="00152374"/>
    <w:rsid w:val="001547AA"/>
    <w:rsid w:val="00156F02"/>
    <w:rsid w:val="0015711A"/>
    <w:rsid w:val="0015730F"/>
    <w:rsid w:val="001611ED"/>
    <w:rsid w:val="001616C0"/>
    <w:rsid w:val="001631E2"/>
    <w:rsid w:val="00163633"/>
    <w:rsid w:val="00163FCB"/>
    <w:rsid w:val="00165321"/>
    <w:rsid w:val="00170248"/>
    <w:rsid w:val="00171352"/>
    <w:rsid w:val="00171D69"/>
    <w:rsid w:val="001733F1"/>
    <w:rsid w:val="001734EB"/>
    <w:rsid w:val="001737CE"/>
    <w:rsid w:val="00173C01"/>
    <w:rsid w:val="00175C57"/>
    <w:rsid w:val="00182970"/>
    <w:rsid w:val="001833F4"/>
    <w:rsid w:val="00183EA7"/>
    <w:rsid w:val="00184194"/>
    <w:rsid w:val="001845D3"/>
    <w:rsid w:val="0018477A"/>
    <w:rsid w:val="00185046"/>
    <w:rsid w:val="00187336"/>
    <w:rsid w:val="00191212"/>
    <w:rsid w:val="001913D3"/>
    <w:rsid w:val="00193E14"/>
    <w:rsid w:val="0019489E"/>
    <w:rsid w:val="00194FC2"/>
    <w:rsid w:val="0019515C"/>
    <w:rsid w:val="001A13F4"/>
    <w:rsid w:val="001A45F6"/>
    <w:rsid w:val="001A5AD8"/>
    <w:rsid w:val="001A6C70"/>
    <w:rsid w:val="001A74E0"/>
    <w:rsid w:val="001B08DE"/>
    <w:rsid w:val="001B45A7"/>
    <w:rsid w:val="001B4F05"/>
    <w:rsid w:val="001B59EE"/>
    <w:rsid w:val="001B6903"/>
    <w:rsid w:val="001C34A5"/>
    <w:rsid w:val="001C3AB9"/>
    <w:rsid w:val="001C5394"/>
    <w:rsid w:val="001D06FC"/>
    <w:rsid w:val="001D102E"/>
    <w:rsid w:val="001D31B0"/>
    <w:rsid w:val="001D4F2B"/>
    <w:rsid w:val="001D5596"/>
    <w:rsid w:val="001D5836"/>
    <w:rsid w:val="001D6B98"/>
    <w:rsid w:val="001E112C"/>
    <w:rsid w:val="001E1B5F"/>
    <w:rsid w:val="001E2AD6"/>
    <w:rsid w:val="001E329B"/>
    <w:rsid w:val="001E34CB"/>
    <w:rsid w:val="001E54BD"/>
    <w:rsid w:val="001E78F1"/>
    <w:rsid w:val="001E7928"/>
    <w:rsid w:val="001F0ED9"/>
    <w:rsid w:val="001F2211"/>
    <w:rsid w:val="001F36EC"/>
    <w:rsid w:val="001F4815"/>
    <w:rsid w:val="001F4B62"/>
    <w:rsid w:val="001F6CCD"/>
    <w:rsid w:val="001F6F1A"/>
    <w:rsid w:val="001F7737"/>
    <w:rsid w:val="001F78FF"/>
    <w:rsid w:val="00201ABA"/>
    <w:rsid w:val="002026A1"/>
    <w:rsid w:val="00203AA2"/>
    <w:rsid w:val="00205415"/>
    <w:rsid w:val="002109AD"/>
    <w:rsid w:val="002123A0"/>
    <w:rsid w:val="00212582"/>
    <w:rsid w:val="00212EF8"/>
    <w:rsid w:val="00214E73"/>
    <w:rsid w:val="00215773"/>
    <w:rsid w:val="002157BA"/>
    <w:rsid w:val="002157CD"/>
    <w:rsid w:val="002168AB"/>
    <w:rsid w:val="00220DF7"/>
    <w:rsid w:val="00221DE8"/>
    <w:rsid w:val="00221FAB"/>
    <w:rsid w:val="002222A7"/>
    <w:rsid w:val="002238AB"/>
    <w:rsid w:val="00226008"/>
    <w:rsid w:val="00226142"/>
    <w:rsid w:val="00227063"/>
    <w:rsid w:val="0022798E"/>
    <w:rsid w:val="0023065C"/>
    <w:rsid w:val="00231901"/>
    <w:rsid w:val="00231D57"/>
    <w:rsid w:val="00233290"/>
    <w:rsid w:val="00233B07"/>
    <w:rsid w:val="0023554F"/>
    <w:rsid w:val="00237BFD"/>
    <w:rsid w:val="00243688"/>
    <w:rsid w:val="002449D1"/>
    <w:rsid w:val="00245317"/>
    <w:rsid w:val="00250BA3"/>
    <w:rsid w:val="00254062"/>
    <w:rsid w:val="00255D35"/>
    <w:rsid w:val="0025606B"/>
    <w:rsid w:val="002569F7"/>
    <w:rsid w:val="00257E97"/>
    <w:rsid w:val="002603D4"/>
    <w:rsid w:val="002620FE"/>
    <w:rsid w:val="00262319"/>
    <w:rsid w:val="00263CF5"/>
    <w:rsid w:val="00264C21"/>
    <w:rsid w:val="00265975"/>
    <w:rsid w:val="00267A56"/>
    <w:rsid w:val="0027041F"/>
    <w:rsid w:val="0027218B"/>
    <w:rsid w:val="00273093"/>
    <w:rsid w:val="002732F3"/>
    <w:rsid w:val="002736F3"/>
    <w:rsid w:val="00273A4F"/>
    <w:rsid w:val="00273DA3"/>
    <w:rsid w:val="00274F27"/>
    <w:rsid w:val="00275944"/>
    <w:rsid w:val="00275960"/>
    <w:rsid w:val="00276A45"/>
    <w:rsid w:val="002823BF"/>
    <w:rsid w:val="002828BA"/>
    <w:rsid w:val="00284C23"/>
    <w:rsid w:val="00284F46"/>
    <w:rsid w:val="00285CBC"/>
    <w:rsid w:val="00286A2F"/>
    <w:rsid w:val="0029029A"/>
    <w:rsid w:val="00290830"/>
    <w:rsid w:val="00291D44"/>
    <w:rsid w:val="00291D8F"/>
    <w:rsid w:val="00293627"/>
    <w:rsid w:val="002951A3"/>
    <w:rsid w:val="00295AAB"/>
    <w:rsid w:val="00295BDE"/>
    <w:rsid w:val="00295E60"/>
    <w:rsid w:val="00296CDA"/>
    <w:rsid w:val="0029736F"/>
    <w:rsid w:val="002A3C97"/>
    <w:rsid w:val="002A677B"/>
    <w:rsid w:val="002A706C"/>
    <w:rsid w:val="002A770F"/>
    <w:rsid w:val="002A7C72"/>
    <w:rsid w:val="002B268E"/>
    <w:rsid w:val="002B3429"/>
    <w:rsid w:val="002B3D66"/>
    <w:rsid w:val="002B417F"/>
    <w:rsid w:val="002B4452"/>
    <w:rsid w:val="002B5448"/>
    <w:rsid w:val="002B5D8F"/>
    <w:rsid w:val="002B5D9A"/>
    <w:rsid w:val="002B6EC5"/>
    <w:rsid w:val="002C01B6"/>
    <w:rsid w:val="002C148B"/>
    <w:rsid w:val="002C25A4"/>
    <w:rsid w:val="002C3388"/>
    <w:rsid w:val="002D052D"/>
    <w:rsid w:val="002D05C4"/>
    <w:rsid w:val="002D09FD"/>
    <w:rsid w:val="002D11C7"/>
    <w:rsid w:val="002D24C3"/>
    <w:rsid w:val="002D2FF6"/>
    <w:rsid w:val="002D3E7D"/>
    <w:rsid w:val="002D3FA1"/>
    <w:rsid w:val="002D49B7"/>
    <w:rsid w:val="002D4D9A"/>
    <w:rsid w:val="002D5EED"/>
    <w:rsid w:val="002D791C"/>
    <w:rsid w:val="002E05F3"/>
    <w:rsid w:val="002E2A25"/>
    <w:rsid w:val="002E5786"/>
    <w:rsid w:val="002E5815"/>
    <w:rsid w:val="002E5902"/>
    <w:rsid w:val="002E5AE8"/>
    <w:rsid w:val="002E5C51"/>
    <w:rsid w:val="002E6CDD"/>
    <w:rsid w:val="002E79EF"/>
    <w:rsid w:val="002F00AA"/>
    <w:rsid w:val="002F15C1"/>
    <w:rsid w:val="002F2AFA"/>
    <w:rsid w:val="002F335D"/>
    <w:rsid w:val="002F37A3"/>
    <w:rsid w:val="002F46DA"/>
    <w:rsid w:val="002F4DDB"/>
    <w:rsid w:val="002F54C1"/>
    <w:rsid w:val="002F580C"/>
    <w:rsid w:val="002F67DB"/>
    <w:rsid w:val="002F6978"/>
    <w:rsid w:val="003007C3"/>
    <w:rsid w:val="00302598"/>
    <w:rsid w:val="0030325D"/>
    <w:rsid w:val="00304E24"/>
    <w:rsid w:val="003072DC"/>
    <w:rsid w:val="0031076B"/>
    <w:rsid w:val="0031223C"/>
    <w:rsid w:val="003135FD"/>
    <w:rsid w:val="003138FA"/>
    <w:rsid w:val="00314E4F"/>
    <w:rsid w:val="003162BD"/>
    <w:rsid w:val="0031657C"/>
    <w:rsid w:val="00317028"/>
    <w:rsid w:val="00317C31"/>
    <w:rsid w:val="00320467"/>
    <w:rsid w:val="00321990"/>
    <w:rsid w:val="00322639"/>
    <w:rsid w:val="00324FF9"/>
    <w:rsid w:val="003252B1"/>
    <w:rsid w:val="00325613"/>
    <w:rsid w:val="00326545"/>
    <w:rsid w:val="00327C2F"/>
    <w:rsid w:val="003318B4"/>
    <w:rsid w:val="003323B7"/>
    <w:rsid w:val="00332A15"/>
    <w:rsid w:val="00333693"/>
    <w:rsid w:val="003336F7"/>
    <w:rsid w:val="00334077"/>
    <w:rsid w:val="0033494C"/>
    <w:rsid w:val="00335124"/>
    <w:rsid w:val="00335C8A"/>
    <w:rsid w:val="003371F0"/>
    <w:rsid w:val="00342F06"/>
    <w:rsid w:val="00344E3D"/>
    <w:rsid w:val="00345265"/>
    <w:rsid w:val="00347B01"/>
    <w:rsid w:val="00355263"/>
    <w:rsid w:val="00355AA2"/>
    <w:rsid w:val="00355D5B"/>
    <w:rsid w:val="003579C8"/>
    <w:rsid w:val="00360B5A"/>
    <w:rsid w:val="00361F72"/>
    <w:rsid w:val="003639CA"/>
    <w:rsid w:val="003648E8"/>
    <w:rsid w:val="0036649B"/>
    <w:rsid w:val="00367036"/>
    <w:rsid w:val="00367B29"/>
    <w:rsid w:val="003731AD"/>
    <w:rsid w:val="00373F74"/>
    <w:rsid w:val="00375108"/>
    <w:rsid w:val="00375ADA"/>
    <w:rsid w:val="00376C44"/>
    <w:rsid w:val="0037743E"/>
    <w:rsid w:val="0037746C"/>
    <w:rsid w:val="003779C2"/>
    <w:rsid w:val="00381122"/>
    <w:rsid w:val="0038156A"/>
    <w:rsid w:val="00384951"/>
    <w:rsid w:val="00385A0C"/>
    <w:rsid w:val="0038672F"/>
    <w:rsid w:val="00387A6F"/>
    <w:rsid w:val="0039015B"/>
    <w:rsid w:val="00390D69"/>
    <w:rsid w:val="003926FD"/>
    <w:rsid w:val="00392EB0"/>
    <w:rsid w:val="00393B78"/>
    <w:rsid w:val="00395F1C"/>
    <w:rsid w:val="003A09E7"/>
    <w:rsid w:val="003A2062"/>
    <w:rsid w:val="003A2335"/>
    <w:rsid w:val="003A2A2A"/>
    <w:rsid w:val="003A3D3F"/>
    <w:rsid w:val="003A3EF9"/>
    <w:rsid w:val="003A40DA"/>
    <w:rsid w:val="003A508A"/>
    <w:rsid w:val="003A5D6D"/>
    <w:rsid w:val="003A5F6D"/>
    <w:rsid w:val="003A675B"/>
    <w:rsid w:val="003A69F9"/>
    <w:rsid w:val="003A7389"/>
    <w:rsid w:val="003A7437"/>
    <w:rsid w:val="003B061C"/>
    <w:rsid w:val="003B2F7A"/>
    <w:rsid w:val="003B3192"/>
    <w:rsid w:val="003B3A7C"/>
    <w:rsid w:val="003B4DB1"/>
    <w:rsid w:val="003B56BF"/>
    <w:rsid w:val="003B5BA1"/>
    <w:rsid w:val="003B6106"/>
    <w:rsid w:val="003B70EE"/>
    <w:rsid w:val="003C0F8F"/>
    <w:rsid w:val="003C1DD5"/>
    <w:rsid w:val="003C391A"/>
    <w:rsid w:val="003C60FF"/>
    <w:rsid w:val="003C7F1F"/>
    <w:rsid w:val="003D1428"/>
    <w:rsid w:val="003D2661"/>
    <w:rsid w:val="003D4195"/>
    <w:rsid w:val="003D505E"/>
    <w:rsid w:val="003D5C70"/>
    <w:rsid w:val="003D7985"/>
    <w:rsid w:val="003E1086"/>
    <w:rsid w:val="003E20D8"/>
    <w:rsid w:val="003E430A"/>
    <w:rsid w:val="003E50C6"/>
    <w:rsid w:val="003E5B97"/>
    <w:rsid w:val="003E6258"/>
    <w:rsid w:val="003E652E"/>
    <w:rsid w:val="003F01C6"/>
    <w:rsid w:val="003F0ADA"/>
    <w:rsid w:val="003F1243"/>
    <w:rsid w:val="003F3293"/>
    <w:rsid w:val="003F43ED"/>
    <w:rsid w:val="003F58E2"/>
    <w:rsid w:val="003F78D9"/>
    <w:rsid w:val="00400757"/>
    <w:rsid w:val="004007C7"/>
    <w:rsid w:val="004016EF"/>
    <w:rsid w:val="0040199B"/>
    <w:rsid w:val="00402121"/>
    <w:rsid w:val="0041035A"/>
    <w:rsid w:val="004109F1"/>
    <w:rsid w:val="004126A0"/>
    <w:rsid w:val="00414280"/>
    <w:rsid w:val="0041598D"/>
    <w:rsid w:val="00415A79"/>
    <w:rsid w:val="00415C3E"/>
    <w:rsid w:val="004175C1"/>
    <w:rsid w:val="00424E86"/>
    <w:rsid w:val="00425A1E"/>
    <w:rsid w:val="00426034"/>
    <w:rsid w:val="004264A0"/>
    <w:rsid w:val="004274A7"/>
    <w:rsid w:val="00432C1F"/>
    <w:rsid w:val="00435814"/>
    <w:rsid w:val="004408AF"/>
    <w:rsid w:val="00441E0F"/>
    <w:rsid w:val="00443EED"/>
    <w:rsid w:val="00444576"/>
    <w:rsid w:val="0044588C"/>
    <w:rsid w:val="00445FFE"/>
    <w:rsid w:val="0044679E"/>
    <w:rsid w:val="00452050"/>
    <w:rsid w:val="00453800"/>
    <w:rsid w:val="004549A1"/>
    <w:rsid w:val="0045759F"/>
    <w:rsid w:val="00460527"/>
    <w:rsid w:val="00460C8E"/>
    <w:rsid w:val="00463594"/>
    <w:rsid w:val="00464A4A"/>
    <w:rsid w:val="004672EB"/>
    <w:rsid w:val="00467689"/>
    <w:rsid w:val="00467C1F"/>
    <w:rsid w:val="00467C8F"/>
    <w:rsid w:val="00470B18"/>
    <w:rsid w:val="00473579"/>
    <w:rsid w:val="00473D3E"/>
    <w:rsid w:val="00475774"/>
    <w:rsid w:val="00475E12"/>
    <w:rsid w:val="00476EB1"/>
    <w:rsid w:val="00481C77"/>
    <w:rsid w:val="0048252D"/>
    <w:rsid w:val="00484422"/>
    <w:rsid w:val="00487A75"/>
    <w:rsid w:val="004914B7"/>
    <w:rsid w:val="004925C5"/>
    <w:rsid w:val="00492F21"/>
    <w:rsid w:val="00495CCD"/>
    <w:rsid w:val="00495DBD"/>
    <w:rsid w:val="00497056"/>
    <w:rsid w:val="004A0D25"/>
    <w:rsid w:val="004A31EC"/>
    <w:rsid w:val="004A358F"/>
    <w:rsid w:val="004A447A"/>
    <w:rsid w:val="004A49EB"/>
    <w:rsid w:val="004A4D99"/>
    <w:rsid w:val="004A4EBD"/>
    <w:rsid w:val="004A5518"/>
    <w:rsid w:val="004A64D2"/>
    <w:rsid w:val="004A6E25"/>
    <w:rsid w:val="004B1225"/>
    <w:rsid w:val="004B1908"/>
    <w:rsid w:val="004B2A72"/>
    <w:rsid w:val="004B2BE2"/>
    <w:rsid w:val="004B37BD"/>
    <w:rsid w:val="004B4039"/>
    <w:rsid w:val="004B4323"/>
    <w:rsid w:val="004B6C62"/>
    <w:rsid w:val="004B6D33"/>
    <w:rsid w:val="004B704C"/>
    <w:rsid w:val="004B7D87"/>
    <w:rsid w:val="004C0BCF"/>
    <w:rsid w:val="004C39CF"/>
    <w:rsid w:val="004C3BB7"/>
    <w:rsid w:val="004C48DB"/>
    <w:rsid w:val="004C6198"/>
    <w:rsid w:val="004D17E4"/>
    <w:rsid w:val="004D5707"/>
    <w:rsid w:val="004D6F77"/>
    <w:rsid w:val="004D7F5C"/>
    <w:rsid w:val="004E1ACF"/>
    <w:rsid w:val="004E7F52"/>
    <w:rsid w:val="004F07E4"/>
    <w:rsid w:val="004F1175"/>
    <w:rsid w:val="004F1947"/>
    <w:rsid w:val="004F197C"/>
    <w:rsid w:val="00502A1C"/>
    <w:rsid w:val="00502EEC"/>
    <w:rsid w:val="0050545B"/>
    <w:rsid w:val="00506B10"/>
    <w:rsid w:val="005103F8"/>
    <w:rsid w:val="00511B85"/>
    <w:rsid w:val="00511F7F"/>
    <w:rsid w:val="005127AC"/>
    <w:rsid w:val="00514A15"/>
    <w:rsid w:val="005164FC"/>
    <w:rsid w:val="00516C30"/>
    <w:rsid w:val="00517E13"/>
    <w:rsid w:val="00520AC1"/>
    <w:rsid w:val="00520FE8"/>
    <w:rsid w:val="00521E1A"/>
    <w:rsid w:val="005226A7"/>
    <w:rsid w:val="005261DB"/>
    <w:rsid w:val="00527165"/>
    <w:rsid w:val="0052726F"/>
    <w:rsid w:val="00530BE1"/>
    <w:rsid w:val="00531300"/>
    <w:rsid w:val="00531F2F"/>
    <w:rsid w:val="0053333D"/>
    <w:rsid w:val="0053343E"/>
    <w:rsid w:val="00534284"/>
    <w:rsid w:val="00534D59"/>
    <w:rsid w:val="005355D8"/>
    <w:rsid w:val="00535D0B"/>
    <w:rsid w:val="00536D5C"/>
    <w:rsid w:val="005376D7"/>
    <w:rsid w:val="0054038D"/>
    <w:rsid w:val="0054210B"/>
    <w:rsid w:val="00542115"/>
    <w:rsid w:val="005450A5"/>
    <w:rsid w:val="00545914"/>
    <w:rsid w:val="00545A43"/>
    <w:rsid w:val="0054707A"/>
    <w:rsid w:val="005517FE"/>
    <w:rsid w:val="00552575"/>
    <w:rsid w:val="005527F8"/>
    <w:rsid w:val="00554B57"/>
    <w:rsid w:val="00555B65"/>
    <w:rsid w:val="00556E3E"/>
    <w:rsid w:val="00557C06"/>
    <w:rsid w:val="00560451"/>
    <w:rsid w:val="00560833"/>
    <w:rsid w:val="00565A97"/>
    <w:rsid w:val="00566246"/>
    <w:rsid w:val="00571390"/>
    <w:rsid w:val="00571C60"/>
    <w:rsid w:val="005753F1"/>
    <w:rsid w:val="00580CD1"/>
    <w:rsid w:val="00580CDF"/>
    <w:rsid w:val="00580D32"/>
    <w:rsid w:val="00581DFE"/>
    <w:rsid w:val="00582B4E"/>
    <w:rsid w:val="00585404"/>
    <w:rsid w:val="0058577B"/>
    <w:rsid w:val="00585E36"/>
    <w:rsid w:val="00586109"/>
    <w:rsid w:val="00586BCF"/>
    <w:rsid w:val="00586BF6"/>
    <w:rsid w:val="00593163"/>
    <w:rsid w:val="00594E44"/>
    <w:rsid w:val="005A1CD2"/>
    <w:rsid w:val="005A33B5"/>
    <w:rsid w:val="005A414D"/>
    <w:rsid w:val="005A6D20"/>
    <w:rsid w:val="005A7D4C"/>
    <w:rsid w:val="005B05E1"/>
    <w:rsid w:val="005B2E54"/>
    <w:rsid w:val="005B5300"/>
    <w:rsid w:val="005B5390"/>
    <w:rsid w:val="005C07F3"/>
    <w:rsid w:val="005C20D7"/>
    <w:rsid w:val="005C2783"/>
    <w:rsid w:val="005C326A"/>
    <w:rsid w:val="005C33E2"/>
    <w:rsid w:val="005C5020"/>
    <w:rsid w:val="005C73FB"/>
    <w:rsid w:val="005C78EE"/>
    <w:rsid w:val="005D29E5"/>
    <w:rsid w:val="005D493D"/>
    <w:rsid w:val="005D5B02"/>
    <w:rsid w:val="005D5FD5"/>
    <w:rsid w:val="005D6654"/>
    <w:rsid w:val="005D7608"/>
    <w:rsid w:val="005E0AAF"/>
    <w:rsid w:val="005E1653"/>
    <w:rsid w:val="005E24A2"/>
    <w:rsid w:val="005E539D"/>
    <w:rsid w:val="005E63B4"/>
    <w:rsid w:val="005F0386"/>
    <w:rsid w:val="005F0A51"/>
    <w:rsid w:val="005F448F"/>
    <w:rsid w:val="005F6187"/>
    <w:rsid w:val="006010D2"/>
    <w:rsid w:val="006034EF"/>
    <w:rsid w:val="006040D8"/>
    <w:rsid w:val="00605546"/>
    <w:rsid w:val="00606B21"/>
    <w:rsid w:val="00606B85"/>
    <w:rsid w:val="006109EB"/>
    <w:rsid w:val="00612DF4"/>
    <w:rsid w:val="00612E35"/>
    <w:rsid w:val="00614A11"/>
    <w:rsid w:val="00614D19"/>
    <w:rsid w:val="00617CA5"/>
    <w:rsid w:val="00620CFE"/>
    <w:rsid w:val="00623655"/>
    <w:rsid w:val="0062422B"/>
    <w:rsid w:val="00624399"/>
    <w:rsid w:val="0062563D"/>
    <w:rsid w:val="00631281"/>
    <w:rsid w:val="00631A62"/>
    <w:rsid w:val="00632B85"/>
    <w:rsid w:val="0063412F"/>
    <w:rsid w:val="00642EC7"/>
    <w:rsid w:val="0064371E"/>
    <w:rsid w:val="006439E1"/>
    <w:rsid w:val="00644043"/>
    <w:rsid w:val="00644270"/>
    <w:rsid w:val="00645251"/>
    <w:rsid w:val="00645B06"/>
    <w:rsid w:val="00647645"/>
    <w:rsid w:val="00647C61"/>
    <w:rsid w:val="00647E29"/>
    <w:rsid w:val="00647F18"/>
    <w:rsid w:val="00651305"/>
    <w:rsid w:val="006516AA"/>
    <w:rsid w:val="00651A98"/>
    <w:rsid w:val="00652220"/>
    <w:rsid w:val="006529B8"/>
    <w:rsid w:val="006532E5"/>
    <w:rsid w:val="006540EE"/>
    <w:rsid w:val="0065443E"/>
    <w:rsid w:val="00654CAD"/>
    <w:rsid w:val="00657F14"/>
    <w:rsid w:val="00660706"/>
    <w:rsid w:val="00663047"/>
    <w:rsid w:val="00663147"/>
    <w:rsid w:val="006655B4"/>
    <w:rsid w:val="00665DD2"/>
    <w:rsid w:val="00666C0B"/>
    <w:rsid w:val="00673479"/>
    <w:rsid w:val="00673A07"/>
    <w:rsid w:val="00673E2B"/>
    <w:rsid w:val="00674C5E"/>
    <w:rsid w:val="00676135"/>
    <w:rsid w:val="00676229"/>
    <w:rsid w:val="00676528"/>
    <w:rsid w:val="006768C0"/>
    <w:rsid w:val="0067707F"/>
    <w:rsid w:val="00677395"/>
    <w:rsid w:val="00677879"/>
    <w:rsid w:val="00677B09"/>
    <w:rsid w:val="00677E4B"/>
    <w:rsid w:val="00680FE4"/>
    <w:rsid w:val="006812E6"/>
    <w:rsid w:val="006818B0"/>
    <w:rsid w:val="00681CC8"/>
    <w:rsid w:val="00682A44"/>
    <w:rsid w:val="006836B0"/>
    <w:rsid w:val="006836C1"/>
    <w:rsid w:val="00683920"/>
    <w:rsid w:val="00684FCC"/>
    <w:rsid w:val="00687A9A"/>
    <w:rsid w:val="00690472"/>
    <w:rsid w:val="00690D9E"/>
    <w:rsid w:val="00691770"/>
    <w:rsid w:val="0069233A"/>
    <w:rsid w:val="006979CB"/>
    <w:rsid w:val="006A0F00"/>
    <w:rsid w:val="006A3678"/>
    <w:rsid w:val="006A3860"/>
    <w:rsid w:val="006A3E1A"/>
    <w:rsid w:val="006A3E3C"/>
    <w:rsid w:val="006A5713"/>
    <w:rsid w:val="006A6A5B"/>
    <w:rsid w:val="006A7309"/>
    <w:rsid w:val="006B220B"/>
    <w:rsid w:val="006B3B5F"/>
    <w:rsid w:val="006B655C"/>
    <w:rsid w:val="006B7F0D"/>
    <w:rsid w:val="006B7FBE"/>
    <w:rsid w:val="006C13D7"/>
    <w:rsid w:val="006C2D44"/>
    <w:rsid w:val="006C2D5F"/>
    <w:rsid w:val="006C38DF"/>
    <w:rsid w:val="006C3A7B"/>
    <w:rsid w:val="006C3BEA"/>
    <w:rsid w:val="006C431C"/>
    <w:rsid w:val="006C4CA6"/>
    <w:rsid w:val="006C5926"/>
    <w:rsid w:val="006C66C9"/>
    <w:rsid w:val="006D009C"/>
    <w:rsid w:val="006D3039"/>
    <w:rsid w:val="006D4344"/>
    <w:rsid w:val="006D451B"/>
    <w:rsid w:val="006D5FEA"/>
    <w:rsid w:val="006D716F"/>
    <w:rsid w:val="006D7F0D"/>
    <w:rsid w:val="006E081C"/>
    <w:rsid w:val="006E09E9"/>
    <w:rsid w:val="006E0DE6"/>
    <w:rsid w:val="006E0EEE"/>
    <w:rsid w:val="006E1352"/>
    <w:rsid w:val="006E509C"/>
    <w:rsid w:val="006E57D5"/>
    <w:rsid w:val="006F3639"/>
    <w:rsid w:val="006F65DF"/>
    <w:rsid w:val="006F7038"/>
    <w:rsid w:val="006F7786"/>
    <w:rsid w:val="006F7B02"/>
    <w:rsid w:val="007002B1"/>
    <w:rsid w:val="00702C1E"/>
    <w:rsid w:val="007030E9"/>
    <w:rsid w:val="00705692"/>
    <w:rsid w:val="00707547"/>
    <w:rsid w:val="00707D84"/>
    <w:rsid w:val="0071123F"/>
    <w:rsid w:val="00711A87"/>
    <w:rsid w:val="007122B8"/>
    <w:rsid w:val="007127B8"/>
    <w:rsid w:val="00712BBE"/>
    <w:rsid w:val="00712E5B"/>
    <w:rsid w:val="00714BDD"/>
    <w:rsid w:val="0071522E"/>
    <w:rsid w:val="00716AD8"/>
    <w:rsid w:val="00716BE4"/>
    <w:rsid w:val="00721944"/>
    <w:rsid w:val="0072235B"/>
    <w:rsid w:val="00723312"/>
    <w:rsid w:val="00724435"/>
    <w:rsid w:val="0072444D"/>
    <w:rsid w:val="00724DF8"/>
    <w:rsid w:val="00726163"/>
    <w:rsid w:val="007333AB"/>
    <w:rsid w:val="007343C9"/>
    <w:rsid w:val="00734530"/>
    <w:rsid w:val="00736085"/>
    <w:rsid w:val="00736128"/>
    <w:rsid w:val="00736DD5"/>
    <w:rsid w:val="007373FC"/>
    <w:rsid w:val="00740D10"/>
    <w:rsid w:val="00741623"/>
    <w:rsid w:val="00742459"/>
    <w:rsid w:val="00742E07"/>
    <w:rsid w:val="0074341B"/>
    <w:rsid w:val="00743D3A"/>
    <w:rsid w:val="00743EB7"/>
    <w:rsid w:val="007442C7"/>
    <w:rsid w:val="00745E15"/>
    <w:rsid w:val="00750B75"/>
    <w:rsid w:val="00751A1D"/>
    <w:rsid w:val="00752ADD"/>
    <w:rsid w:val="00753BAB"/>
    <w:rsid w:val="00760325"/>
    <w:rsid w:val="00761676"/>
    <w:rsid w:val="007632D5"/>
    <w:rsid w:val="00764981"/>
    <w:rsid w:val="0076738A"/>
    <w:rsid w:val="007675A2"/>
    <w:rsid w:val="0076763F"/>
    <w:rsid w:val="0077093E"/>
    <w:rsid w:val="00770C3D"/>
    <w:rsid w:val="00771395"/>
    <w:rsid w:val="00773F83"/>
    <w:rsid w:val="00774F6B"/>
    <w:rsid w:val="00775008"/>
    <w:rsid w:val="00776824"/>
    <w:rsid w:val="00776A3C"/>
    <w:rsid w:val="00780372"/>
    <w:rsid w:val="00780895"/>
    <w:rsid w:val="00781427"/>
    <w:rsid w:val="007817DF"/>
    <w:rsid w:val="00781B1A"/>
    <w:rsid w:val="0078406F"/>
    <w:rsid w:val="00784732"/>
    <w:rsid w:val="00784782"/>
    <w:rsid w:val="00786213"/>
    <w:rsid w:val="00787B2F"/>
    <w:rsid w:val="00790FB4"/>
    <w:rsid w:val="00791128"/>
    <w:rsid w:val="00792B4A"/>
    <w:rsid w:val="007932E7"/>
    <w:rsid w:val="007A136D"/>
    <w:rsid w:val="007A33DB"/>
    <w:rsid w:val="007A4B92"/>
    <w:rsid w:val="007A4DAA"/>
    <w:rsid w:val="007A5A64"/>
    <w:rsid w:val="007A690A"/>
    <w:rsid w:val="007B01B9"/>
    <w:rsid w:val="007B0C26"/>
    <w:rsid w:val="007B0E7E"/>
    <w:rsid w:val="007B43F1"/>
    <w:rsid w:val="007B5427"/>
    <w:rsid w:val="007B7352"/>
    <w:rsid w:val="007C0729"/>
    <w:rsid w:val="007C20B1"/>
    <w:rsid w:val="007C311D"/>
    <w:rsid w:val="007C3FAF"/>
    <w:rsid w:val="007C5233"/>
    <w:rsid w:val="007C570A"/>
    <w:rsid w:val="007C756B"/>
    <w:rsid w:val="007D09CA"/>
    <w:rsid w:val="007D3C50"/>
    <w:rsid w:val="007D54AC"/>
    <w:rsid w:val="007D563D"/>
    <w:rsid w:val="007D77CB"/>
    <w:rsid w:val="007E13AF"/>
    <w:rsid w:val="007E2364"/>
    <w:rsid w:val="007E2520"/>
    <w:rsid w:val="007E3634"/>
    <w:rsid w:val="007E40C7"/>
    <w:rsid w:val="007E47B6"/>
    <w:rsid w:val="007E5C49"/>
    <w:rsid w:val="007E63D1"/>
    <w:rsid w:val="007E6495"/>
    <w:rsid w:val="007E6D90"/>
    <w:rsid w:val="007E6FC4"/>
    <w:rsid w:val="007F17D6"/>
    <w:rsid w:val="007F1C42"/>
    <w:rsid w:val="007F3923"/>
    <w:rsid w:val="007F6404"/>
    <w:rsid w:val="007F6D9F"/>
    <w:rsid w:val="007F768F"/>
    <w:rsid w:val="00800F01"/>
    <w:rsid w:val="008022A8"/>
    <w:rsid w:val="00802CF2"/>
    <w:rsid w:val="008033DB"/>
    <w:rsid w:val="008035A1"/>
    <w:rsid w:val="00805543"/>
    <w:rsid w:val="008063B4"/>
    <w:rsid w:val="00807638"/>
    <w:rsid w:val="008077EA"/>
    <w:rsid w:val="00807874"/>
    <w:rsid w:val="00807B33"/>
    <w:rsid w:val="00810949"/>
    <w:rsid w:val="008135B2"/>
    <w:rsid w:val="00816E88"/>
    <w:rsid w:val="00817258"/>
    <w:rsid w:val="00821596"/>
    <w:rsid w:val="00824D6A"/>
    <w:rsid w:val="00827A0B"/>
    <w:rsid w:val="00832E9D"/>
    <w:rsid w:val="00834C28"/>
    <w:rsid w:val="008359FC"/>
    <w:rsid w:val="008370D8"/>
    <w:rsid w:val="00837A00"/>
    <w:rsid w:val="0084074C"/>
    <w:rsid w:val="00840EAA"/>
    <w:rsid w:val="008425B8"/>
    <w:rsid w:val="0084480C"/>
    <w:rsid w:val="00845AA2"/>
    <w:rsid w:val="00847E1E"/>
    <w:rsid w:val="00850976"/>
    <w:rsid w:val="00850CFD"/>
    <w:rsid w:val="00851B5D"/>
    <w:rsid w:val="008523D5"/>
    <w:rsid w:val="00852D21"/>
    <w:rsid w:val="00853044"/>
    <w:rsid w:val="00854B84"/>
    <w:rsid w:val="008559A2"/>
    <w:rsid w:val="00855DF5"/>
    <w:rsid w:val="008578F0"/>
    <w:rsid w:val="008606A3"/>
    <w:rsid w:val="00861972"/>
    <w:rsid w:val="0086263D"/>
    <w:rsid w:val="008642EF"/>
    <w:rsid w:val="00864BF1"/>
    <w:rsid w:val="00865025"/>
    <w:rsid w:val="00865F51"/>
    <w:rsid w:val="0086681C"/>
    <w:rsid w:val="0086795C"/>
    <w:rsid w:val="00870363"/>
    <w:rsid w:val="00870BEE"/>
    <w:rsid w:val="00872662"/>
    <w:rsid w:val="00873832"/>
    <w:rsid w:val="00874334"/>
    <w:rsid w:val="00874A2E"/>
    <w:rsid w:val="00875381"/>
    <w:rsid w:val="00875770"/>
    <w:rsid w:val="00880170"/>
    <w:rsid w:val="00880196"/>
    <w:rsid w:val="00881FD3"/>
    <w:rsid w:val="00884493"/>
    <w:rsid w:val="00884BE3"/>
    <w:rsid w:val="0088581E"/>
    <w:rsid w:val="0088661C"/>
    <w:rsid w:val="008872F0"/>
    <w:rsid w:val="00887574"/>
    <w:rsid w:val="00890C1C"/>
    <w:rsid w:val="0089215B"/>
    <w:rsid w:val="0089248F"/>
    <w:rsid w:val="00892DF8"/>
    <w:rsid w:val="00893D7A"/>
    <w:rsid w:val="008943BC"/>
    <w:rsid w:val="00894D8C"/>
    <w:rsid w:val="00894FFE"/>
    <w:rsid w:val="00895A6D"/>
    <w:rsid w:val="00897070"/>
    <w:rsid w:val="0089731D"/>
    <w:rsid w:val="008A297F"/>
    <w:rsid w:val="008A4CD8"/>
    <w:rsid w:val="008A6E09"/>
    <w:rsid w:val="008B0C35"/>
    <w:rsid w:val="008B0C87"/>
    <w:rsid w:val="008B1606"/>
    <w:rsid w:val="008B17D5"/>
    <w:rsid w:val="008B5B79"/>
    <w:rsid w:val="008C29F1"/>
    <w:rsid w:val="008C3159"/>
    <w:rsid w:val="008C3953"/>
    <w:rsid w:val="008C4139"/>
    <w:rsid w:val="008C45BC"/>
    <w:rsid w:val="008C73FE"/>
    <w:rsid w:val="008D29F2"/>
    <w:rsid w:val="008D53AC"/>
    <w:rsid w:val="008D7B8B"/>
    <w:rsid w:val="008E2F7B"/>
    <w:rsid w:val="008E306A"/>
    <w:rsid w:val="008E4C1D"/>
    <w:rsid w:val="008E56FF"/>
    <w:rsid w:val="008E5B9E"/>
    <w:rsid w:val="008E5E09"/>
    <w:rsid w:val="008E63EB"/>
    <w:rsid w:val="008E6F00"/>
    <w:rsid w:val="008E745F"/>
    <w:rsid w:val="008F0C95"/>
    <w:rsid w:val="008F1A97"/>
    <w:rsid w:val="008F4A7E"/>
    <w:rsid w:val="008F69D7"/>
    <w:rsid w:val="008F7972"/>
    <w:rsid w:val="009010F0"/>
    <w:rsid w:val="00903D79"/>
    <w:rsid w:val="00904FB6"/>
    <w:rsid w:val="00905BE4"/>
    <w:rsid w:val="0090695B"/>
    <w:rsid w:val="0090743A"/>
    <w:rsid w:val="00910991"/>
    <w:rsid w:val="0091255E"/>
    <w:rsid w:val="00912CD2"/>
    <w:rsid w:val="00913174"/>
    <w:rsid w:val="00913687"/>
    <w:rsid w:val="009164F9"/>
    <w:rsid w:val="00916521"/>
    <w:rsid w:val="00916BE0"/>
    <w:rsid w:val="00916F35"/>
    <w:rsid w:val="00920284"/>
    <w:rsid w:val="00920BFD"/>
    <w:rsid w:val="009210A6"/>
    <w:rsid w:val="009227A8"/>
    <w:rsid w:val="009233CB"/>
    <w:rsid w:val="009243FE"/>
    <w:rsid w:val="0092467A"/>
    <w:rsid w:val="0092482A"/>
    <w:rsid w:val="00925147"/>
    <w:rsid w:val="00926583"/>
    <w:rsid w:val="00926C9D"/>
    <w:rsid w:val="0092717A"/>
    <w:rsid w:val="0093060C"/>
    <w:rsid w:val="00930A58"/>
    <w:rsid w:val="00932F71"/>
    <w:rsid w:val="00934467"/>
    <w:rsid w:val="0093531F"/>
    <w:rsid w:val="00935794"/>
    <w:rsid w:val="009372A0"/>
    <w:rsid w:val="00937676"/>
    <w:rsid w:val="00942A89"/>
    <w:rsid w:val="009437F5"/>
    <w:rsid w:val="0094410E"/>
    <w:rsid w:val="00944D18"/>
    <w:rsid w:val="00947460"/>
    <w:rsid w:val="0094750E"/>
    <w:rsid w:val="00947ED7"/>
    <w:rsid w:val="00950021"/>
    <w:rsid w:val="009503FD"/>
    <w:rsid w:val="0095162C"/>
    <w:rsid w:val="0095576C"/>
    <w:rsid w:val="009566A0"/>
    <w:rsid w:val="0095735B"/>
    <w:rsid w:val="009650CA"/>
    <w:rsid w:val="00965764"/>
    <w:rsid w:val="00966F49"/>
    <w:rsid w:val="00974C48"/>
    <w:rsid w:val="00975EDF"/>
    <w:rsid w:val="00976398"/>
    <w:rsid w:val="00976B58"/>
    <w:rsid w:val="009815B4"/>
    <w:rsid w:val="00983769"/>
    <w:rsid w:val="0098406F"/>
    <w:rsid w:val="00985025"/>
    <w:rsid w:val="009855D4"/>
    <w:rsid w:val="009869A4"/>
    <w:rsid w:val="00986AFD"/>
    <w:rsid w:val="00987A8B"/>
    <w:rsid w:val="009901E4"/>
    <w:rsid w:val="00992A0E"/>
    <w:rsid w:val="00992A29"/>
    <w:rsid w:val="00992E0D"/>
    <w:rsid w:val="0099439B"/>
    <w:rsid w:val="00997CED"/>
    <w:rsid w:val="009A0F23"/>
    <w:rsid w:val="009A1379"/>
    <w:rsid w:val="009A300E"/>
    <w:rsid w:val="009A4791"/>
    <w:rsid w:val="009A55EB"/>
    <w:rsid w:val="009A7A64"/>
    <w:rsid w:val="009B0C5E"/>
    <w:rsid w:val="009B1651"/>
    <w:rsid w:val="009B2165"/>
    <w:rsid w:val="009B24CF"/>
    <w:rsid w:val="009B319B"/>
    <w:rsid w:val="009B31E6"/>
    <w:rsid w:val="009B4348"/>
    <w:rsid w:val="009B56B0"/>
    <w:rsid w:val="009C298D"/>
    <w:rsid w:val="009C417F"/>
    <w:rsid w:val="009C44B8"/>
    <w:rsid w:val="009C458E"/>
    <w:rsid w:val="009C4767"/>
    <w:rsid w:val="009C5CA0"/>
    <w:rsid w:val="009C6DF2"/>
    <w:rsid w:val="009C7AF1"/>
    <w:rsid w:val="009D1E49"/>
    <w:rsid w:val="009D215A"/>
    <w:rsid w:val="009D2732"/>
    <w:rsid w:val="009D2885"/>
    <w:rsid w:val="009D34AA"/>
    <w:rsid w:val="009D371A"/>
    <w:rsid w:val="009D7AFC"/>
    <w:rsid w:val="009E0011"/>
    <w:rsid w:val="009E037E"/>
    <w:rsid w:val="009E1B05"/>
    <w:rsid w:val="009E24B8"/>
    <w:rsid w:val="009E3FF7"/>
    <w:rsid w:val="009E458B"/>
    <w:rsid w:val="009E463B"/>
    <w:rsid w:val="009E4E99"/>
    <w:rsid w:val="009E4E9A"/>
    <w:rsid w:val="009E57FA"/>
    <w:rsid w:val="009E61D8"/>
    <w:rsid w:val="009E766B"/>
    <w:rsid w:val="009F1466"/>
    <w:rsid w:val="009F171D"/>
    <w:rsid w:val="009F2F0D"/>
    <w:rsid w:val="009F602E"/>
    <w:rsid w:val="009F7067"/>
    <w:rsid w:val="009F7286"/>
    <w:rsid w:val="009F74AD"/>
    <w:rsid w:val="009F7B20"/>
    <w:rsid w:val="00A01E96"/>
    <w:rsid w:val="00A0358C"/>
    <w:rsid w:val="00A05404"/>
    <w:rsid w:val="00A05449"/>
    <w:rsid w:val="00A06295"/>
    <w:rsid w:val="00A064BA"/>
    <w:rsid w:val="00A077DA"/>
    <w:rsid w:val="00A0788C"/>
    <w:rsid w:val="00A11D91"/>
    <w:rsid w:val="00A12A49"/>
    <w:rsid w:val="00A14414"/>
    <w:rsid w:val="00A15B4F"/>
    <w:rsid w:val="00A15DA6"/>
    <w:rsid w:val="00A1624A"/>
    <w:rsid w:val="00A16922"/>
    <w:rsid w:val="00A17360"/>
    <w:rsid w:val="00A20401"/>
    <w:rsid w:val="00A20A21"/>
    <w:rsid w:val="00A21E08"/>
    <w:rsid w:val="00A22DD5"/>
    <w:rsid w:val="00A23EF0"/>
    <w:rsid w:val="00A2421F"/>
    <w:rsid w:val="00A258EA"/>
    <w:rsid w:val="00A2682D"/>
    <w:rsid w:val="00A2719D"/>
    <w:rsid w:val="00A30FAB"/>
    <w:rsid w:val="00A31195"/>
    <w:rsid w:val="00A31602"/>
    <w:rsid w:val="00A328FC"/>
    <w:rsid w:val="00A34852"/>
    <w:rsid w:val="00A34958"/>
    <w:rsid w:val="00A36619"/>
    <w:rsid w:val="00A401C7"/>
    <w:rsid w:val="00A40659"/>
    <w:rsid w:val="00A41DB5"/>
    <w:rsid w:val="00A42703"/>
    <w:rsid w:val="00A45BFF"/>
    <w:rsid w:val="00A46FEB"/>
    <w:rsid w:val="00A5107A"/>
    <w:rsid w:val="00A515B8"/>
    <w:rsid w:val="00A52ABA"/>
    <w:rsid w:val="00A52CBB"/>
    <w:rsid w:val="00A52E7A"/>
    <w:rsid w:val="00A54595"/>
    <w:rsid w:val="00A5459A"/>
    <w:rsid w:val="00A55E58"/>
    <w:rsid w:val="00A577D0"/>
    <w:rsid w:val="00A57A58"/>
    <w:rsid w:val="00A6078D"/>
    <w:rsid w:val="00A612B7"/>
    <w:rsid w:val="00A61C88"/>
    <w:rsid w:val="00A62323"/>
    <w:rsid w:val="00A62EB6"/>
    <w:rsid w:val="00A657F5"/>
    <w:rsid w:val="00A65B38"/>
    <w:rsid w:val="00A70874"/>
    <w:rsid w:val="00A76283"/>
    <w:rsid w:val="00A8010A"/>
    <w:rsid w:val="00A80453"/>
    <w:rsid w:val="00A823A0"/>
    <w:rsid w:val="00A8326B"/>
    <w:rsid w:val="00A836C8"/>
    <w:rsid w:val="00A85247"/>
    <w:rsid w:val="00A867CC"/>
    <w:rsid w:val="00A870EE"/>
    <w:rsid w:val="00A90EF1"/>
    <w:rsid w:val="00A92C7E"/>
    <w:rsid w:val="00A94CBC"/>
    <w:rsid w:val="00A95B7C"/>
    <w:rsid w:val="00A96052"/>
    <w:rsid w:val="00A963F4"/>
    <w:rsid w:val="00A96798"/>
    <w:rsid w:val="00AA0D78"/>
    <w:rsid w:val="00AA0F1A"/>
    <w:rsid w:val="00AA23B4"/>
    <w:rsid w:val="00AA719A"/>
    <w:rsid w:val="00AA7980"/>
    <w:rsid w:val="00AA7D7C"/>
    <w:rsid w:val="00AA7E91"/>
    <w:rsid w:val="00AB093F"/>
    <w:rsid w:val="00AB67C9"/>
    <w:rsid w:val="00AB6DD7"/>
    <w:rsid w:val="00AC0215"/>
    <w:rsid w:val="00AC04A7"/>
    <w:rsid w:val="00AC06A7"/>
    <w:rsid w:val="00AC101F"/>
    <w:rsid w:val="00AC26D6"/>
    <w:rsid w:val="00AC2A2D"/>
    <w:rsid w:val="00AC31BF"/>
    <w:rsid w:val="00AC4AD4"/>
    <w:rsid w:val="00AC4F9F"/>
    <w:rsid w:val="00AC602C"/>
    <w:rsid w:val="00AC67F0"/>
    <w:rsid w:val="00AC6C26"/>
    <w:rsid w:val="00AD0821"/>
    <w:rsid w:val="00AD1582"/>
    <w:rsid w:val="00AD17FA"/>
    <w:rsid w:val="00AD18F0"/>
    <w:rsid w:val="00AD677B"/>
    <w:rsid w:val="00AD705F"/>
    <w:rsid w:val="00AE0E84"/>
    <w:rsid w:val="00AE23F6"/>
    <w:rsid w:val="00AE27E6"/>
    <w:rsid w:val="00AE2B36"/>
    <w:rsid w:val="00AE431C"/>
    <w:rsid w:val="00AE53D1"/>
    <w:rsid w:val="00AE6B98"/>
    <w:rsid w:val="00AF0584"/>
    <w:rsid w:val="00AF1BFF"/>
    <w:rsid w:val="00AF55EE"/>
    <w:rsid w:val="00AF7600"/>
    <w:rsid w:val="00B013AE"/>
    <w:rsid w:val="00B01B31"/>
    <w:rsid w:val="00B049B0"/>
    <w:rsid w:val="00B05486"/>
    <w:rsid w:val="00B07BA5"/>
    <w:rsid w:val="00B10828"/>
    <w:rsid w:val="00B11832"/>
    <w:rsid w:val="00B11AFC"/>
    <w:rsid w:val="00B11EC8"/>
    <w:rsid w:val="00B12E05"/>
    <w:rsid w:val="00B13646"/>
    <w:rsid w:val="00B14161"/>
    <w:rsid w:val="00B145AD"/>
    <w:rsid w:val="00B14FDB"/>
    <w:rsid w:val="00B20ED1"/>
    <w:rsid w:val="00B2108D"/>
    <w:rsid w:val="00B21F95"/>
    <w:rsid w:val="00B22A33"/>
    <w:rsid w:val="00B2334F"/>
    <w:rsid w:val="00B23757"/>
    <w:rsid w:val="00B24709"/>
    <w:rsid w:val="00B267ED"/>
    <w:rsid w:val="00B27FBA"/>
    <w:rsid w:val="00B30669"/>
    <w:rsid w:val="00B30D05"/>
    <w:rsid w:val="00B329D7"/>
    <w:rsid w:val="00B32C03"/>
    <w:rsid w:val="00B33651"/>
    <w:rsid w:val="00B33DC9"/>
    <w:rsid w:val="00B33EFD"/>
    <w:rsid w:val="00B34DFA"/>
    <w:rsid w:val="00B3615B"/>
    <w:rsid w:val="00B372B2"/>
    <w:rsid w:val="00B37C21"/>
    <w:rsid w:val="00B40482"/>
    <w:rsid w:val="00B42211"/>
    <w:rsid w:val="00B44155"/>
    <w:rsid w:val="00B47D64"/>
    <w:rsid w:val="00B50A3F"/>
    <w:rsid w:val="00B51E61"/>
    <w:rsid w:val="00B52E33"/>
    <w:rsid w:val="00B57BB4"/>
    <w:rsid w:val="00B61283"/>
    <w:rsid w:val="00B63166"/>
    <w:rsid w:val="00B6696D"/>
    <w:rsid w:val="00B67AFC"/>
    <w:rsid w:val="00B70919"/>
    <w:rsid w:val="00B71506"/>
    <w:rsid w:val="00B72743"/>
    <w:rsid w:val="00B7441B"/>
    <w:rsid w:val="00B753C5"/>
    <w:rsid w:val="00B77193"/>
    <w:rsid w:val="00B8071C"/>
    <w:rsid w:val="00B81190"/>
    <w:rsid w:val="00B81238"/>
    <w:rsid w:val="00B814F6"/>
    <w:rsid w:val="00B82196"/>
    <w:rsid w:val="00B829DC"/>
    <w:rsid w:val="00B82F1B"/>
    <w:rsid w:val="00B85761"/>
    <w:rsid w:val="00B8642D"/>
    <w:rsid w:val="00B9450A"/>
    <w:rsid w:val="00B95F68"/>
    <w:rsid w:val="00B96E19"/>
    <w:rsid w:val="00BA186E"/>
    <w:rsid w:val="00BA198D"/>
    <w:rsid w:val="00BA2534"/>
    <w:rsid w:val="00BA3AD3"/>
    <w:rsid w:val="00BA5357"/>
    <w:rsid w:val="00BA5429"/>
    <w:rsid w:val="00BA7B1A"/>
    <w:rsid w:val="00BB0BB0"/>
    <w:rsid w:val="00BB160F"/>
    <w:rsid w:val="00BB21C9"/>
    <w:rsid w:val="00BB37DE"/>
    <w:rsid w:val="00BB4588"/>
    <w:rsid w:val="00BB53AF"/>
    <w:rsid w:val="00BB62AF"/>
    <w:rsid w:val="00BB71C2"/>
    <w:rsid w:val="00BB774A"/>
    <w:rsid w:val="00BC1631"/>
    <w:rsid w:val="00BC298F"/>
    <w:rsid w:val="00BC3D98"/>
    <w:rsid w:val="00BC46F9"/>
    <w:rsid w:val="00BC5442"/>
    <w:rsid w:val="00BC6178"/>
    <w:rsid w:val="00BD07A7"/>
    <w:rsid w:val="00BD4445"/>
    <w:rsid w:val="00BD613D"/>
    <w:rsid w:val="00BD6D6C"/>
    <w:rsid w:val="00BE0418"/>
    <w:rsid w:val="00BE0438"/>
    <w:rsid w:val="00BE3415"/>
    <w:rsid w:val="00BE4C0F"/>
    <w:rsid w:val="00BE5222"/>
    <w:rsid w:val="00BE7B2E"/>
    <w:rsid w:val="00BF09AC"/>
    <w:rsid w:val="00BF24BE"/>
    <w:rsid w:val="00BF267B"/>
    <w:rsid w:val="00BF47E4"/>
    <w:rsid w:val="00BF4A03"/>
    <w:rsid w:val="00BF58B0"/>
    <w:rsid w:val="00C011D0"/>
    <w:rsid w:val="00C01998"/>
    <w:rsid w:val="00C01A72"/>
    <w:rsid w:val="00C01C2C"/>
    <w:rsid w:val="00C0451D"/>
    <w:rsid w:val="00C0568D"/>
    <w:rsid w:val="00C06B10"/>
    <w:rsid w:val="00C072ED"/>
    <w:rsid w:val="00C07978"/>
    <w:rsid w:val="00C10921"/>
    <w:rsid w:val="00C11B44"/>
    <w:rsid w:val="00C12641"/>
    <w:rsid w:val="00C14FB5"/>
    <w:rsid w:val="00C1753E"/>
    <w:rsid w:val="00C21D1A"/>
    <w:rsid w:val="00C230E9"/>
    <w:rsid w:val="00C241BF"/>
    <w:rsid w:val="00C2642D"/>
    <w:rsid w:val="00C27810"/>
    <w:rsid w:val="00C27D0F"/>
    <w:rsid w:val="00C27D95"/>
    <w:rsid w:val="00C30126"/>
    <w:rsid w:val="00C30992"/>
    <w:rsid w:val="00C32F7B"/>
    <w:rsid w:val="00C34504"/>
    <w:rsid w:val="00C34AD9"/>
    <w:rsid w:val="00C37E9F"/>
    <w:rsid w:val="00C37EF2"/>
    <w:rsid w:val="00C4238A"/>
    <w:rsid w:val="00C4360F"/>
    <w:rsid w:val="00C4576B"/>
    <w:rsid w:val="00C46273"/>
    <w:rsid w:val="00C50FE0"/>
    <w:rsid w:val="00C51F58"/>
    <w:rsid w:val="00C520D8"/>
    <w:rsid w:val="00C5530F"/>
    <w:rsid w:val="00C55D96"/>
    <w:rsid w:val="00C561B6"/>
    <w:rsid w:val="00C60C86"/>
    <w:rsid w:val="00C614A5"/>
    <w:rsid w:val="00C61746"/>
    <w:rsid w:val="00C625DA"/>
    <w:rsid w:val="00C634EC"/>
    <w:rsid w:val="00C64CB3"/>
    <w:rsid w:val="00C662BA"/>
    <w:rsid w:val="00C717FC"/>
    <w:rsid w:val="00C71A7A"/>
    <w:rsid w:val="00C72F05"/>
    <w:rsid w:val="00C73697"/>
    <w:rsid w:val="00C73859"/>
    <w:rsid w:val="00C747BE"/>
    <w:rsid w:val="00C76772"/>
    <w:rsid w:val="00C829B1"/>
    <w:rsid w:val="00C84B73"/>
    <w:rsid w:val="00C85AFC"/>
    <w:rsid w:val="00C86145"/>
    <w:rsid w:val="00C8664F"/>
    <w:rsid w:val="00C87C5C"/>
    <w:rsid w:val="00C91170"/>
    <w:rsid w:val="00C92A20"/>
    <w:rsid w:val="00C935EE"/>
    <w:rsid w:val="00C93CCD"/>
    <w:rsid w:val="00C94838"/>
    <w:rsid w:val="00C95CBA"/>
    <w:rsid w:val="00C95CC0"/>
    <w:rsid w:val="00C967B9"/>
    <w:rsid w:val="00C9696D"/>
    <w:rsid w:val="00CA0309"/>
    <w:rsid w:val="00CA1676"/>
    <w:rsid w:val="00CA1B5C"/>
    <w:rsid w:val="00CA1CA5"/>
    <w:rsid w:val="00CA3028"/>
    <w:rsid w:val="00CA54F2"/>
    <w:rsid w:val="00CA552D"/>
    <w:rsid w:val="00CA57E7"/>
    <w:rsid w:val="00CA5D61"/>
    <w:rsid w:val="00CA63AE"/>
    <w:rsid w:val="00CA63EE"/>
    <w:rsid w:val="00CA6827"/>
    <w:rsid w:val="00CA6C08"/>
    <w:rsid w:val="00CA6C22"/>
    <w:rsid w:val="00CB05E2"/>
    <w:rsid w:val="00CB1CE7"/>
    <w:rsid w:val="00CB2FD6"/>
    <w:rsid w:val="00CB376A"/>
    <w:rsid w:val="00CB3F1A"/>
    <w:rsid w:val="00CB4DE7"/>
    <w:rsid w:val="00CB604B"/>
    <w:rsid w:val="00CB6F32"/>
    <w:rsid w:val="00CB72DF"/>
    <w:rsid w:val="00CC0293"/>
    <w:rsid w:val="00CC14B7"/>
    <w:rsid w:val="00CC171D"/>
    <w:rsid w:val="00CC200D"/>
    <w:rsid w:val="00CC40A4"/>
    <w:rsid w:val="00CC4CB6"/>
    <w:rsid w:val="00CC55B5"/>
    <w:rsid w:val="00CC7DB0"/>
    <w:rsid w:val="00CD0393"/>
    <w:rsid w:val="00CD20C4"/>
    <w:rsid w:val="00CD3311"/>
    <w:rsid w:val="00CD3621"/>
    <w:rsid w:val="00CD5952"/>
    <w:rsid w:val="00CD607B"/>
    <w:rsid w:val="00CD643D"/>
    <w:rsid w:val="00CD7733"/>
    <w:rsid w:val="00CE36A6"/>
    <w:rsid w:val="00CE47D7"/>
    <w:rsid w:val="00CE482D"/>
    <w:rsid w:val="00CE718B"/>
    <w:rsid w:val="00CE7B40"/>
    <w:rsid w:val="00CF03DC"/>
    <w:rsid w:val="00CF0D92"/>
    <w:rsid w:val="00CF141B"/>
    <w:rsid w:val="00CF1B40"/>
    <w:rsid w:val="00CF1D78"/>
    <w:rsid w:val="00CF1E41"/>
    <w:rsid w:val="00CF2119"/>
    <w:rsid w:val="00CF234D"/>
    <w:rsid w:val="00CF2959"/>
    <w:rsid w:val="00CF411C"/>
    <w:rsid w:val="00CF4B77"/>
    <w:rsid w:val="00CF5FF8"/>
    <w:rsid w:val="00D00AF6"/>
    <w:rsid w:val="00D01EB3"/>
    <w:rsid w:val="00D022C7"/>
    <w:rsid w:val="00D03E45"/>
    <w:rsid w:val="00D04637"/>
    <w:rsid w:val="00D04A0C"/>
    <w:rsid w:val="00D04AC5"/>
    <w:rsid w:val="00D04D66"/>
    <w:rsid w:val="00D0574E"/>
    <w:rsid w:val="00D0618D"/>
    <w:rsid w:val="00D10CB7"/>
    <w:rsid w:val="00D1259B"/>
    <w:rsid w:val="00D1322C"/>
    <w:rsid w:val="00D13333"/>
    <w:rsid w:val="00D13A95"/>
    <w:rsid w:val="00D13BB6"/>
    <w:rsid w:val="00D153F0"/>
    <w:rsid w:val="00D170B2"/>
    <w:rsid w:val="00D17DFE"/>
    <w:rsid w:val="00D210DC"/>
    <w:rsid w:val="00D21DCD"/>
    <w:rsid w:val="00D2302E"/>
    <w:rsid w:val="00D254C3"/>
    <w:rsid w:val="00D2596A"/>
    <w:rsid w:val="00D266E1"/>
    <w:rsid w:val="00D310A1"/>
    <w:rsid w:val="00D33C35"/>
    <w:rsid w:val="00D34457"/>
    <w:rsid w:val="00D3478D"/>
    <w:rsid w:val="00D3502D"/>
    <w:rsid w:val="00D358C2"/>
    <w:rsid w:val="00D378B7"/>
    <w:rsid w:val="00D41658"/>
    <w:rsid w:val="00D418BF"/>
    <w:rsid w:val="00D434D9"/>
    <w:rsid w:val="00D44912"/>
    <w:rsid w:val="00D45729"/>
    <w:rsid w:val="00D45934"/>
    <w:rsid w:val="00D46D87"/>
    <w:rsid w:val="00D51032"/>
    <w:rsid w:val="00D53865"/>
    <w:rsid w:val="00D53DEF"/>
    <w:rsid w:val="00D5480E"/>
    <w:rsid w:val="00D551AB"/>
    <w:rsid w:val="00D552DF"/>
    <w:rsid w:val="00D55484"/>
    <w:rsid w:val="00D55727"/>
    <w:rsid w:val="00D5664F"/>
    <w:rsid w:val="00D57C8E"/>
    <w:rsid w:val="00D60AF8"/>
    <w:rsid w:val="00D64C36"/>
    <w:rsid w:val="00D678BA"/>
    <w:rsid w:val="00D679C5"/>
    <w:rsid w:val="00D71AC4"/>
    <w:rsid w:val="00D72083"/>
    <w:rsid w:val="00D73B52"/>
    <w:rsid w:val="00D76088"/>
    <w:rsid w:val="00D761A8"/>
    <w:rsid w:val="00D76447"/>
    <w:rsid w:val="00D77370"/>
    <w:rsid w:val="00D85ED9"/>
    <w:rsid w:val="00D861D0"/>
    <w:rsid w:val="00D87F28"/>
    <w:rsid w:val="00D90E80"/>
    <w:rsid w:val="00D9159A"/>
    <w:rsid w:val="00D91808"/>
    <w:rsid w:val="00D947B0"/>
    <w:rsid w:val="00D96A2A"/>
    <w:rsid w:val="00D97091"/>
    <w:rsid w:val="00DA0811"/>
    <w:rsid w:val="00DA3365"/>
    <w:rsid w:val="00DA436B"/>
    <w:rsid w:val="00DA542B"/>
    <w:rsid w:val="00DA6CFD"/>
    <w:rsid w:val="00DA75FE"/>
    <w:rsid w:val="00DB0059"/>
    <w:rsid w:val="00DB1226"/>
    <w:rsid w:val="00DB1397"/>
    <w:rsid w:val="00DB1E02"/>
    <w:rsid w:val="00DB3C89"/>
    <w:rsid w:val="00DB3E37"/>
    <w:rsid w:val="00DB4063"/>
    <w:rsid w:val="00DB4C81"/>
    <w:rsid w:val="00DB57B5"/>
    <w:rsid w:val="00DB6A76"/>
    <w:rsid w:val="00DB6B56"/>
    <w:rsid w:val="00DC283B"/>
    <w:rsid w:val="00DC3492"/>
    <w:rsid w:val="00DC55E3"/>
    <w:rsid w:val="00DC6A4F"/>
    <w:rsid w:val="00DC6BFE"/>
    <w:rsid w:val="00DC6EEC"/>
    <w:rsid w:val="00DD0A7E"/>
    <w:rsid w:val="00DD0BC2"/>
    <w:rsid w:val="00DD2C1C"/>
    <w:rsid w:val="00DD30C0"/>
    <w:rsid w:val="00DD34AA"/>
    <w:rsid w:val="00DD5312"/>
    <w:rsid w:val="00DD6CAE"/>
    <w:rsid w:val="00DD6D42"/>
    <w:rsid w:val="00DD7A7E"/>
    <w:rsid w:val="00DE10B5"/>
    <w:rsid w:val="00DE1D60"/>
    <w:rsid w:val="00DE35B6"/>
    <w:rsid w:val="00DE3E43"/>
    <w:rsid w:val="00DE418A"/>
    <w:rsid w:val="00DE441B"/>
    <w:rsid w:val="00DE4DDD"/>
    <w:rsid w:val="00DF144B"/>
    <w:rsid w:val="00DF27D4"/>
    <w:rsid w:val="00DF2BC9"/>
    <w:rsid w:val="00DF4EF2"/>
    <w:rsid w:val="00DF62FF"/>
    <w:rsid w:val="00DF661C"/>
    <w:rsid w:val="00DF746F"/>
    <w:rsid w:val="00DF7B5A"/>
    <w:rsid w:val="00DF7F45"/>
    <w:rsid w:val="00E01A06"/>
    <w:rsid w:val="00E03D7F"/>
    <w:rsid w:val="00E0426C"/>
    <w:rsid w:val="00E04420"/>
    <w:rsid w:val="00E0527A"/>
    <w:rsid w:val="00E05B12"/>
    <w:rsid w:val="00E074EB"/>
    <w:rsid w:val="00E113C6"/>
    <w:rsid w:val="00E11D8D"/>
    <w:rsid w:val="00E14DE2"/>
    <w:rsid w:val="00E16EBA"/>
    <w:rsid w:val="00E21AFF"/>
    <w:rsid w:val="00E261CC"/>
    <w:rsid w:val="00E302B0"/>
    <w:rsid w:val="00E309AD"/>
    <w:rsid w:val="00E31322"/>
    <w:rsid w:val="00E362D5"/>
    <w:rsid w:val="00E4035A"/>
    <w:rsid w:val="00E40EED"/>
    <w:rsid w:val="00E41A4C"/>
    <w:rsid w:val="00E428EA"/>
    <w:rsid w:val="00E456EF"/>
    <w:rsid w:val="00E463FC"/>
    <w:rsid w:val="00E4715C"/>
    <w:rsid w:val="00E472EB"/>
    <w:rsid w:val="00E504D7"/>
    <w:rsid w:val="00E50553"/>
    <w:rsid w:val="00E5193F"/>
    <w:rsid w:val="00E5212B"/>
    <w:rsid w:val="00E52502"/>
    <w:rsid w:val="00E52995"/>
    <w:rsid w:val="00E5590D"/>
    <w:rsid w:val="00E565BB"/>
    <w:rsid w:val="00E60440"/>
    <w:rsid w:val="00E6192D"/>
    <w:rsid w:val="00E624AB"/>
    <w:rsid w:val="00E6569D"/>
    <w:rsid w:val="00E66DA1"/>
    <w:rsid w:val="00E67E26"/>
    <w:rsid w:val="00E70310"/>
    <w:rsid w:val="00E708A3"/>
    <w:rsid w:val="00E7462C"/>
    <w:rsid w:val="00E746AE"/>
    <w:rsid w:val="00E76BDF"/>
    <w:rsid w:val="00E779FD"/>
    <w:rsid w:val="00E80E46"/>
    <w:rsid w:val="00E818C3"/>
    <w:rsid w:val="00E83717"/>
    <w:rsid w:val="00E83A11"/>
    <w:rsid w:val="00E84787"/>
    <w:rsid w:val="00E86B32"/>
    <w:rsid w:val="00E87390"/>
    <w:rsid w:val="00E927A4"/>
    <w:rsid w:val="00E94356"/>
    <w:rsid w:val="00E94FF9"/>
    <w:rsid w:val="00E9508F"/>
    <w:rsid w:val="00E95DB5"/>
    <w:rsid w:val="00E976FB"/>
    <w:rsid w:val="00EA1750"/>
    <w:rsid w:val="00EA1FE4"/>
    <w:rsid w:val="00EA39D4"/>
    <w:rsid w:val="00EA40EE"/>
    <w:rsid w:val="00EA4BE1"/>
    <w:rsid w:val="00EA77CF"/>
    <w:rsid w:val="00EB17C0"/>
    <w:rsid w:val="00EB3BC2"/>
    <w:rsid w:val="00EB3DAD"/>
    <w:rsid w:val="00EB580E"/>
    <w:rsid w:val="00EB60FA"/>
    <w:rsid w:val="00EB61A0"/>
    <w:rsid w:val="00EB71C6"/>
    <w:rsid w:val="00EB7817"/>
    <w:rsid w:val="00EB7ABA"/>
    <w:rsid w:val="00EC0438"/>
    <w:rsid w:val="00EC3466"/>
    <w:rsid w:val="00EC4264"/>
    <w:rsid w:val="00EC5499"/>
    <w:rsid w:val="00EC73C5"/>
    <w:rsid w:val="00ED0574"/>
    <w:rsid w:val="00ED10C2"/>
    <w:rsid w:val="00ED36FB"/>
    <w:rsid w:val="00ED3BE2"/>
    <w:rsid w:val="00EE0F0E"/>
    <w:rsid w:val="00EE1497"/>
    <w:rsid w:val="00EE3038"/>
    <w:rsid w:val="00EE3062"/>
    <w:rsid w:val="00EE36D3"/>
    <w:rsid w:val="00EE5C0E"/>
    <w:rsid w:val="00EE70A0"/>
    <w:rsid w:val="00EF0AD6"/>
    <w:rsid w:val="00EF0D20"/>
    <w:rsid w:val="00EF2C17"/>
    <w:rsid w:val="00EF2ECD"/>
    <w:rsid w:val="00EF2F29"/>
    <w:rsid w:val="00EF7764"/>
    <w:rsid w:val="00EF77FB"/>
    <w:rsid w:val="00EF78C4"/>
    <w:rsid w:val="00EF7C82"/>
    <w:rsid w:val="00F0012B"/>
    <w:rsid w:val="00F00C97"/>
    <w:rsid w:val="00F023D7"/>
    <w:rsid w:val="00F0373D"/>
    <w:rsid w:val="00F0482C"/>
    <w:rsid w:val="00F05AFB"/>
    <w:rsid w:val="00F05C23"/>
    <w:rsid w:val="00F065B4"/>
    <w:rsid w:val="00F06DAB"/>
    <w:rsid w:val="00F07AEF"/>
    <w:rsid w:val="00F07B5B"/>
    <w:rsid w:val="00F109AE"/>
    <w:rsid w:val="00F138FF"/>
    <w:rsid w:val="00F14B31"/>
    <w:rsid w:val="00F14C05"/>
    <w:rsid w:val="00F14C21"/>
    <w:rsid w:val="00F1585A"/>
    <w:rsid w:val="00F158EE"/>
    <w:rsid w:val="00F16A90"/>
    <w:rsid w:val="00F17C6F"/>
    <w:rsid w:val="00F17C71"/>
    <w:rsid w:val="00F2015F"/>
    <w:rsid w:val="00F214EA"/>
    <w:rsid w:val="00F221F9"/>
    <w:rsid w:val="00F22203"/>
    <w:rsid w:val="00F270C8"/>
    <w:rsid w:val="00F27288"/>
    <w:rsid w:val="00F275EC"/>
    <w:rsid w:val="00F32822"/>
    <w:rsid w:val="00F334CF"/>
    <w:rsid w:val="00F33738"/>
    <w:rsid w:val="00F3454C"/>
    <w:rsid w:val="00F36189"/>
    <w:rsid w:val="00F377B5"/>
    <w:rsid w:val="00F413DC"/>
    <w:rsid w:val="00F42CDC"/>
    <w:rsid w:val="00F4500D"/>
    <w:rsid w:val="00F46418"/>
    <w:rsid w:val="00F50AF4"/>
    <w:rsid w:val="00F5233E"/>
    <w:rsid w:val="00F52449"/>
    <w:rsid w:val="00F53277"/>
    <w:rsid w:val="00F53C90"/>
    <w:rsid w:val="00F54939"/>
    <w:rsid w:val="00F55B59"/>
    <w:rsid w:val="00F55BE7"/>
    <w:rsid w:val="00F571CC"/>
    <w:rsid w:val="00F608D8"/>
    <w:rsid w:val="00F60AB0"/>
    <w:rsid w:val="00F60AF2"/>
    <w:rsid w:val="00F619F3"/>
    <w:rsid w:val="00F61BBD"/>
    <w:rsid w:val="00F6215D"/>
    <w:rsid w:val="00F63094"/>
    <w:rsid w:val="00F63679"/>
    <w:rsid w:val="00F6391F"/>
    <w:rsid w:val="00F657EF"/>
    <w:rsid w:val="00F6580D"/>
    <w:rsid w:val="00F65E4B"/>
    <w:rsid w:val="00F6616A"/>
    <w:rsid w:val="00F6748F"/>
    <w:rsid w:val="00F70251"/>
    <w:rsid w:val="00F70AF5"/>
    <w:rsid w:val="00F71A9C"/>
    <w:rsid w:val="00F72113"/>
    <w:rsid w:val="00F72892"/>
    <w:rsid w:val="00F73660"/>
    <w:rsid w:val="00F75325"/>
    <w:rsid w:val="00F75AFD"/>
    <w:rsid w:val="00F77EB9"/>
    <w:rsid w:val="00F80C9A"/>
    <w:rsid w:val="00F8127A"/>
    <w:rsid w:val="00F81E11"/>
    <w:rsid w:val="00F823BD"/>
    <w:rsid w:val="00F85B5F"/>
    <w:rsid w:val="00F870A8"/>
    <w:rsid w:val="00F87273"/>
    <w:rsid w:val="00F87E14"/>
    <w:rsid w:val="00F91187"/>
    <w:rsid w:val="00F9190A"/>
    <w:rsid w:val="00F91EFA"/>
    <w:rsid w:val="00F93113"/>
    <w:rsid w:val="00F972C3"/>
    <w:rsid w:val="00FA0B06"/>
    <w:rsid w:val="00FA18D9"/>
    <w:rsid w:val="00FA3151"/>
    <w:rsid w:val="00FA632E"/>
    <w:rsid w:val="00FA69C3"/>
    <w:rsid w:val="00FA7213"/>
    <w:rsid w:val="00FB10F5"/>
    <w:rsid w:val="00FB1917"/>
    <w:rsid w:val="00FB2FAC"/>
    <w:rsid w:val="00FB4471"/>
    <w:rsid w:val="00FB5848"/>
    <w:rsid w:val="00FB7978"/>
    <w:rsid w:val="00FB7A1C"/>
    <w:rsid w:val="00FB7E07"/>
    <w:rsid w:val="00FC2B63"/>
    <w:rsid w:val="00FC2E6F"/>
    <w:rsid w:val="00FC3A93"/>
    <w:rsid w:val="00FC464E"/>
    <w:rsid w:val="00FC4D28"/>
    <w:rsid w:val="00FC6D7F"/>
    <w:rsid w:val="00FD07D7"/>
    <w:rsid w:val="00FD1BAF"/>
    <w:rsid w:val="00FD20D5"/>
    <w:rsid w:val="00FD2387"/>
    <w:rsid w:val="00FD3E87"/>
    <w:rsid w:val="00FD5F8B"/>
    <w:rsid w:val="00FD6DA7"/>
    <w:rsid w:val="00FD72B0"/>
    <w:rsid w:val="00FE13D1"/>
    <w:rsid w:val="00FE2525"/>
    <w:rsid w:val="00FE2AD0"/>
    <w:rsid w:val="00FE36B3"/>
    <w:rsid w:val="00FE5958"/>
    <w:rsid w:val="00FE68F1"/>
    <w:rsid w:val="00FE74B1"/>
    <w:rsid w:val="00FE7ECC"/>
    <w:rsid w:val="00FF0E05"/>
    <w:rsid w:val="00FF29C4"/>
    <w:rsid w:val="00FF35E9"/>
    <w:rsid w:val="00FF579C"/>
    <w:rsid w:val="00FF5F39"/>
    <w:rsid w:val="00FF622B"/>
    <w:rsid w:val="00FF6817"/>
    <w:rsid w:val="00FF7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  <w14:docId w14:val="7E40E066"/>
  <w15:docId w15:val="{43253724-4DA6-4904-80EF-27076876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4C3"/>
    <w:rPr>
      <w:sz w:val="24"/>
      <w:szCs w:val="24"/>
    </w:rPr>
  </w:style>
  <w:style w:type="paragraph" w:styleId="Ttulo1">
    <w:name w:val="heading 1"/>
    <w:basedOn w:val="Normal"/>
    <w:next w:val="Normal"/>
    <w:qFormat/>
    <w:rsid w:val="00D2596A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D2596A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D2596A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link w:val="Ttulo4Char"/>
    <w:qFormat/>
    <w:rsid w:val="00D2596A"/>
    <w:pPr>
      <w:keepNext/>
      <w:spacing w:line="240" w:lineRule="atLeast"/>
      <w:jc w:val="both"/>
      <w:outlineLvl w:val="3"/>
    </w:pPr>
    <w:rPr>
      <w:rFonts w:ascii="Arial" w:hAnsi="Arial"/>
      <w:b/>
      <w:bCs/>
    </w:rPr>
  </w:style>
  <w:style w:type="paragraph" w:styleId="Ttulo5">
    <w:name w:val="heading 5"/>
    <w:basedOn w:val="Normal"/>
    <w:next w:val="Normal"/>
    <w:qFormat/>
    <w:rsid w:val="00D2596A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D2596A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uiPriority w:val="1"/>
    <w:qFormat/>
    <w:rsid w:val="00D2596A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rsid w:val="00D2596A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D2596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D2596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D2596A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D2596A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D2596A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texto">
    <w:name w:val="texto"/>
    <w:basedOn w:val="Fontepargpadro"/>
    <w:rsid w:val="00FF7596"/>
  </w:style>
  <w:style w:type="character" w:customStyle="1" w:styleId="c4">
    <w:name w:val="c4"/>
    <w:basedOn w:val="Fontepargpadro"/>
    <w:rsid w:val="00AC04A7"/>
  </w:style>
  <w:style w:type="character" w:customStyle="1" w:styleId="texto1">
    <w:name w:val="texto1"/>
    <w:rsid w:val="00852D21"/>
    <w:rPr>
      <w:rFonts w:ascii="Verdana" w:hAnsi="Verdana" w:hint="default"/>
      <w:b w:val="0"/>
      <w:bCs w:val="0"/>
      <w:color w:val="000000"/>
      <w:sz w:val="17"/>
      <w:szCs w:val="17"/>
    </w:rPr>
  </w:style>
  <w:style w:type="character" w:styleId="nfase">
    <w:name w:val="Emphasis"/>
    <w:qFormat/>
    <w:rsid w:val="00894D8C"/>
    <w:rPr>
      <w:i/>
      <w:iCs/>
    </w:rPr>
  </w:style>
  <w:style w:type="character" w:customStyle="1" w:styleId="Ttulo4Char">
    <w:name w:val="Título 4 Char"/>
    <w:link w:val="Ttulo4"/>
    <w:rsid w:val="00531300"/>
    <w:rPr>
      <w:rFonts w:ascii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14393B"/>
    <w:pPr>
      <w:ind w:left="708"/>
    </w:pPr>
  </w:style>
  <w:style w:type="character" w:styleId="Nmerodepgina">
    <w:name w:val="page number"/>
    <w:basedOn w:val="Fontepargpadro"/>
    <w:rsid w:val="006A3860"/>
  </w:style>
  <w:style w:type="character" w:styleId="Hyperlink">
    <w:name w:val="Hyperlink"/>
    <w:rsid w:val="006E509C"/>
    <w:rPr>
      <w:color w:val="0000FF"/>
      <w:u w:val="single"/>
    </w:rPr>
  </w:style>
  <w:style w:type="paragraph" w:customStyle="1" w:styleId="A140165">
    <w:name w:val="_A140165"/>
    <w:rsid w:val="00B814F6"/>
    <w:pPr>
      <w:widowControl w:val="0"/>
      <w:suppressAutoHyphens/>
      <w:ind w:right="1440" w:firstLine="1872"/>
      <w:jc w:val="both"/>
    </w:pPr>
    <w:rPr>
      <w:color w:val="000000"/>
      <w:sz w:val="24"/>
      <w:lang w:eastAsia="ar-SA"/>
    </w:rPr>
  </w:style>
  <w:style w:type="paragraph" w:customStyle="1" w:styleId="Contedodatabela">
    <w:name w:val="Conteúdo da tabela"/>
    <w:basedOn w:val="Normal"/>
    <w:rsid w:val="00B814F6"/>
    <w:pPr>
      <w:widowControl w:val="0"/>
      <w:suppressLineNumbers/>
      <w:suppressAutoHyphens/>
    </w:pPr>
    <w:rPr>
      <w:rFonts w:eastAsia="Lucida Sans Unicode" w:cs="Tahoma"/>
      <w:szCs w:val="20"/>
      <w:lang w:eastAsia="ar-SA"/>
    </w:rPr>
  </w:style>
  <w:style w:type="paragraph" w:customStyle="1" w:styleId="Ttulodatabela">
    <w:name w:val="Título da tabela"/>
    <w:basedOn w:val="Contedodatabela"/>
    <w:rsid w:val="00B814F6"/>
    <w:pPr>
      <w:widowControl/>
      <w:jc w:val="center"/>
    </w:pPr>
    <w:rPr>
      <w:rFonts w:eastAsia="Times New Roman" w:cs="Times New Roman"/>
      <w:b/>
      <w:bCs/>
      <w:i/>
      <w:iCs/>
      <w:sz w:val="20"/>
    </w:rPr>
  </w:style>
  <w:style w:type="paragraph" w:customStyle="1" w:styleId="Textopr-formatado">
    <w:name w:val="Texto pré-formatado"/>
    <w:basedOn w:val="Normal"/>
    <w:rsid w:val="00B814F6"/>
    <w:pPr>
      <w:suppressAutoHyphens/>
    </w:pPr>
    <w:rPr>
      <w:rFonts w:ascii="Courier New" w:eastAsia="Courier New" w:hAnsi="Courier New" w:cs="Courier New"/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C46273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paragraph" w:customStyle="1" w:styleId="Ttulo110">
    <w:name w:val="Título 11"/>
    <w:basedOn w:val="Normal"/>
    <w:uiPriority w:val="1"/>
    <w:qFormat/>
    <w:rsid w:val="00373F74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character" w:customStyle="1" w:styleId="RecuodecorpodetextoChar">
    <w:name w:val="Recuo de corpo de texto Char"/>
    <w:basedOn w:val="Fontepargpadro"/>
    <w:link w:val="Recuodecorpodetexto"/>
    <w:rsid w:val="00F823BD"/>
    <w:rPr>
      <w:rFonts w:ascii="Arial" w:hAnsi="Arial" w:cs="Arial"/>
      <w:sz w:val="28"/>
      <w:szCs w:val="24"/>
    </w:rPr>
  </w:style>
  <w:style w:type="character" w:customStyle="1" w:styleId="Ttulo2Char">
    <w:name w:val="Título 2 Char"/>
    <w:basedOn w:val="Fontepargpadro"/>
    <w:link w:val="Ttulo2"/>
    <w:qFormat/>
    <w:rsid w:val="00005683"/>
    <w:rPr>
      <w:rFonts w:ascii="Verdana" w:hAnsi="Verdana"/>
      <w:sz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95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7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1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46086">
                  <w:marLeft w:val="9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1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9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esktop\PLsDEc\Modelo%20Projeto%20de%20Lei%20SUPLEMENTAR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8756F-0135-4BBC-B50D-0B61BC2C5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Projeto de Lei SUPLEMENTAR.dotx</Template>
  <TotalTime>8</TotalTime>
  <Pages>3</Pages>
  <Words>472</Words>
  <Characters>2550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Prefeitura Municipal de São Pedro do Sul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Contabilidade</dc:creator>
  <cp:lastModifiedBy>prefitura municipal</cp:lastModifiedBy>
  <cp:revision>6</cp:revision>
  <cp:lastPrinted>2024-01-05T15:32:00Z</cp:lastPrinted>
  <dcterms:created xsi:type="dcterms:W3CDTF">2024-01-05T15:14:00Z</dcterms:created>
  <dcterms:modified xsi:type="dcterms:W3CDTF">2024-01-05T15:32:00Z</dcterms:modified>
</cp:coreProperties>
</file>